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6CCD5" w14:textId="407D7C61" w:rsidR="00B214BC" w:rsidRDefault="00B214BC">
      <w:pPr>
        <w:keepLines w:val="0"/>
        <w:spacing w:before="0" w:after="0"/>
        <w:rPr>
          <w:rFonts w:cs="Arial"/>
          <w:color w:val="237BBC"/>
          <w:sz w:val="28"/>
        </w:rPr>
      </w:pPr>
      <w:r>
        <w:rPr>
          <w:rFonts w:cs="Arial"/>
          <w:noProof/>
          <w:color w:val="237BBC"/>
          <w:sz w:val="28"/>
        </w:rPr>
        <w:drawing>
          <wp:anchor distT="0" distB="0" distL="114300" distR="114300" simplePos="0" relativeHeight="251659284" behindDoc="1" locked="0" layoutInCell="1" allowOverlap="1" wp14:anchorId="1DA55062" wp14:editId="380B6457">
            <wp:simplePos x="0" y="0"/>
            <wp:positionH relativeFrom="column">
              <wp:posOffset>-879648</wp:posOffset>
            </wp:positionH>
            <wp:positionV relativeFrom="paragraph">
              <wp:posOffset>-1364788</wp:posOffset>
            </wp:positionV>
            <wp:extent cx="7544324" cy="10661073"/>
            <wp:effectExtent l="0" t="0" r="0" b="0"/>
            <wp:wrapNone/>
            <wp:docPr id="34" name="Immagine 34" descr="Cover image: Collage of photos of children and young people in various settings such as studying at home alone or with parents, shopping wearing masks and soci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Cover image: Collage of photos of children and young people in various settings such as studying at home alone or with parents, shopping wearing masks and social distanc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6486" cy="10692390"/>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237BBC"/>
          <w:sz w:val="28"/>
        </w:rPr>
        <w:br w:type="page"/>
      </w:r>
    </w:p>
    <w:p w14:paraId="1BE71D03" w14:textId="2815369F" w:rsidR="0048463D" w:rsidRDefault="0048463D">
      <w:pPr>
        <w:keepLines w:val="0"/>
        <w:spacing w:before="0" w:after="0"/>
        <w:rPr>
          <w:rFonts w:cs="Arial"/>
          <w:color w:val="237BBC"/>
          <w:sz w:val="28"/>
        </w:rPr>
      </w:pPr>
    </w:p>
    <w:p w14:paraId="33CCE51E" w14:textId="77777777" w:rsidR="008202F2" w:rsidRDefault="008202F2" w:rsidP="008202F2">
      <w:pPr>
        <w:pStyle w:val="CopyrightText"/>
        <w:spacing w:after="170"/>
        <w:rPr>
          <w:color w:val="000000"/>
        </w:rPr>
      </w:pPr>
      <w:r>
        <w:rPr>
          <w:color w:val="000000"/>
        </w:rPr>
        <w:t xml:space="preserve">© </w:t>
      </w:r>
      <w:proofErr w:type="spellStart"/>
      <w:r w:rsidRPr="002978F7">
        <w:rPr>
          <w:b/>
          <w:color w:val="000000"/>
        </w:rPr>
        <w:t>yourtown</w:t>
      </w:r>
      <w:proofErr w:type="spellEnd"/>
      <w:r>
        <w:rPr>
          <w:color w:val="000000"/>
        </w:rPr>
        <w:t xml:space="preserve"> and the Australian Human Rights Commission 2020.</w:t>
      </w:r>
    </w:p>
    <w:p w14:paraId="567E6C4A" w14:textId="77777777" w:rsidR="008202F2" w:rsidRDefault="008202F2" w:rsidP="008202F2">
      <w:pPr>
        <w:pStyle w:val="CopyrightText"/>
        <w:spacing w:after="170"/>
        <w:rPr>
          <w:color w:val="000000"/>
        </w:rPr>
      </w:pPr>
      <w:r>
        <w:rPr>
          <w:color w:val="000000"/>
        </w:rPr>
        <w:t>We encourage the dissemination and exchange of information presented in this publication and endorse the use of the Australian Governments Open Access and Licensing Framework (</w:t>
      </w:r>
      <w:proofErr w:type="spellStart"/>
      <w:r>
        <w:rPr>
          <w:color w:val="000000"/>
        </w:rPr>
        <w:t>AusGOAL</w:t>
      </w:r>
      <w:proofErr w:type="spellEnd"/>
      <w:r>
        <w:rPr>
          <w:color w:val="000000"/>
        </w:rPr>
        <w:t>).</w:t>
      </w:r>
    </w:p>
    <w:p w14:paraId="4B0D3C28" w14:textId="77777777" w:rsidR="008202F2" w:rsidRDefault="008202F2" w:rsidP="008202F2">
      <w:pPr>
        <w:pStyle w:val="CopyrightText"/>
        <w:spacing w:after="170"/>
        <w:rPr>
          <w:color w:val="000000"/>
        </w:rPr>
      </w:pPr>
      <w:r>
        <w:rPr>
          <w:noProof/>
          <w:color w:val="000000"/>
        </w:rPr>
        <w:drawing>
          <wp:inline distT="0" distB="0" distL="0" distR="0" wp14:anchorId="7B7D5EFD" wp14:editId="13B209D2">
            <wp:extent cx="714375" cy="238125"/>
            <wp:effectExtent l="0" t="0" r="9525" b="9525"/>
            <wp:docPr id="23" name="Picture 12"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C BY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p w14:paraId="55C9AC3D" w14:textId="77777777" w:rsidR="008202F2" w:rsidRDefault="008202F2" w:rsidP="008202F2">
      <w:pPr>
        <w:pStyle w:val="CopyrightText"/>
        <w:spacing w:after="113"/>
        <w:rPr>
          <w:color w:val="000000"/>
        </w:rPr>
      </w:pPr>
      <w:r>
        <w:rPr>
          <w:color w:val="000000"/>
        </w:rPr>
        <w:t>All material presented in this publication is licensed under the Creative Commons Attribution 4.0 International Licence, with the exception of:</w:t>
      </w:r>
    </w:p>
    <w:p w14:paraId="34E1749B" w14:textId="77777777" w:rsidR="008202F2" w:rsidRDefault="008202F2" w:rsidP="008202F2">
      <w:pPr>
        <w:pStyle w:val="CopyrightText"/>
        <w:spacing w:after="0"/>
        <w:ind w:left="283" w:hanging="113"/>
        <w:rPr>
          <w:color w:val="000000"/>
        </w:rPr>
      </w:pPr>
      <w:r>
        <w:rPr>
          <w:color w:val="000000"/>
        </w:rPr>
        <w:t>•</w:t>
      </w:r>
      <w:r>
        <w:rPr>
          <w:color w:val="000000"/>
        </w:rPr>
        <w:tab/>
        <w:t>photographs and images</w:t>
      </w:r>
    </w:p>
    <w:p w14:paraId="48432CFC" w14:textId="77777777" w:rsidR="008202F2" w:rsidRDefault="008202F2" w:rsidP="008202F2">
      <w:pPr>
        <w:pStyle w:val="CopyrightText"/>
        <w:spacing w:after="0"/>
        <w:ind w:left="283" w:hanging="113"/>
        <w:rPr>
          <w:color w:val="000000"/>
        </w:rPr>
      </w:pPr>
      <w:r>
        <w:rPr>
          <w:color w:val="000000"/>
        </w:rPr>
        <w:t>•</w:t>
      </w:r>
      <w:r>
        <w:rPr>
          <w:color w:val="000000"/>
        </w:rPr>
        <w:tab/>
      </w:r>
      <w:proofErr w:type="spellStart"/>
      <w:r w:rsidRPr="002978F7">
        <w:rPr>
          <w:b/>
          <w:color w:val="000000"/>
        </w:rPr>
        <w:t>yourtown</w:t>
      </w:r>
      <w:proofErr w:type="spellEnd"/>
      <w:r>
        <w:rPr>
          <w:color w:val="000000"/>
        </w:rPr>
        <w:t xml:space="preserve"> and the Commission’s logo, any branding or trademarks</w:t>
      </w:r>
    </w:p>
    <w:p w14:paraId="54218EBF" w14:textId="77777777" w:rsidR="008202F2" w:rsidRDefault="008202F2" w:rsidP="008202F2">
      <w:pPr>
        <w:pStyle w:val="CopyrightText"/>
        <w:spacing w:after="170"/>
        <w:ind w:left="283" w:hanging="113"/>
        <w:rPr>
          <w:color w:val="000000"/>
        </w:rPr>
      </w:pPr>
      <w:r>
        <w:rPr>
          <w:color w:val="000000"/>
        </w:rPr>
        <w:t>•</w:t>
      </w:r>
      <w:r>
        <w:rPr>
          <w:color w:val="000000"/>
        </w:rPr>
        <w:tab/>
        <w:t>where otherwise indicated.</w:t>
      </w:r>
    </w:p>
    <w:p w14:paraId="266E0F01" w14:textId="77777777" w:rsidR="008202F2" w:rsidRDefault="008202F2" w:rsidP="008202F2">
      <w:pPr>
        <w:pStyle w:val="CopyrightText"/>
        <w:spacing w:after="170"/>
        <w:rPr>
          <w:color w:val="000000"/>
        </w:rPr>
      </w:pPr>
      <w:r>
        <w:rPr>
          <w:color w:val="000000"/>
        </w:rPr>
        <w:t xml:space="preserve">To view a copy of this licence, visit </w:t>
      </w:r>
      <w:hyperlink r:id="rId16" w:history="1">
        <w:r>
          <w:rPr>
            <w:rStyle w:val="Collegamentoipertestuale"/>
            <w:rFonts w:eastAsia="MS Mincho"/>
          </w:rPr>
          <w:t>http://creativecommons.org/licenses/by/4.0/legalcode</w:t>
        </w:r>
      </w:hyperlink>
      <w:r>
        <w:rPr>
          <w:color w:val="000000"/>
        </w:rPr>
        <w:t>.</w:t>
      </w:r>
    </w:p>
    <w:p w14:paraId="67425621" w14:textId="77777777" w:rsidR="008202F2" w:rsidRDefault="008202F2" w:rsidP="008202F2">
      <w:pPr>
        <w:pStyle w:val="CopyrightText"/>
        <w:spacing w:after="170"/>
        <w:rPr>
          <w:color w:val="000000"/>
        </w:rPr>
      </w:pPr>
      <w:r>
        <w:rPr>
          <w:color w:val="000000"/>
        </w:rPr>
        <w:t xml:space="preserve">In essence, you are free to copy, communicate and adapt the publication, as long as you attribute </w:t>
      </w:r>
      <w:proofErr w:type="spellStart"/>
      <w:r w:rsidRPr="00C456DE">
        <w:rPr>
          <w:b/>
          <w:bCs/>
          <w:color w:val="000000"/>
        </w:rPr>
        <w:t>yourtown</w:t>
      </w:r>
      <w:proofErr w:type="spellEnd"/>
      <w:r>
        <w:rPr>
          <w:color w:val="000000"/>
        </w:rPr>
        <w:t xml:space="preserve"> and the Australian Human Rights Commission and abide by the other licence terms.</w:t>
      </w:r>
    </w:p>
    <w:p w14:paraId="76EF15BD" w14:textId="77777777" w:rsidR="008202F2" w:rsidRDefault="008202F2" w:rsidP="008202F2">
      <w:pPr>
        <w:pStyle w:val="CopyrightText"/>
        <w:spacing w:after="170"/>
        <w:rPr>
          <w:rFonts w:cs="Times New Roman"/>
          <w:color w:val="000000"/>
          <w:rtl/>
          <w:lang w:bidi="ar-YE"/>
        </w:rPr>
      </w:pPr>
      <w:r>
        <w:rPr>
          <w:rStyle w:val="Bold"/>
          <w:rFonts w:eastAsia="MS Mincho"/>
          <w:color w:val="000000"/>
        </w:rPr>
        <w:t>Please give attribution to:</w:t>
      </w:r>
      <w:r w:rsidRPr="00F208F9">
        <w:rPr>
          <w:rFonts w:cs="Times New Roman"/>
          <w:color w:val="000000"/>
          <w:lang w:bidi="ar-YE"/>
        </w:rPr>
        <w:t xml:space="preserve"> © </w:t>
      </w:r>
      <w:proofErr w:type="spellStart"/>
      <w:r w:rsidRPr="002978F7">
        <w:rPr>
          <w:rFonts w:cs="Times New Roman"/>
          <w:b/>
          <w:color w:val="000000"/>
          <w:lang w:bidi="ar-YE"/>
        </w:rPr>
        <w:t>yourtown</w:t>
      </w:r>
      <w:proofErr w:type="spellEnd"/>
      <w:r w:rsidRPr="002978F7">
        <w:rPr>
          <w:rFonts w:cs="Times New Roman"/>
          <w:b/>
          <w:color w:val="000000"/>
          <w:lang w:bidi="ar-YE"/>
        </w:rPr>
        <w:t xml:space="preserve"> </w:t>
      </w:r>
      <w:r>
        <w:rPr>
          <w:rFonts w:cs="Times New Roman"/>
          <w:color w:val="000000"/>
          <w:lang w:bidi="ar-YE"/>
        </w:rPr>
        <w:t xml:space="preserve">and the </w:t>
      </w:r>
      <w:r w:rsidRPr="00F208F9">
        <w:rPr>
          <w:rFonts w:cs="Times New Roman"/>
          <w:color w:val="000000"/>
          <w:lang w:bidi="ar-YE"/>
        </w:rPr>
        <w:t>Australian Human Rights Commission 2020</w:t>
      </w:r>
      <w:r>
        <w:rPr>
          <w:rFonts w:cs="Times New Roman"/>
          <w:color w:val="000000"/>
          <w:rtl/>
          <w:lang w:bidi="ar-YE"/>
        </w:rPr>
        <w:t xml:space="preserve"> </w:t>
      </w:r>
    </w:p>
    <w:p w14:paraId="4D21E720" w14:textId="77777777" w:rsidR="008202F2" w:rsidRDefault="008202F2" w:rsidP="008202F2">
      <w:pPr>
        <w:pStyle w:val="CopyrightText"/>
        <w:spacing w:after="170"/>
        <w:rPr>
          <w:color w:val="000000"/>
          <w:rtl/>
        </w:rPr>
      </w:pPr>
      <w:r w:rsidRPr="008C43DA">
        <w:rPr>
          <w:rStyle w:val="Bold"/>
          <w:rFonts w:eastAsia="MS Mincho"/>
          <w:color w:val="000000"/>
        </w:rPr>
        <w:t xml:space="preserve">Impacts of COVID-19 on children and young people who contact Kids Helpline </w:t>
      </w:r>
      <w:r>
        <w:rPr>
          <w:rStyle w:val="Bold"/>
          <w:rFonts w:eastAsia="MS Mincho"/>
          <w:color w:val="000000"/>
        </w:rPr>
        <w:t>• September 2020</w:t>
      </w:r>
    </w:p>
    <w:p w14:paraId="28AC8D05" w14:textId="77777777" w:rsidR="008202F2" w:rsidRDefault="008202F2" w:rsidP="008202F2">
      <w:pPr>
        <w:rPr>
          <w:rFonts w:cs="Open Sans"/>
          <w:sz w:val="16"/>
          <w:szCs w:val="16"/>
          <w:rtl/>
        </w:rPr>
      </w:pPr>
      <w:r w:rsidRPr="002A09C8">
        <w:rPr>
          <w:rFonts w:cs="Open Sans"/>
          <w:sz w:val="16"/>
          <w:szCs w:val="16"/>
        </w:rPr>
        <w:t>ISBN</w:t>
      </w:r>
      <w:r>
        <w:rPr>
          <w:rFonts w:cs="Open Sans"/>
          <w:sz w:val="16"/>
          <w:szCs w:val="16"/>
        </w:rPr>
        <w:t xml:space="preserve">: </w:t>
      </w:r>
      <w:r w:rsidRPr="003E7530">
        <w:rPr>
          <w:rFonts w:cs="Open Sans"/>
          <w:sz w:val="16"/>
          <w:szCs w:val="16"/>
        </w:rPr>
        <w:t>978-1-925917-26-0</w:t>
      </w:r>
    </w:p>
    <w:p w14:paraId="7EAABCD9" w14:textId="77777777" w:rsidR="008202F2" w:rsidRDefault="008202F2" w:rsidP="008202F2">
      <w:pPr>
        <w:pStyle w:val="CopyrightText"/>
        <w:spacing w:after="113"/>
        <w:rPr>
          <w:color w:val="000000"/>
        </w:rPr>
      </w:pPr>
      <w:r>
        <w:rPr>
          <w:color w:val="000000"/>
        </w:rPr>
        <w:t>For further information about copyright in this publication, please contact:</w:t>
      </w:r>
    </w:p>
    <w:p w14:paraId="771BCE55" w14:textId="77777777" w:rsidR="008202F2" w:rsidRDefault="008202F2" w:rsidP="008202F2">
      <w:pPr>
        <w:pStyle w:val="CopyrightText"/>
        <w:spacing w:after="0"/>
        <w:ind w:left="283"/>
        <w:rPr>
          <w:color w:val="000000"/>
        </w:rPr>
      </w:pPr>
      <w:r>
        <w:rPr>
          <w:color w:val="000000"/>
        </w:rPr>
        <w:t>Communications Unit</w:t>
      </w:r>
    </w:p>
    <w:p w14:paraId="00C79CAD" w14:textId="77777777" w:rsidR="008202F2" w:rsidRDefault="008202F2" w:rsidP="008202F2">
      <w:pPr>
        <w:pStyle w:val="CopyrightText"/>
        <w:spacing w:after="0"/>
        <w:ind w:left="283"/>
        <w:rPr>
          <w:color w:val="000000"/>
        </w:rPr>
      </w:pPr>
      <w:r>
        <w:rPr>
          <w:color w:val="000000"/>
        </w:rPr>
        <w:t>Australian Human Rights Commission</w:t>
      </w:r>
    </w:p>
    <w:p w14:paraId="04D24DD3" w14:textId="77777777" w:rsidR="008202F2" w:rsidRDefault="008202F2" w:rsidP="008202F2">
      <w:pPr>
        <w:pStyle w:val="CopyrightText"/>
        <w:spacing w:after="0"/>
        <w:ind w:left="283"/>
        <w:rPr>
          <w:color w:val="000000"/>
        </w:rPr>
      </w:pPr>
      <w:r>
        <w:rPr>
          <w:color w:val="000000"/>
        </w:rPr>
        <w:t>GPO Box 5218</w:t>
      </w:r>
    </w:p>
    <w:p w14:paraId="13005B3E" w14:textId="77777777" w:rsidR="008202F2" w:rsidRDefault="008202F2" w:rsidP="008202F2">
      <w:pPr>
        <w:pStyle w:val="CopyrightText"/>
        <w:spacing w:after="0"/>
        <w:ind w:left="283"/>
        <w:rPr>
          <w:color w:val="000000"/>
        </w:rPr>
      </w:pPr>
      <w:r>
        <w:rPr>
          <w:color w:val="000000"/>
        </w:rPr>
        <w:t>SYDNEY NSW 2001</w:t>
      </w:r>
    </w:p>
    <w:p w14:paraId="0FB9125B" w14:textId="77777777" w:rsidR="008202F2" w:rsidRDefault="008202F2" w:rsidP="008202F2">
      <w:pPr>
        <w:pStyle w:val="CopyrightText"/>
        <w:spacing w:after="0"/>
        <w:ind w:left="283"/>
        <w:rPr>
          <w:color w:val="000000"/>
        </w:rPr>
      </w:pPr>
      <w:r>
        <w:rPr>
          <w:color w:val="000000"/>
        </w:rPr>
        <w:t>Telephone: (02) 9284 9600</w:t>
      </w:r>
    </w:p>
    <w:p w14:paraId="4A01E370" w14:textId="77777777" w:rsidR="008202F2" w:rsidRDefault="008202F2" w:rsidP="008202F2">
      <w:pPr>
        <w:pStyle w:val="CopyrightText"/>
        <w:spacing w:after="0"/>
        <w:ind w:left="283"/>
        <w:rPr>
          <w:color w:val="000000"/>
        </w:rPr>
      </w:pPr>
      <w:r>
        <w:rPr>
          <w:color w:val="000000"/>
        </w:rPr>
        <w:t>TTY: 1800 620 241</w:t>
      </w:r>
    </w:p>
    <w:p w14:paraId="457F1C6E" w14:textId="77777777" w:rsidR="008202F2" w:rsidRDefault="008202F2" w:rsidP="008202F2">
      <w:pPr>
        <w:pStyle w:val="CopyrightText"/>
        <w:spacing w:after="170"/>
        <w:ind w:left="283"/>
        <w:rPr>
          <w:rStyle w:val="Bold"/>
          <w:rFonts w:eastAsia="MS Mincho"/>
        </w:rPr>
      </w:pPr>
      <w:r>
        <w:rPr>
          <w:color w:val="000000"/>
        </w:rPr>
        <w:t xml:space="preserve">Email: </w:t>
      </w:r>
      <w:hyperlink r:id="rId17" w:history="1">
        <w:r>
          <w:rPr>
            <w:rStyle w:val="Collegamentoipertestuale"/>
            <w:rFonts w:eastAsia="MS Mincho"/>
          </w:rPr>
          <w:t>communications@humanrights.gov.au</w:t>
        </w:r>
      </w:hyperlink>
    </w:p>
    <w:p w14:paraId="387284B9" w14:textId="69768E81" w:rsidR="008202F2" w:rsidRDefault="008202F2" w:rsidP="008202F2">
      <w:pPr>
        <w:pStyle w:val="CopyrightText"/>
        <w:spacing w:after="0"/>
      </w:pPr>
      <w:r>
        <w:rPr>
          <w:rStyle w:val="Bold"/>
          <w:rFonts w:eastAsia="MS Mincho"/>
          <w:color w:val="000000"/>
        </w:rPr>
        <w:t>Design and layout:</w:t>
      </w:r>
      <w:r>
        <w:rPr>
          <w:color w:val="000000"/>
        </w:rPr>
        <w:t xml:space="preserve"> </w:t>
      </w:r>
      <w:proofErr w:type="spellStart"/>
      <w:r>
        <w:rPr>
          <w:color w:val="000000"/>
        </w:rPr>
        <w:t>Dancingirl</w:t>
      </w:r>
      <w:proofErr w:type="spellEnd"/>
      <w:r>
        <w:rPr>
          <w:color w:val="000000"/>
        </w:rPr>
        <w:t xml:space="preserve"> Designs</w:t>
      </w:r>
    </w:p>
    <w:p w14:paraId="1C5A821A" w14:textId="77777777" w:rsidR="008202F2" w:rsidRDefault="008202F2" w:rsidP="008202F2">
      <w:pPr>
        <w:pStyle w:val="CopyrightText"/>
        <w:spacing w:after="0"/>
        <w:rPr>
          <w:rStyle w:val="Bold"/>
          <w:rFonts w:eastAsia="MS Mincho"/>
        </w:rPr>
      </w:pPr>
      <w:r>
        <w:rPr>
          <w:rStyle w:val="Bold"/>
          <w:rFonts w:eastAsia="MS Mincho"/>
          <w:color w:val="000000"/>
        </w:rPr>
        <w:t>Cover image:</w:t>
      </w:r>
      <w:r>
        <w:rPr>
          <w:color w:val="000000"/>
        </w:rPr>
        <w:t xml:space="preserve"> iStock</w:t>
      </w:r>
    </w:p>
    <w:p w14:paraId="573DF191" w14:textId="77777777" w:rsidR="008202F2" w:rsidRPr="00C04FBE" w:rsidRDefault="008202F2" w:rsidP="008202F2">
      <w:pPr>
        <w:pStyle w:val="CopyrightText"/>
        <w:spacing w:after="0"/>
        <w:rPr>
          <w:rStyle w:val="Bold"/>
          <w:rFonts w:eastAsia="MS Mincho"/>
        </w:rPr>
      </w:pPr>
    </w:p>
    <w:p w14:paraId="7E692482" w14:textId="77777777" w:rsidR="008202F2" w:rsidRDefault="008202F2" w:rsidP="008202F2">
      <w:pPr>
        <w:pStyle w:val="CopyrightText"/>
        <w:spacing w:after="170"/>
        <w:rPr>
          <w:color w:val="000000"/>
        </w:rPr>
      </w:pPr>
      <w:proofErr w:type="spellStart"/>
      <w:r w:rsidRPr="002978F7">
        <w:rPr>
          <w:b/>
          <w:color w:val="000000"/>
        </w:rPr>
        <w:t>yourtown’s</w:t>
      </w:r>
      <w:proofErr w:type="spellEnd"/>
      <w:r>
        <w:rPr>
          <w:color w:val="000000"/>
        </w:rPr>
        <w:t xml:space="preserve"> </w:t>
      </w:r>
      <w:r w:rsidRPr="00AF7005">
        <w:rPr>
          <w:color w:val="000000"/>
        </w:rPr>
        <w:t xml:space="preserve">Kids Helpline </w:t>
      </w:r>
      <w:r>
        <w:rPr>
          <w:color w:val="000000"/>
        </w:rPr>
        <w:t xml:space="preserve">service </w:t>
      </w:r>
      <w:r w:rsidRPr="00AF7005">
        <w:rPr>
          <w:color w:val="000000"/>
        </w:rPr>
        <w:t xml:space="preserve">is Australia’s only free, confidential 24/7 </w:t>
      </w:r>
      <w:r>
        <w:rPr>
          <w:color w:val="000000"/>
        </w:rPr>
        <w:t>online and phone</w:t>
      </w:r>
      <w:r w:rsidRPr="00AF7005">
        <w:rPr>
          <w:color w:val="000000"/>
        </w:rPr>
        <w:t xml:space="preserve"> counselling service for</w:t>
      </w:r>
      <w:r>
        <w:rPr>
          <w:color w:val="000000"/>
        </w:rPr>
        <w:t xml:space="preserve"> children and</w:t>
      </w:r>
      <w:r w:rsidRPr="00AF7005">
        <w:rPr>
          <w:color w:val="000000"/>
        </w:rPr>
        <w:t xml:space="preserve"> young people aged 5 to 25</w:t>
      </w:r>
      <w:r>
        <w:rPr>
          <w:color w:val="000000"/>
        </w:rPr>
        <w:t xml:space="preserve"> years</w:t>
      </w:r>
      <w:r w:rsidRPr="00AF7005">
        <w:rPr>
          <w:color w:val="000000"/>
        </w:rPr>
        <w:t>.</w:t>
      </w:r>
      <w:r>
        <w:rPr>
          <w:color w:val="000000"/>
        </w:rPr>
        <w:t xml:space="preserve"> Further information about Kids Helpline can be found at</w:t>
      </w:r>
      <w:r>
        <w:t xml:space="preserve"> </w:t>
      </w:r>
      <w:hyperlink r:id="rId18" w:history="1">
        <w:r>
          <w:rPr>
            <w:rStyle w:val="Collegamentoipertestuale"/>
            <w:rFonts w:eastAsia="MS Mincho"/>
          </w:rPr>
          <w:t>https://kidshelpline.com.au/</w:t>
        </w:r>
      </w:hyperlink>
      <w:r>
        <w:rPr>
          <w:color w:val="000000"/>
        </w:rPr>
        <w:t>.</w:t>
      </w:r>
    </w:p>
    <w:p w14:paraId="22AA9174" w14:textId="77777777" w:rsidR="008202F2" w:rsidRDefault="008202F2" w:rsidP="008202F2">
      <w:pPr>
        <w:pStyle w:val="CopyrightText"/>
        <w:spacing w:after="170"/>
        <w:rPr>
          <w:color w:val="000000"/>
        </w:rPr>
      </w:pPr>
      <w:r>
        <w:rPr>
          <w:color w:val="000000"/>
        </w:rPr>
        <w:t xml:space="preserve">The Australian Human Rights Commission is Australia’s National Human Rights Institution. It is an independent statutory organisation with responsibility for leading the promotion and protection of human rights in Australia. Further information about the Commission can be found at </w:t>
      </w:r>
      <w:hyperlink r:id="rId19" w:history="1">
        <w:r>
          <w:rPr>
            <w:rStyle w:val="Collegamentoipertestuale"/>
            <w:rFonts w:eastAsia="MS Mincho"/>
          </w:rPr>
          <w:t>www.humanrights.gov.au/about-commission</w:t>
        </w:r>
      </w:hyperlink>
      <w:r>
        <w:rPr>
          <w:color w:val="000000"/>
        </w:rPr>
        <w:t>.</w:t>
      </w:r>
    </w:p>
    <w:p w14:paraId="049ADD4B" w14:textId="5A610B13" w:rsidR="008202F2" w:rsidRDefault="008202F2" w:rsidP="008202F2">
      <w:pPr>
        <w:pStyle w:val="CopyrightText"/>
        <w:spacing w:after="170"/>
        <w:rPr>
          <w:color w:val="000000"/>
        </w:rPr>
      </w:pPr>
      <w:r>
        <w:rPr>
          <w:rStyle w:val="Bold"/>
          <w:rFonts w:eastAsia="MS Mincho"/>
          <w:color w:val="000000"/>
        </w:rPr>
        <w:t>Authors:</w:t>
      </w:r>
      <w:r>
        <w:rPr>
          <w:color w:val="000000"/>
        </w:rPr>
        <w:t xml:space="preserve"> </w:t>
      </w:r>
      <w:r w:rsidRPr="00C456DE">
        <w:rPr>
          <w:color w:val="000000"/>
        </w:rPr>
        <w:t>Susan Nicolson (Australian Human Rights Commission), Susan Newell (Australian Human Rights Commission), and Brian Collyer (</w:t>
      </w:r>
      <w:proofErr w:type="spellStart"/>
      <w:r w:rsidRPr="00C456DE">
        <w:rPr>
          <w:b/>
          <w:bCs/>
          <w:color w:val="000000"/>
        </w:rPr>
        <w:t>yourtown</w:t>
      </w:r>
      <w:proofErr w:type="spellEnd"/>
      <w:r w:rsidRPr="00C456DE">
        <w:rPr>
          <w:color w:val="000000"/>
        </w:rPr>
        <w:t>).</w:t>
      </w:r>
    </w:p>
    <w:p w14:paraId="57F2C419" w14:textId="1759D803" w:rsidR="008202F2" w:rsidRDefault="008202F2">
      <w:pPr>
        <w:spacing w:before="0" w:after="0"/>
        <w:rPr>
          <w:rFonts w:eastAsia="Times New Roman" w:cs="Open Sans"/>
          <w:color w:val="000000"/>
          <w:sz w:val="16"/>
          <w:szCs w:val="16"/>
          <w:u w:color="000000"/>
        </w:rPr>
      </w:pPr>
      <w:r>
        <w:rPr>
          <w:color w:val="000000"/>
        </w:rPr>
        <w:br w:type="page"/>
      </w:r>
    </w:p>
    <w:p w14:paraId="44284B08" w14:textId="77777777" w:rsidR="008202F2" w:rsidRDefault="008202F2" w:rsidP="008202F2">
      <w:pPr>
        <w:pStyle w:val="CopyrightText"/>
        <w:rPr>
          <w:rStyle w:val="Bold"/>
          <w:rFonts w:eastAsia="MS Mincho"/>
          <w:color w:val="000000"/>
        </w:rPr>
      </w:pPr>
      <w:r>
        <w:rPr>
          <w:rStyle w:val="Bold"/>
          <w:rFonts w:eastAsia="MS Mincho"/>
          <w:color w:val="000000"/>
        </w:rPr>
        <w:lastRenderedPageBreak/>
        <w:t xml:space="preserve">Acknowledgements: </w:t>
      </w:r>
    </w:p>
    <w:p w14:paraId="58D34201" w14:textId="77777777" w:rsidR="008202F2" w:rsidRDefault="008202F2" w:rsidP="008202F2">
      <w:pPr>
        <w:pStyle w:val="CopyrightText"/>
        <w:numPr>
          <w:ilvl w:val="0"/>
          <w:numId w:val="48"/>
        </w:numPr>
        <w:spacing w:after="0"/>
        <w:ind w:left="283" w:hanging="113"/>
        <w:rPr>
          <w:color w:val="000000"/>
        </w:rPr>
      </w:pPr>
      <w:r>
        <w:rPr>
          <w:color w:val="000000"/>
        </w:rPr>
        <w:t>Children and young people contacting Kids Helpline (</w:t>
      </w:r>
      <w:proofErr w:type="spellStart"/>
      <w:r w:rsidRPr="002978F7">
        <w:rPr>
          <w:b/>
          <w:color w:val="000000"/>
        </w:rPr>
        <w:t>yourtown</w:t>
      </w:r>
      <w:proofErr w:type="spellEnd"/>
      <w:r>
        <w:rPr>
          <w:color w:val="000000"/>
        </w:rPr>
        <w:t>)</w:t>
      </w:r>
    </w:p>
    <w:p w14:paraId="3B9800DF" w14:textId="77777777" w:rsidR="008202F2" w:rsidRDefault="008202F2" w:rsidP="008202F2">
      <w:pPr>
        <w:pStyle w:val="CopyrightText"/>
        <w:numPr>
          <w:ilvl w:val="0"/>
          <w:numId w:val="48"/>
        </w:numPr>
        <w:spacing w:after="0"/>
        <w:ind w:left="283" w:hanging="113"/>
        <w:rPr>
          <w:color w:val="000000"/>
        </w:rPr>
      </w:pPr>
      <w:r>
        <w:rPr>
          <w:color w:val="000000"/>
        </w:rPr>
        <w:t>Counsellors at Kids Helpline (</w:t>
      </w:r>
      <w:proofErr w:type="spellStart"/>
      <w:r w:rsidRPr="002978F7">
        <w:rPr>
          <w:b/>
          <w:color w:val="000000"/>
        </w:rPr>
        <w:t>yourtown</w:t>
      </w:r>
      <w:proofErr w:type="spellEnd"/>
      <w:r>
        <w:rPr>
          <w:color w:val="000000"/>
        </w:rPr>
        <w:t>)</w:t>
      </w:r>
    </w:p>
    <w:p w14:paraId="5166430D" w14:textId="77777777" w:rsidR="008202F2" w:rsidRPr="00761159" w:rsidRDefault="008202F2" w:rsidP="008202F2">
      <w:pPr>
        <w:pStyle w:val="CopyrightText"/>
        <w:numPr>
          <w:ilvl w:val="0"/>
          <w:numId w:val="48"/>
        </w:numPr>
        <w:spacing w:after="0"/>
        <w:ind w:left="283" w:hanging="113"/>
        <w:rPr>
          <w:color w:val="000000"/>
        </w:rPr>
      </w:pPr>
      <w:r>
        <w:rPr>
          <w:color w:val="000000"/>
        </w:rPr>
        <w:t>Tracy Adams, CEO</w:t>
      </w:r>
      <w:r w:rsidRPr="002978F7">
        <w:rPr>
          <w:b/>
          <w:color w:val="000000"/>
        </w:rPr>
        <w:t xml:space="preserve"> </w:t>
      </w:r>
      <w:proofErr w:type="spellStart"/>
      <w:r w:rsidRPr="002978F7">
        <w:rPr>
          <w:b/>
          <w:color w:val="000000"/>
        </w:rPr>
        <w:t>yourtown</w:t>
      </w:r>
      <w:proofErr w:type="spellEnd"/>
      <w:r>
        <w:rPr>
          <w:color w:val="000000"/>
        </w:rPr>
        <w:t>; Rosalind Croucher, President, Australian Human Rights Commission</w:t>
      </w:r>
    </w:p>
    <w:p w14:paraId="5B2733F8" w14:textId="77777777" w:rsidR="008202F2" w:rsidRDefault="008202F2" w:rsidP="008202F2">
      <w:pPr>
        <w:pStyle w:val="CopyrightText"/>
        <w:numPr>
          <w:ilvl w:val="0"/>
          <w:numId w:val="48"/>
        </w:numPr>
        <w:spacing w:after="240"/>
        <w:ind w:left="283" w:hanging="113"/>
        <w:rPr>
          <w:color w:val="000000"/>
        </w:rPr>
      </w:pPr>
      <w:r>
        <w:rPr>
          <w:color w:val="000000"/>
        </w:rPr>
        <w:t>Australian Human Rights Commission staff: Darren Dick</w:t>
      </w:r>
      <w:r w:rsidRPr="0057214A">
        <w:rPr>
          <w:color w:val="000000"/>
        </w:rPr>
        <w:t xml:space="preserve">, </w:t>
      </w:r>
      <w:r w:rsidRPr="00C456DE">
        <w:rPr>
          <w:color w:val="000000"/>
        </w:rPr>
        <w:t>Gabriela Sanchez, Mark Franklin and Leon Wild</w:t>
      </w:r>
    </w:p>
    <w:p w14:paraId="0A01A0AA" w14:textId="77777777" w:rsidR="008202F2" w:rsidRPr="00B76AB9" w:rsidRDefault="008202F2" w:rsidP="008202F2">
      <w:pPr>
        <w:pStyle w:val="CopyrightText"/>
        <w:spacing w:after="0"/>
        <w:rPr>
          <w:color w:val="000000"/>
        </w:rPr>
      </w:pPr>
      <w:r w:rsidRPr="00C456DE">
        <w:rPr>
          <w:color w:val="000000"/>
        </w:rPr>
        <w:t>If you are feeling distressed, are worried about someone, or would like someone to talk to, please contact Kids Helpline on 1800 55 1800 or Lifeline on 13 11 14.</w:t>
      </w:r>
    </w:p>
    <w:p w14:paraId="57795961" w14:textId="77777777" w:rsidR="008202F2" w:rsidRDefault="008202F2">
      <w:pPr>
        <w:spacing w:before="0" w:after="0"/>
      </w:pPr>
    </w:p>
    <w:p w14:paraId="1433C9AA" w14:textId="59777967" w:rsidR="008202F2" w:rsidRDefault="008202F2">
      <w:pPr>
        <w:spacing w:before="0" w:after="0"/>
        <w:rPr>
          <w:b/>
          <w:noProof/>
        </w:rPr>
      </w:pPr>
      <w:r>
        <w:br w:type="page"/>
      </w:r>
    </w:p>
    <w:p w14:paraId="4129459A" w14:textId="41347330" w:rsidR="002C70AD" w:rsidRPr="008202F2" w:rsidRDefault="000B5B68" w:rsidP="00C60343">
      <w:pPr>
        <w:pStyle w:val="Sommario1"/>
        <w:rPr>
          <w:sz w:val="36"/>
          <w:szCs w:val="36"/>
        </w:rPr>
      </w:pPr>
      <w:r w:rsidRPr="008202F2">
        <w:rPr>
          <w:sz w:val="36"/>
          <w:szCs w:val="36"/>
        </w:rPr>
        <w:lastRenderedPageBreak/>
        <w:t>Contents</w:t>
      </w:r>
      <w:r w:rsidRPr="008202F2">
        <w:rPr>
          <w:sz w:val="36"/>
          <w:szCs w:val="36"/>
        </w:rPr>
        <w:fldChar w:fldCharType="begin"/>
      </w:r>
      <w:r w:rsidRPr="008202F2">
        <w:rPr>
          <w:sz w:val="36"/>
          <w:szCs w:val="36"/>
        </w:rPr>
        <w:instrText xml:space="preserve"> TOC \o "1-3" \h \z \u </w:instrText>
      </w:r>
      <w:r w:rsidRPr="008202F2">
        <w:rPr>
          <w:sz w:val="36"/>
          <w:szCs w:val="36"/>
        </w:rPr>
        <w:fldChar w:fldCharType="separate"/>
      </w:r>
    </w:p>
    <w:p w14:paraId="2EDA0126" w14:textId="2415F29B" w:rsidR="002C70AD" w:rsidRDefault="005D294F">
      <w:pPr>
        <w:pStyle w:val="Sommario1"/>
        <w:rPr>
          <w:rFonts w:asciiTheme="minorHAnsi" w:eastAsiaTheme="minorEastAsia" w:hAnsiTheme="minorHAnsi" w:cstheme="minorBidi"/>
          <w:b w:val="0"/>
          <w:szCs w:val="22"/>
          <w:lang w:val="en-US" w:eastAsia="en-US"/>
        </w:rPr>
      </w:pPr>
      <w:hyperlink w:anchor="_Toc49172683" w:history="1">
        <w:r w:rsidR="002C70AD" w:rsidRPr="00D657A7">
          <w:rPr>
            <w:rStyle w:val="Collegamentoipertestuale"/>
          </w:rPr>
          <w:t>1</w:t>
        </w:r>
        <w:r w:rsidR="002C70AD">
          <w:rPr>
            <w:rFonts w:asciiTheme="minorHAnsi" w:eastAsiaTheme="minorEastAsia" w:hAnsiTheme="minorHAnsi" w:cstheme="minorBidi"/>
            <w:b w:val="0"/>
            <w:szCs w:val="22"/>
            <w:lang w:val="en-US" w:eastAsia="en-US"/>
          </w:rPr>
          <w:tab/>
        </w:r>
        <w:r w:rsidR="002C70AD" w:rsidRPr="00D657A7">
          <w:rPr>
            <w:rStyle w:val="Collegamentoipertestuale"/>
          </w:rPr>
          <w:t>Introduction</w:t>
        </w:r>
        <w:r w:rsidR="002C70AD">
          <w:rPr>
            <w:webHidden/>
          </w:rPr>
          <w:tab/>
        </w:r>
        <w:r w:rsidR="002C70AD">
          <w:rPr>
            <w:webHidden/>
          </w:rPr>
          <w:fldChar w:fldCharType="begin"/>
        </w:r>
        <w:r w:rsidR="002C70AD">
          <w:rPr>
            <w:webHidden/>
          </w:rPr>
          <w:instrText xml:space="preserve"> PAGEREF _Toc49172683 \h </w:instrText>
        </w:r>
        <w:r w:rsidR="002C70AD">
          <w:rPr>
            <w:webHidden/>
          </w:rPr>
        </w:r>
        <w:r w:rsidR="002C70AD">
          <w:rPr>
            <w:webHidden/>
          </w:rPr>
          <w:fldChar w:fldCharType="separate"/>
        </w:r>
        <w:r w:rsidR="00D43084">
          <w:rPr>
            <w:webHidden/>
          </w:rPr>
          <w:t>7</w:t>
        </w:r>
        <w:r w:rsidR="002C70AD">
          <w:rPr>
            <w:webHidden/>
          </w:rPr>
          <w:fldChar w:fldCharType="end"/>
        </w:r>
      </w:hyperlink>
    </w:p>
    <w:p w14:paraId="2C6613E0" w14:textId="68AECD9D" w:rsidR="002C70AD" w:rsidRPr="000C483E" w:rsidRDefault="005D294F" w:rsidP="000C483E">
      <w:pPr>
        <w:pStyle w:val="Sommario1"/>
        <w:rPr>
          <w:rFonts w:asciiTheme="minorHAnsi" w:eastAsiaTheme="minorEastAsia" w:hAnsiTheme="minorHAnsi" w:cstheme="minorBidi"/>
          <w:b w:val="0"/>
          <w:szCs w:val="22"/>
          <w:lang w:val="en-US" w:eastAsia="en-US"/>
        </w:rPr>
      </w:pPr>
      <w:hyperlink w:anchor="_Toc49172684" w:history="1">
        <w:r w:rsidR="002C70AD" w:rsidRPr="00D657A7">
          <w:rPr>
            <w:rStyle w:val="Collegamentoipertestuale"/>
          </w:rPr>
          <w:t>2</w:t>
        </w:r>
        <w:r w:rsidR="002C70AD">
          <w:rPr>
            <w:rFonts w:asciiTheme="minorHAnsi" w:eastAsiaTheme="minorEastAsia" w:hAnsiTheme="minorHAnsi" w:cstheme="minorBidi"/>
            <w:b w:val="0"/>
            <w:szCs w:val="22"/>
            <w:lang w:val="en-US" w:eastAsia="en-US"/>
          </w:rPr>
          <w:tab/>
        </w:r>
        <w:r w:rsidR="002C70AD" w:rsidRPr="00D657A7">
          <w:rPr>
            <w:rStyle w:val="Collegamentoipertestuale"/>
          </w:rPr>
          <w:t>Methodology</w:t>
        </w:r>
        <w:r w:rsidR="002C70AD">
          <w:rPr>
            <w:webHidden/>
          </w:rPr>
          <w:tab/>
        </w:r>
        <w:r w:rsidR="002C70AD">
          <w:rPr>
            <w:webHidden/>
          </w:rPr>
          <w:fldChar w:fldCharType="begin"/>
        </w:r>
        <w:r w:rsidR="002C70AD">
          <w:rPr>
            <w:webHidden/>
          </w:rPr>
          <w:instrText xml:space="preserve"> PAGEREF _Toc49172684 \h </w:instrText>
        </w:r>
        <w:r w:rsidR="002C70AD">
          <w:rPr>
            <w:webHidden/>
          </w:rPr>
        </w:r>
        <w:r w:rsidR="002C70AD">
          <w:rPr>
            <w:webHidden/>
          </w:rPr>
          <w:fldChar w:fldCharType="separate"/>
        </w:r>
        <w:r w:rsidR="00D43084">
          <w:rPr>
            <w:webHidden/>
          </w:rPr>
          <w:t>10</w:t>
        </w:r>
        <w:r w:rsidR="002C70AD">
          <w:rPr>
            <w:webHidden/>
          </w:rPr>
          <w:fldChar w:fldCharType="end"/>
        </w:r>
      </w:hyperlink>
    </w:p>
    <w:p w14:paraId="631533A4" w14:textId="11B59B99" w:rsidR="002C70AD" w:rsidRDefault="005D294F">
      <w:pPr>
        <w:pStyle w:val="Sommario1"/>
        <w:rPr>
          <w:rFonts w:asciiTheme="minorHAnsi" w:eastAsiaTheme="minorEastAsia" w:hAnsiTheme="minorHAnsi" w:cstheme="minorBidi"/>
          <w:b w:val="0"/>
          <w:szCs w:val="22"/>
          <w:lang w:val="en-US" w:eastAsia="en-US"/>
        </w:rPr>
      </w:pPr>
      <w:hyperlink w:anchor="_Toc49172686" w:history="1">
        <w:r w:rsidR="002C70AD" w:rsidRPr="00D657A7">
          <w:rPr>
            <w:rStyle w:val="Collegamentoipertestuale"/>
          </w:rPr>
          <w:t>3</w:t>
        </w:r>
        <w:r w:rsidR="002C70AD">
          <w:rPr>
            <w:rFonts w:asciiTheme="minorHAnsi" w:eastAsiaTheme="minorEastAsia" w:hAnsiTheme="minorHAnsi" w:cstheme="minorBidi"/>
            <w:b w:val="0"/>
            <w:szCs w:val="22"/>
            <w:lang w:val="en-US" w:eastAsia="en-US"/>
          </w:rPr>
          <w:tab/>
        </w:r>
        <w:r w:rsidR="002C70AD" w:rsidRPr="00D657A7">
          <w:rPr>
            <w:rStyle w:val="Collegamentoipertestuale"/>
          </w:rPr>
          <w:t>Demographics of children and young people that raised COVID-19</w:t>
        </w:r>
        <w:r w:rsidR="002C70AD">
          <w:rPr>
            <w:webHidden/>
          </w:rPr>
          <w:tab/>
        </w:r>
        <w:r w:rsidR="002C70AD">
          <w:rPr>
            <w:webHidden/>
          </w:rPr>
          <w:fldChar w:fldCharType="begin"/>
        </w:r>
        <w:r w:rsidR="002C70AD">
          <w:rPr>
            <w:webHidden/>
          </w:rPr>
          <w:instrText xml:space="preserve"> PAGEREF _Toc49172686 \h </w:instrText>
        </w:r>
        <w:r w:rsidR="002C70AD">
          <w:rPr>
            <w:webHidden/>
          </w:rPr>
        </w:r>
        <w:r w:rsidR="002C70AD">
          <w:rPr>
            <w:webHidden/>
          </w:rPr>
          <w:fldChar w:fldCharType="separate"/>
        </w:r>
        <w:r w:rsidR="00D43084">
          <w:rPr>
            <w:webHidden/>
          </w:rPr>
          <w:t>13</w:t>
        </w:r>
        <w:r w:rsidR="002C70AD">
          <w:rPr>
            <w:webHidden/>
          </w:rPr>
          <w:fldChar w:fldCharType="end"/>
        </w:r>
      </w:hyperlink>
    </w:p>
    <w:p w14:paraId="3F6B0E6B" w14:textId="62F76995" w:rsidR="002C70AD" w:rsidRDefault="005D294F">
      <w:pPr>
        <w:pStyle w:val="Sommario2"/>
        <w:rPr>
          <w:rFonts w:asciiTheme="minorHAnsi" w:eastAsiaTheme="minorEastAsia" w:hAnsiTheme="minorHAnsi" w:cstheme="minorBidi"/>
          <w:b w:val="0"/>
          <w:i w:val="0"/>
          <w:szCs w:val="22"/>
          <w:lang w:val="en-US" w:eastAsia="en-US"/>
        </w:rPr>
      </w:pPr>
      <w:hyperlink w:anchor="_Toc49172687" w:history="1">
        <w:r w:rsidR="002C70AD" w:rsidRPr="00D657A7">
          <w:rPr>
            <w:rStyle w:val="Collegamentoipertestuale"/>
          </w:rPr>
          <w:t>3.1</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Sex/Gender and Age</w:t>
        </w:r>
        <w:r w:rsidR="002C70AD">
          <w:rPr>
            <w:webHidden/>
          </w:rPr>
          <w:tab/>
        </w:r>
        <w:r w:rsidR="002C70AD">
          <w:rPr>
            <w:webHidden/>
          </w:rPr>
          <w:fldChar w:fldCharType="begin"/>
        </w:r>
        <w:r w:rsidR="002C70AD">
          <w:rPr>
            <w:webHidden/>
          </w:rPr>
          <w:instrText xml:space="preserve"> PAGEREF _Toc49172687 \h </w:instrText>
        </w:r>
        <w:r w:rsidR="002C70AD">
          <w:rPr>
            <w:webHidden/>
          </w:rPr>
        </w:r>
        <w:r w:rsidR="002C70AD">
          <w:rPr>
            <w:webHidden/>
          </w:rPr>
          <w:fldChar w:fldCharType="separate"/>
        </w:r>
        <w:r w:rsidR="00D43084">
          <w:rPr>
            <w:webHidden/>
          </w:rPr>
          <w:t>14</w:t>
        </w:r>
        <w:r w:rsidR="002C70AD">
          <w:rPr>
            <w:webHidden/>
          </w:rPr>
          <w:fldChar w:fldCharType="end"/>
        </w:r>
      </w:hyperlink>
    </w:p>
    <w:p w14:paraId="0914F1AC" w14:textId="65F1A8CB" w:rsidR="002C70AD" w:rsidRDefault="005D294F">
      <w:pPr>
        <w:pStyle w:val="Sommario2"/>
        <w:rPr>
          <w:rFonts w:asciiTheme="minorHAnsi" w:eastAsiaTheme="minorEastAsia" w:hAnsiTheme="minorHAnsi" w:cstheme="minorBidi"/>
          <w:b w:val="0"/>
          <w:i w:val="0"/>
          <w:szCs w:val="22"/>
          <w:lang w:val="en-US" w:eastAsia="en-US"/>
        </w:rPr>
      </w:pPr>
      <w:hyperlink w:anchor="_Toc49172688" w:history="1">
        <w:r w:rsidR="002C70AD" w:rsidRPr="00D657A7">
          <w:rPr>
            <w:rStyle w:val="Collegamentoipertestuale"/>
          </w:rPr>
          <w:t>3.2</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Location</w:t>
        </w:r>
        <w:r w:rsidR="002C70AD">
          <w:rPr>
            <w:webHidden/>
          </w:rPr>
          <w:tab/>
        </w:r>
        <w:r w:rsidR="002C70AD">
          <w:rPr>
            <w:webHidden/>
          </w:rPr>
          <w:fldChar w:fldCharType="begin"/>
        </w:r>
        <w:r w:rsidR="002C70AD">
          <w:rPr>
            <w:webHidden/>
          </w:rPr>
          <w:instrText xml:space="preserve"> PAGEREF _Toc49172688 \h </w:instrText>
        </w:r>
        <w:r w:rsidR="002C70AD">
          <w:rPr>
            <w:webHidden/>
          </w:rPr>
        </w:r>
        <w:r w:rsidR="002C70AD">
          <w:rPr>
            <w:webHidden/>
          </w:rPr>
          <w:fldChar w:fldCharType="separate"/>
        </w:r>
        <w:r w:rsidR="00D43084">
          <w:rPr>
            <w:webHidden/>
          </w:rPr>
          <w:t>16</w:t>
        </w:r>
        <w:r w:rsidR="002C70AD">
          <w:rPr>
            <w:webHidden/>
          </w:rPr>
          <w:fldChar w:fldCharType="end"/>
        </w:r>
      </w:hyperlink>
    </w:p>
    <w:p w14:paraId="0387FBF3" w14:textId="3730C7DD" w:rsidR="002C70AD" w:rsidRDefault="005D294F">
      <w:pPr>
        <w:pStyle w:val="Sommario2"/>
        <w:rPr>
          <w:rFonts w:asciiTheme="minorHAnsi" w:eastAsiaTheme="minorEastAsia" w:hAnsiTheme="minorHAnsi" w:cstheme="minorBidi"/>
          <w:b w:val="0"/>
          <w:i w:val="0"/>
          <w:szCs w:val="22"/>
          <w:lang w:val="en-US" w:eastAsia="en-US"/>
        </w:rPr>
      </w:pPr>
      <w:hyperlink w:anchor="_Toc49172689" w:history="1">
        <w:r w:rsidR="002C70AD" w:rsidRPr="00D657A7">
          <w:rPr>
            <w:rStyle w:val="Collegamentoipertestuale"/>
          </w:rPr>
          <w:t>3.3</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Cultural background</w:t>
        </w:r>
        <w:r w:rsidR="002C70AD">
          <w:rPr>
            <w:webHidden/>
          </w:rPr>
          <w:tab/>
        </w:r>
        <w:r w:rsidR="002C70AD">
          <w:rPr>
            <w:webHidden/>
          </w:rPr>
          <w:fldChar w:fldCharType="begin"/>
        </w:r>
        <w:r w:rsidR="002C70AD">
          <w:rPr>
            <w:webHidden/>
          </w:rPr>
          <w:instrText xml:space="preserve"> PAGEREF _Toc49172689 \h </w:instrText>
        </w:r>
        <w:r w:rsidR="002C70AD">
          <w:rPr>
            <w:webHidden/>
          </w:rPr>
        </w:r>
        <w:r w:rsidR="002C70AD">
          <w:rPr>
            <w:webHidden/>
          </w:rPr>
          <w:fldChar w:fldCharType="separate"/>
        </w:r>
        <w:r w:rsidR="00D43084">
          <w:rPr>
            <w:webHidden/>
          </w:rPr>
          <w:t>17</w:t>
        </w:r>
        <w:r w:rsidR="002C70AD">
          <w:rPr>
            <w:webHidden/>
          </w:rPr>
          <w:fldChar w:fldCharType="end"/>
        </w:r>
      </w:hyperlink>
    </w:p>
    <w:p w14:paraId="12D9500E" w14:textId="1F3386A5" w:rsidR="002C70AD" w:rsidRDefault="005D294F">
      <w:pPr>
        <w:pStyle w:val="Sommario3"/>
        <w:rPr>
          <w:rFonts w:asciiTheme="minorHAnsi" w:eastAsiaTheme="minorEastAsia" w:hAnsiTheme="minorHAnsi" w:cstheme="minorBidi"/>
          <w:i w:val="0"/>
          <w:szCs w:val="22"/>
          <w:lang w:val="en-US" w:eastAsia="en-US"/>
        </w:rPr>
      </w:pPr>
      <w:hyperlink w:anchor="_Toc49172690" w:history="1">
        <w:r w:rsidR="002C70AD" w:rsidRPr="00D657A7">
          <w:rPr>
            <w:rStyle w:val="Collegamentoipertestuale"/>
          </w:rPr>
          <w:t>(a)</w:t>
        </w:r>
        <w:r w:rsidR="002C70AD">
          <w:rPr>
            <w:rFonts w:asciiTheme="minorHAnsi" w:eastAsiaTheme="minorEastAsia" w:hAnsiTheme="minorHAnsi" w:cstheme="minorBidi"/>
            <w:i w:val="0"/>
            <w:szCs w:val="22"/>
            <w:lang w:val="en-US" w:eastAsia="en-US"/>
          </w:rPr>
          <w:tab/>
        </w:r>
        <w:r w:rsidR="002C70AD" w:rsidRPr="00D657A7">
          <w:rPr>
            <w:rStyle w:val="Collegamentoipertestuale"/>
          </w:rPr>
          <w:t>Aboriginal and Torres Strait Islander children and young people</w:t>
        </w:r>
        <w:r w:rsidR="002C70AD">
          <w:rPr>
            <w:webHidden/>
          </w:rPr>
          <w:tab/>
        </w:r>
        <w:r w:rsidR="002C70AD">
          <w:rPr>
            <w:webHidden/>
          </w:rPr>
          <w:fldChar w:fldCharType="begin"/>
        </w:r>
        <w:r w:rsidR="002C70AD">
          <w:rPr>
            <w:webHidden/>
          </w:rPr>
          <w:instrText xml:space="preserve"> PAGEREF _Toc49172690 \h </w:instrText>
        </w:r>
        <w:r w:rsidR="002C70AD">
          <w:rPr>
            <w:webHidden/>
          </w:rPr>
        </w:r>
        <w:r w:rsidR="002C70AD">
          <w:rPr>
            <w:webHidden/>
          </w:rPr>
          <w:fldChar w:fldCharType="separate"/>
        </w:r>
        <w:r w:rsidR="00D43084">
          <w:rPr>
            <w:webHidden/>
          </w:rPr>
          <w:t>17</w:t>
        </w:r>
        <w:r w:rsidR="002C70AD">
          <w:rPr>
            <w:webHidden/>
          </w:rPr>
          <w:fldChar w:fldCharType="end"/>
        </w:r>
      </w:hyperlink>
    </w:p>
    <w:p w14:paraId="35E0D419" w14:textId="0E5BCEF6" w:rsidR="002C70AD" w:rsidRDefault="005D294F">
      <w:pPr>
        <w:pStyle w:val="Sommario3"/>
        <w:rPr>
          <w:rFonts w:asciiTheme="minorHAnsi" w:eastAsiaTheme="minorEastAsia" w:hAnsiTheme="minorHAnsi" w:cstheme="minorBidi"/>
          <w:i w:val="0"/>
          <w:szCs w:val="22"/>
          <w:lang w:val="en-US" w:eastAsia="en-US"/>
        </w:rPr>
      </w:pPr>
      <w:hyperlink w:anchor="_Toc49172691" w:history="1">
        <w:r w:rsidR="002C70AD" w:rsidRPr="00D657A7">
          <w:rPr>
            <w:rStyle w:val="Collegamentoipertestuale"/>
          </w:rPr>
          <w:t>(b)</w:t>
        </w:r>
        <w:r w:rsidR="002C70AD">
          <w:rPr>
            <w:rFonts w:asciiTheme="minorHAnsi" w:eastAsiaTheme="minorEastAsia" w:hAnsiTheme="minorHAnsi" w:cstheme="minorBidi"/>
            <w:i w:val="0"/>
            <w:szCs w:val="22"/>
            <w:lang w:val="en-US" w:eastAsia="en-US"/>
          </w:rPr>
          <w:tab/>
        </w:r>
        <w:r w:rsidR="002C70AD" w:rsidRPr="00D657A7">
          <w:rPr>
            <w:rStyle w:val="Collegamentoipertestuale"/>
          </w:rPr>
          <w:t>Children and young people from culturally and linguistically diverse backgrounds (CALD)</w:t>
        </w:r>
        <w:r w:rsidR="002C70AD">
          <w:rPr>
            <w:webHidden/>
          </w:rPr>
          <w:tab/>
        </w:r>
        <w:r w:rsidR="002C70AD">
          <w:rPr>
            <w:webHidden/>
          </w:rPr>
          <w:fldChar w:fldCharType="begin"/>
        </w:r>
        <w:r w:rsidR="002C70AD">
          <w:rPr>
            <w:webHidden/>
          </w:rPr>
          <w:instrText xml:space="preserve"> PAGEREF _Toc49172691 \h </w:instrText>
        </w:r>
        <w:r w:rsidR="002C70AD">
          <w:rPr>
            <w:webHidden/>
          </w:rPr>
        </w:r>
        <w:r w:rsidR="002C70AD">
          <w:rPr>
            <w:webHidden/>
          </w:rPr>
          <w:fldChar w:fldCharType="separate"/>
        </w:r>
        <w:r w:rsidR="00D43084">
          <w:rPr>
            <w:webHidden/>
          </w:rPr>
          <w:t>18</w:t>
        </w:r>
        <w:r w:rsidR="002C70AD">
          <w:rPr>
            <w:webHidden/>
          </w:rPr>
          <w:fldChar w:fldCharType="end"/>
        </w:r>
      </w:hyperlink>
    </w:p>
    <w:p w14:paraId="0D35809A" w14:textId="1899488C" w:rsidR="002C70AD" w:rsidRDefault="005D294F">
      <w:pPr>
        <w:pStyle w:val="Sommario1"/>
        <w:rPr>
          <w:rFonts w:asciiTheme="minorHAnsi" w:eastAsiaTheme="minorEastAsia" w:hAnsiTheme="minorHAnsi" w:cstheme="minorBidi"/>
          <w:b w:val="0"/>
          <w:szCs w:val="22"/>
          <w:lang w:val="en-US" w:eastAsia="en-US"/>
        </w:rPr>
      </w:pPr>
      <w:hyperlink w:anchor="_Toc49172692" w:history="1">
        <w:r w:rsidR="002C70AD" w:rsidRPr="00D657A7">
          <w:rPr>
            <w:rStyle w:val="Collegamentoipertestuale"/>
          </w:rPr>
          <w:t>4</w:t>
        </w:r>
        <w:r w:rsidR="002C70AD">
          <w:rPr>
            <w:rFonts w:asciiTheme="minorHAnsi" w:eastAsiaTheme="minorEastAsia" w:hAnsiTheme="minorHAnsi" w:cstheme="minorBidi"/>
            <w:b w:val="0"/>
            <w:szCs w:val="22"/>
            <w:lang w:val="en-US" w:eastAsia="en-US"/>
          </w:rPr>
          <w:tab/>
        </w:r>
        <w:r w:rsidR="002C70AD" w:rsidRPr="00D657A7">
          <w:rPr>
            <w:rStyle w:val="Collegamentoipertestuale"/>
          </w:rPr>
          <w:t>COVID-19 concerns raised by children and young people</w:t>
        </w:r>
        <w:r w:rsidR="002C70AD">
          <w:rPr>
            <w:webHidden/>
          </w:rPr>
          <w:tab/>
        </w:r>
        <w:r w:rsidR="002C70AD">
          <w:rPr>
            <w:webHidden/>
          </w:rPr>
          <w:fldChar w:fldCharType="begin"/>
        </w:r>
        <w:r w:rsidR="002C70AD">
          <w:rPr>
            <w:webHidden/>
          </w:rPr>
          <w:instrText xml:space="preserve"> PAGEREF _Toc49172692 \h </w:instrText>
        </w:r>
        <w:r w:rsidR="002C70AD">
          <w:rPr>
            <w:webHidden/>
          </w:rPr>
        </w:r>
        <w:r w:rsidR="002C70AD">
          <w:rPr>
            <w:webHidden/>
          </w:rPr>
          <w:fldChar w:fldCharType="separate"/>
        </w:r>
        <w:r w:rsidR="00D43084">
          <w:rPr>
            <w:webHidden/>
          </w:rPr>
          <w:t>19</w:t>
        </w:r>
        <w:r w:rsidR="002C70AD">
          <w:rPr>
            <w:webHidden/>
          </w:rPr>
          <w:fldChar w:fldCharType="end"/>
        </w:r>
      </w:hyperlink>
    </w:p>
    <w:p w14:paraId="58934C4A" w14:textId="28F62F8E" w:rsidR="002C70AD" w:rsidRDefault="005D294F">
      <w:pPr>
        <w:pStyle w:val="Sommario2"/>
        <w:rPr>
          <w:rFonts w:asciiTheme="minorHAnsi" w:eastAsiaTheme="minorEastAsia" w:hAnsiTheme="minorHAnsi" w:cstheme="minorBidi"/>
          <w:b w:val="0"/>
          <w:i w:val="0"/>
          <w:szCs w:val="22"/>
          <w:lang w:val="en-US" w:eastAsia="en-US"/>
        </w:rPr>
      </w:pPr>
      <w:hyperlink w:anchor="_Toc49172693" w:history="1">
        <w:r w:rsidR="002C70AD" w:rsidRPr="00D657A7">
          <w:rPr>
            <w:rStyle w:val="Collegamentoipertestuale"/>
          </w:rPr>
          <w:t>4.1</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Concerns raised by children and people by theme</w:t>
        </w:r>
        <w:r w:rsidR="002C70AD">
          <w:rPr>
            <w:webHidden/>
          </w:rPr>
          <w:tab/>
        </w:r>
        <w:r w:rsidR="002C70AD">
          <w:rPr>
            <w:webHidden/>
          </w:rPr>
          <w:fldChar w:fldCharType="begin"/>
        </w:r>
        <w:r w:rsidR="002C70AD">
          <w:rPr>
            <w:webHidden/>
          </w:rPr>
          <w:instrText xml:space="preserve"> PAGEREF _Toc49172693 \h </w:instrText>
        </w:r>
        <w:r w:rsidR="002C70AD">
          <w:rPr>
            <w:webHidden/>
          </w:rPr>
        </w:r>
        <w:r w:rsidR="002C70AD">
          <w:rPr>
            <w:webHidden/>
          </w:rPr>
          <w:fldChar w:fldCharType="separate"/>
        </w:r>
        <w:r w:rsidR="00D43084">
          <w:rPr>
            <w:webHidden/>
          </w:rPr>
          <w:t>19</w:t>
        </w:r>
        <w:r w:rsidR="002C70AD">
          <w:rPr>
            <w:webHidden/>
          </w:rPr>
          <w:fldChar w:fldCharType="end"/>
        </w:r>
      </w:hyperlink>
    </w:p>
    <w:p w14:paraId="25E2A380" w14:textId="7DC6C08C" w:rsidR="002C70AD" w:rsidRDefault="005D294F">
      <w:pPr>
        <w:pStyle w:val="Sommario2"/>
        <w:rPr>
          <w:rFonts w:asciiTheme="minorHAnsi" w:eastAsiaTheme="minorEastAsia" w:hAnsiTheme="minorHAnsi" w:cstheme="minorBidi"/>
          <w:b w:val="0"/>
          <w:i w:val="0"/>
          <w:szCs w:val="22"/>
          <w:lang w:val="en-US" w:eastAsia="en-US"/>
        </w:rPr>
      </w:pPr>
      <w:hyperlink w:anchor="_Toc49172694" w:history="1">
        <w:r w:rsidR="002C70AD" w:rsidRPr="00D657A7">
          <w:rPr>
            <w:rStyle w:val="Collegamentoipertestuale"/>
          </w:rPr>
          <w:t>4.2</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Top COVID-19 concerns raised by children and young people by demographics</w:t>
        </w:r>
        <w:r w:rsidR="002C70AD">
          <w:rPr>
            <w:webHidden/>
          </w:rPr>
          <w:tab/>
        </w:r>
        <w:r w:rsidR="002C70AD">
          <w:rPr>
            <w:webHidden/>
          </w:rPr>
          <w:fldChar w:fldCharType="begin"/>
        </w:r>
        <w:r w:rsidR="002C70AD">
          <w:rPr>
            <w:webHidden/>
          </w:rPr>
          <w:instrText xml:space="preserve"> PAGEREF _Toc49172694 \h </w:instrText>
        </w:r>
        <w:r w:rsidR="002C70AD">
          <w:rPr>
            <w:webHidden/>
          </w:rPr>
        </w:r>
        <w:r w:rsidR="002C70AD">
          <w:rPr>
            <w:webHidden/>
          </w:rPr>
          <w:fldChar w:fldCharType="separate"/>
        </w:r>
        <w:r w:rsidR="00D43084">
          <w:rPr>
            <w:webHidden/>
          </w:rPr>
          <w:t>19</w:t>
        </w:r>
        <w:r w:rsidR="002C70AD">
          <w:rPr>
            <w:webHidden/>
          </w:rPr>
          <w:fldChar w:fldCharType="end"/>
        </w:r>
      </w:hyperlink>
    </w:p>
    <w:p w14:paraId="02A73F91" w14:textId="3FE05644" w:rsidR="002C70AD" w:rsidRDefault="005D294F">
      <w:pPr>
        <w:pStyle w:val="Sommario2"/>
        <w:rPr>
          <w:rFonts w:asciiTheme="minorHAnsi" w:eastAsiaTheme="minorEastAsia" w:hAnsiTheme="minorHAnsi" w:cstheme="minorBidi"/>
          <w:b w:val="0"/>
          <w:i w:val="0"/>
          <w:szCs w:val="22"/>
          <w:lang w:val="en-US" w:eastAsia="en-US"/>
        </w:rPr>
      </w:pPr>
      <w:hyperlink w:anchor="_Toc49172695" w:history="1">
        <w:r w:rsidR="002C70AD" w:rsidRPr="00D657A7">
          <w:rPr>
            <w:rStyle w:val="Collegamentoipertestuale"/>
          </w:rPr>
          <w:t>4.3</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Mental health concerns resulting from COVID-19</w:t>
        </w:r>
        <w:r w:rsidR="002C70AD">
          <w:rPr>
            <w:webHidden/>
          </w:rPr>
          <w:tab/>
        </w:r>
        <w:r w:rsidR="002C70AD">
          <w:rPr>
            <w:webHidden/>
          </w:rPr>
          <w:fldChar w:fldCharType="begin"/>
        </w:r>
        <w:r w:rsidR="002C70AD">
          <w:rPr>
            <w:webHidden/>
          </w:rPr>
          <w:instrText xml:space="preserve"> PAGEREF _Toc49172695 \h </w:instrText>
        </w:r>
        <w:r w:rsidR="002C70AD">
          <w:rPr>
            <w:webHidden/>
          </w:rPr>
        </w:r>
        <w:r w:rsidR="002C70AD">
          <w:rPr>
            <w:webHidden/>
          </w:rPr>
          <w:fldChar w:fldCharType="separate"/>
        </w:r>
        <w:r w:rsidR="00D43084">
          <w:rPr>
            <w:webHidden/>
          </w:rPr>
          <w:t>25</w:t>
        </w:r>
        <w:r w:rsidR="002C70AD">
          <w:rPr>
            <w:webHidden/>
          </w:rPr>
          <w:fldChar w:fldCharType="end"/>
        </w:r>
      </w:hyperlink>
    </w:p>
    <w:p w14:paraId="653E5DE3" w14:textId="4C84465A" w:rsidR="002C70AD" w:rsidRDefault="005D294F">
      <w:pPr>
        <w:pStyle w:val="Sommario2"/>
        <w:rPr>
          <w:rFonts w:asciiTheme="minorHAnsi" w:eastAsiaTheme="minorEastAsia" w:hAnsiTheme="minorHAnsi" w:cstheme="minorBidi"/>
          <w:b w:val="0"/>
          <w:i w:val="0"/>
          <w:szCs w:val="22"/>
          <w:lang w:val="en-US" w:eastAsia="en-US"/>
        </w:rPr>
      </w:pPr>
      <w:hyperlink w:anchor="_Toc49172696" w:history="1">
        <w:r w:rsidR="002C70AD" w:rsidRPr="00D657A7">
          <w:rPr>
            <w:rStyle w:val="Collegamentoipertestuale"/>
          </w:rPr>
          <w:t>4.4</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Social isolation</w:t>
        </w:r>
        <w:r w:rsidR="002C70AD">
          <w:rPr>
            <w:webHidden/>
          </w:rPr>
          <w:tab/>
        </w:r>
        <w:r w:rsidR="002C70AD">
          <w:rPr>
            <w:webHidden/>
          </w:rPr>
          <w:fldChar w:fldCharType="begin"/>
        </w:r>
        <w:r w:rsidR="002C70AD">
          <w:rPr>
            <w:webHidden/>
          </w:rPr>
          <w:instrText xml:space="preserve"> PAGEREF _Toc49172696 \h </w:instrText>
        </w:r>
        <w:r w:rsidR="002C70AD">
          <w:rPr>
            <w:webHidden/>
          </w:rPr>
        </w:r>
        <w:r w:rsidR="002C70AD">
          <w:rPr>
            <w:webHidden/>
          </w:rPr>
          <w:fldChar w:fldCharType="separate"/>
        </w:r>
        <w:r w:rsidR="00D43084">
          <w:rPr>
            <w:webHidden/>
          </w:rPr>
          <w:t>29</w:t>
        </w:r>
        <w:r w:rsidR="002C70AD">
          <w:rPr>
            <w:webHidden/>
          </w:rPr>
          <w:fldChar w:fldCharType="end"/>
        </w:r>
      </w:hyperlink>
    </w:p>
    <w:p w14:paraId="24A4C0DC" w14:textId="526FA866" w:rsidR="002C70AD" w:rsidRDefault="005D294F">
      <w:pPr>
        <w:pStyle w:val="Sommario2"/>
        <w:rPr>
          <w:rFonts w:asciiTheme="minorHAnsi" w:eastAsiaTheme="minorEastAsia" w:hAnsiTheme="minorHAnsi" w:cstheme="minorBidi"/>
          <w:b w:val="0"/>
          <w:i w:val="0"/>
          <w:szCs w:val="22"/>
          <w:lang w:val="en-US" w:eastAsia="en-US"/>
        </w:rPr>
      </w:pPr>
      <w:hyperlink w:anchor="_Toc49172697" w:history="1">
        <w:r w:rsidR="002C70AD" w:rsidRPr="00D657A7">
          <w:rPr>
            <w:rStyle w:val="Collegamentoipertestuale"/>
          </w:rPr>
          <w:t>4.5</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Education impacts</w:t>
        </w:r>
        <w:r w:rsidR="002C70AD">
          <w:rPr>
            <w:webHidden/>
          </w:rPr>
          <w:tab/>
        </w:r>
        <w:r w:rsidR="002C70AD">
          <w:rPr>
            <w:webHidden/>
          </w:rPr>
          <w:fldChar w:fldCharType="begin"/>
        </w:r>
        <w:r w:rsidR="002C70AD">
          <w:rPr>
            <w:webHidden/>
          </w:rPr>
          <w:instrText xml:space="preserve"> PAGEREF _Toc49172697 \h </w:instrText>
        </w:r>
        <w:r w:rsidR="002C70AD">
          <w:rPr>
            <w:webHidden/>
          </w:rPr>
        </w:r>
        <w:r w:rsidR="002C70AD">
          <w:rPr>
            <w:webHidden/>
          </w:rPr>
          <w:fldChar w:fldCharType="separate"/>
        </w:r>
        <w:r w:rsidR="00D43084">
          <w:rPr>
            <w:webHidden/>
          </w:rPr>
          <w:t>32</w:t>
        </w:r>
        <w:r w:rsidR="002C70AD">
          <w:rPr>
            <w:webHidden/>
          </w:rPr>
          <w:fldChar w:fldCharType="end"/>
        </w:r>
      </w:hyperlink>
    </w:p>
    <w:p w14:paraId="5F8777E9" w14:textId="20FE5230" w:rsidR="002C70AD" w:rsidRDefault="005D294F">
      <w:pPr>
        <w:pStyle w:val="Sommario2"/>
        <w:rPr>
          <w:rFonts w:asciiTheme="minorHAnsi" w:eastAsiaTheme="minorEastAsia" w:hAnsiTheme="minorHAnsi" w:cstheme="minorBidi"/>
          <w:b w:val="0"/>
          <w:i w:val="0"/>
          <w:szCs w:val="22"/>
          <w:lang w:val="en-US" w:eastAsia="en-US"/>
        </w:rPr>
      </w:pPr>
      <w:hyperlink w:anchor="_Toc49172698" w:history="1">
        <w:r w:rsidR="002C70AD" w:rsidRPr="00D657A7">
          <w:rPr>
            <w:rStyle w:val="Collegamentoipertestuale"/>
          </w:rPr>
          <w:t>4.6</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Impacts on family life</w:t>
        </w:r>
        <w:r w:rsidR="002C70AD">
          <w:rPr>
            <w:webHidden/>
          </w:rPr>
          <w:tab/>
        </w:r>
        <w:r w:rsidR="002C70AD">
          <w:rPr>
            <w:webHidden/>
          </w:rPr>
          <w:fldChar w:fldCharType="begin"/>
        </w:r>
        <w:r w:rsidR="002C70AD">
          <w:rPr>
            <w:webHidden/>
          </w:rPr>
          <w:instrText xml:space="preserve"> PAGEREF _Toc49172698 \h </w:instrText>
        </w:r>
        <w:r w:rsidR="002C70AD">
          <w:rPr>
            <w:webHidden/>
          </w:rPr>
        </w:r>
        <w:r w:rsidR="002C70AD">
          <w:rPr>
            <w:webHidden/>
          </w:rPr>
          <w:fldChar w:fldCharType="separate"/>
        </w:r>
        <w:r w:rsidR="00D43084">
          <w:rPr>
            <w:webHidden/>
          </w:rPr>
          <w:t>36</w:t>
        </w:r>
        <w:r w:rsidR="002C70AD">
          <w:rPr>
            <w:webHidden/>
          </w:rPr>
          <w:fldChar w:fldCharType="end"/>
        </w:r>
      </w:hyperlink>
    </w:p>
    <w:p w14:paraId="6B100420" w14:textId="3DC7B530" w:rsidR="002C70AD" w:rsidRDefault="005D294F">
      <w:pPr>
        <w:pStyle w:val="Sommario2"/>
        <w:rPr>
          <w:rFonts w:asciiTheme="minorHAnsi" w:eastAsiaTheme="minorEastAsia" w:hAnsiTheme="minorHAnsi" w:cstheme="minorBidi"/>
          <w:b w:val="0"/>
          <w:i w:val="0"/>
          <w:szCs w:val="22"/>
          <w:lang w:val="en-US" w:eastAsia="en-US"/>
        </w:rPr>
      </w:pPr>
      <w:hyperlink w:anchor="_Toc49172699" w:history="1">
        <w:r w:rsidR="002C70AD" w:rsidRPr="00D657A7">
          <w:rPr>
            <w:rStyle w:val="Collegamentoipertestuale"/>
          </w:rPr>
          <w:t>4.7</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Changes to plans and usual activities</w:t>
        </w:r>
        <w:r w:rsidR="002C70AD">
          <w:rPr>
            <w:webHidden/>
          </w:rPr>
          <w:tab/>
        </w:r>
        <w:r w:rsidR="002C70AD">
          <w:rPr>
            <w:webHidden/>
          </w:rPr>
          <w:fldChar w:fldCharType="begin"/>
        </w:r>
        <w:r w:rsidR="002C70AD">
          <w:rPr>
            <w:webHidden/>
          </w:rPr>
          <w:instrText xml:space="preserve"> PAGEREF _Toc49172699 \h </w:instrText>
        </w:r>
        <w:r w:rsidR="002C70AD">
          <w:rPr>
            <w:webHidden/>
          </w:rPr>
        </w:r>
        <w:r w:rsidR="002C70AD">
          <w:rPr>
            <w:webHidden/>
          </w:rPr>
          <w:fldChar w:fldCharType="separate"/>
        </w:r>
        <w:r w:rsidR="00D43084">
          <w:rPr>
            <w:webHidden/>
          </w:rPr>
          <w:t>40</w:t>
        </w:r>
        <w:r w:rsidR="002C70AD">
          <w:rPr>
            <w:webHidden/>
          </w:rPr>
          <w:fldChar w:fldCharType="end"/>
        </w:r>
      </w:hyperlink>
    </w:p>
    <w:p w14:paraId="607B41B3" w14:textId="68F0EBA5" w:rsidR="002C70AD" w:rsidRDefault="005D294F">
      <w:pPr>
        <w:pStyle w:val="Sommario2"/>
        <w:rPr>
          <w:rFonts w:asciiTheme="minorHAnsi" w:eastAsiaTheme="minorEastAsia" w:hAnsiTheme="minorHAnsi" w:cstheme="minorBidi"/>
          <w:b w:val="0"/>
          <w:i w:val="0"/>
          <w:szCs w:val="22"/>
          <w:lang w:val="en-US" w:eastAsia="en-US"/>
        </w:rPr>
      </w:pPr>
      <w:hyperlink w:anchor="_Toc49172700" w:history="1">
        <w:r w:rsidR="002C70AD" w:rsidRPr="00D657A7">
          <w:rPr>
            <w:rStyle w:val="Collegamentoipertestuale"/>
          </w:rPr>
          <w:t>4.8</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Changes to essential services and support</w:t>
        </w:r>
        <w:r w:rsidR="002C70AD">
          <w:rPr>
            <w:webHidden/>
          </w:rPr>
          <w:tab/>
        </w:r>
        <w:r w:rsidR="002C70AD">
          <w:rPr>
            <w:webHidden/>
          </w:rPr>
          <w:fldChar w:fldCharType="begin"/>
        </w:r>
        <w:r w:rsidR="002C70AD">
          <w:rPr>
            <w:webHidden/>
          </w:rPr>
          <w:instrText xml:space="preserve"> PAGEREF _Toc49172700 \h </w:instrText>
        </w:r>
        <w:r w:rsidR="002C70AD">
          <w:rPr>
            <w:webHidden/>
          </w:rPr>
        </w:r>
        <w:r w:rsidR="002C70AD">
          <w:rPr>
            <w:webHidden/>
          </w:rPr>
          <w:fldChar w:fldCharType="separate"/>
        </w:r>
        <w:r w:rsidR="00D43084">
          <w:rPr>
            <w:webHidden/>
          </w:rPr>
          <w:t>43</w:t>
        </w:r>
        <w:r w:rsidR="002C70AD">
          <w:rPr>
            <w:webHidden/>
          </w:rPr>
          <w:fldChar w:fldCharType="end"/>
        </w:r>
      </w:hyperlink>
    </w:p>
    <w:p w14:paraId="73945674" w14:textId="242DCA1D" w:rsidR="002C70AD" w:rsidRDefault="005D294F">
      <w:pPr>
        <w:pStyle w:val="Sommario2"/>
        <w:rPr>
          <w:rFonts w:asciiTheme="minorHAnsi" w:eastAsiaTheme="minorEastAsia" w:hAnsiTheme="minorHAnsi" w:cstheme="minorBidi"/>
          <w:b w:val="0"/>
          <w:i w:val="0"/>
          <w:szCs w:val="22"/>
          <w:lang w:val="en-US" w:eastAsia="en-US"/>
        </w:rPr>
      </w:pPr>
      <w:hyperlink w:anchor="_Toc49172701" w:history="1">
        <w:r w:rsidR="002C70AD" w:rsidRPr="00D657A7">
          <w:rPr>
            <w:rStyle w:val="Collegamentoipertestuale"/>
          </w:rPr>
          <w:t>4.9</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Economic and work challenges</w:t>
        </w:r>
        <w:r w:rsidR="002C70AD">
          <w:rPr>
            <w:webHidden/>
          </w:rPr>
          <w:tab/>
        </w:r>
        <w:r w:rsidR="002C70AD">
          <w:rPr>
            <w:webHidden/>
          </w:rPr>
          <w:fldChar w:fldCharType="begin"/>
        </w:r>
        <w:r w:rsidR="002C70AD">
          <w:rPr>
            <w:webHidden/>
          </w:rPr>
          <w:instrText xml:space="preserve"> PAGEREF _Toc49172701 \h </w:instrText>
        </w:r>
        <w:r w:rsidR="002C70AD">
          <w:rPr>
            <w:webHidden/>
          </w:rPr>
        </w:r>
        <w:r w:rsidR="002C70AD">
          <w:rPr>
            <w:webHidden/>
          </w:rPr>
          <w:fldChar w:fldCharType="separate"/>
        </w:r>
        <w:r w:rsidR="00D43084">
          <w:rPr>
            <w:webHidden/>
          </w:rPr>
          <w:t>47</w:t>
        </w:r>
        <w:r w:rsidR="002C70AD">
          <w:rPr>
            <w:webHidden/>
          </w:rPr>
          <w:fldChar w:fldCharType="end"/>
        </w:r>
      </w:hyperlink>
    </w:p>
    <w:p w14:paraId="1CC58599" w14:textId="6701D965" w:rsidR="002C70AD" w:rsidRDefault="005D294F">
      <w:pPr>
        <w:pStyle w:val="Sommario3"/>
        <w:rPr>
          <w:rFonts w:asciiTheme="minorHAnsi" w:eastAsiaTheme="minorEastAsia" w:hAnsiTheme="minorHAnsi" w:cstheme="minorBidi"/>
          <w:i w:val="0"/>
          <w:szCs w:val="22"/>
          <w:lang w:val="en-US" w:eastAsia="en-US"/>
        </w:rPr>
      </w:pPr>
      <w:hyperlink w:anchor="_Toc49172702" w:history="1">
        <w:r w:rsidR="002C70AD" w:rsidRPr="00D657A7">
          <w:rPr>
            <w:rStyle w:val="Collegamentoipertestuale"/>
          </w:rPr>
          <w:t>(a)</w:t>
        </w:r>
        <w:r w:rsidR="002C70AD">
          <w:rPr>
            <w:rFonts w:asciiTheme="minorHAnsi" w:eastAsiaTheme="minorEastAsia" w:hAnsiTheme="minorHAnsi" w:cstheme="minorBidi"/>
            <w:i w:val="0"/>
            <w:szCs w:val="22"/>
            <w:lang w:val="en-US" w:eastAsia="en-US"/>
          </w:rPr>
          <w:tab/>
        </w:r>
        <w:r w:rsidR="002C70AD" w:rsidRPr="00D657A7">
          <w:rPr>
            <w:rStyle w:val="Collegamentoipertestuale"/>
          </w:rPr>
          <w:t>Economic impacts</w:t>
        </w:r>
        <w:r w:rsidR="002C70AD">
          <w:rPr>
            <w:webHidden/>
          </w:rPr>
          <w:tab/>
        </w:r>
        <w:r w:rsidR="002C70AD">
          <w:rPr>
            <w:webHidden/>
          </w:rPr>
          <w:fldChar w:fldCharType="begin"/>
        </w:r>
        <w:r w:rsidR="002C70AD">
          <w:rPr>
            <w:webHidden/>
          </w:rPr>
          <w:instrText xml:space="preserve"> PAGEREF _Toc49172702 \h </w:instrText>
        </w:r>
        <w:r w:rsidR="002C70AD">
          <w:rPr>
            <w:webHidden/>
          </w:rPr>
        </w:r>
        <w:r w:rsidR="002C70AD">
          <w:rPr>
            <w:webHidden/>
          </w:rPr>
          <w:fldChar w:fldCharType="separate"/>
        </w:r>
        <w:r w:rsidR="00D43084">
          <w:rPr>
            <w:webHidden/>
          </w:rPr>
          <w:t>47</w:t>
        </w:r>
        <w:r w:rsidR="002C70AD">
          <w:rPr>
            <w:webHidden/>
          </w:rPr>
          <w:fldChar w:fldCharType="end"/>
        </w:r>
      </w:hyperlink>
    </w:p>
    <w:p w14:paraId="60A2EFF5" w14:textId="41EE8DF9" w:rsidR="002C70AD" w:rsidRDefault="005D294F">
      <w:pPr>
        <w:pStyle w:val="Sommario3"/>
        <w:rPr>
          <w:rFonts w:asciiTheme="minorHAnsi" w:eastAsiaTheme="minorEastAsia" w:hAnsiTheme="minorHAnsi" w:cstheme="minorBidi"/>
          <w:i w:val="0"/>
          <w:szCs w:val="22"/>
          <w:lang w:val="en-US" w:eastAsia="en-US"/>
        </w:rPr>
      </w:pPr>
      <w:hyperlink w:anchor="_Toc49172703" w:history="1">
        <w:r w:rsidR="002C70AD" w:rsidRPr="00D657A7">
          <w:rPr>
            <w:rStyle w:val="Collegamentoipertestuale"/>
          </w:rPr>
          <w:t>(b)</w:t>
        </w:r>
        <w:r w:rsidR="002C70AD">
          <w:rPr>
            <w:rFonts w:asciiTheme="minorHAnsi" w:eastAsiaTheme="minorEastAsia" w:hAnsiTheme="minorHAnsi" w:cstheme="minorBidi"/>
            <w:i w:val="0"/>
            <w:szCs w:val="22"/>
            <w:lang w:val="en-US" w:eastAsia="en-US"/>
          </w:rPr>
          <w:tab/>
        </w:r>
        <w:r w:rsidR="002C70AD" w:rsidRPr="00D657A7">
          <w:rPr>
            <w:rStyle w:val="Collegamentoipertestuale"/>
          </w:rPr>
          <w:t>Work challenges</w:t>
        </w:r>
        <w:r w:rsidR="002C70AD">
          <w:rPr>
            <w:webHidden/>
          </w:rPr>
          <w:tab/>
        </w:r>
        <w:r w:rsidR="002C70AD">
          <w:rPr>
            <w:webHidden/>
          </w:rPr>
          <w:fldChar w:fldCharType="begin"/>
        </w:r>
        <w:r w:rsidR="002C70AD">
          <w:rPr>
            <w:webHidden/>
          </w:rPr>
          <w:instrText xml:space="preserve"> PAGEREF _Toc49172703 \h </w:instrText>
        </w:r>
        <w:r w:rsidR="002C70AD">
          <w:rPr>
            <w:webHidden/>
          </w:rPr>
        </w:r>
        <w:r w:rsidR="002C70AD">
          <w:rPr>
            <w:webHidden/>
          </w:rPr>
          <w:fldChar w:fldCharType="separate"/>
        </w:r>
        <w:r w:rsidR="00D43084">
          <w:rPr>
            <w:webHidden/>
          </w:rPr>
          <w:t>51</w:t>
        </w:r>
        <w:r w:rsidR="002C70AD">
          <w:rPr>
            <w:webHidden/>
          </w:rPr>
          <w:fldChar w:fldCharType="end"/>
        </w:r>
      </w:hyperlink>
    </w:p>
    <w:p w14:paraId="65DC7EBD" w14:textId="03A86FA6" w:rsidR="002C70AD" w:rsidRDefault="005D294F">
      <w:pPr>
        <w:pStyle w:val="Sommario2"/>
        <w:rPr>
          <w:rFonts w:asciiTheme="minorHAnsi" w:eastAsiaTheme="minorEastAsia" w:hAnsiTheme="minorHAnsi" w:cstheme="minorBidi"/>
          <w:b w:val="0"/>
          <w:i w:val="0"/>
          <w:szCs w:val="22"/>
          <w:lang w:val="en-US" w:eastAsia="en-US"/>
        </w:rPr>
      </w:pPr>
      <w:hyperlink w:anchor="_Toc49172704" w:history="1">
        <w:r w:rsidR="002C70AD" w:rsidRPr="00D657A7">
          <w:rPr>
            <w:rStyle w:val="Collegamentoipertestuale"/>
          </w:rPr>
          <w:t>4.10</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Fear of contracting COVID-19</w:t>
        </w:r>
        <w:r w:rsidR="002C70AD">
          <w:rPr>
            <w:webHidden/>
          </w:rPr>
          <w:tab/>
        </w:r>
        <w:r w:rsidR="002C70AD">
          <w:rPr>
            <w:webHidden/>
          </w:rPr>
          <w:fldChar w:fldCharType="begin"/>
        </w:r>
        <w:r w:rsidR="002C70AD">
          <w:rPr>
            <w:webHidden/>
          </w:rPr>
          <w:instrText xml:space="preserve"> PAGEREF _Toc49172704 \h </w:instrText>
        </w:r>
        <w:r w:rsidR="002C70AD">
          <w:rPr>
            <w:webHidden/>
          </w:rPr>
        </w:r>
        <w:r w:rsidR="002C70AD">
          <w:rPr>
            <w:webHidden/>
          </w:rPr>
          <w:fldChar w:fldCharType="separate"/>
        </w:r>
        <w:r w:rsidR="00D43084">
          <w:rPr>
            <w:webHidden/>
          </w:rPr>
          <w:t>52</w:t>
        </w:r>
        <w:r w:rsidR="002C70AD">
          <w:rPr>
            <w:webHidden/>
          </w:rPr>
          <w:fldChar w:fldCharType="end"/>
        </w:r>
      </w:hyperlink>
    </w:p>
    <w:p w14:paraId="56F718B6" w14:textId="149366D1" w:rsidR="002C70AD" w:rsidRDefault="005D294F">
      <w:pPr>
        <w:pStyle w:val="Sommario3"/>
        <w:rPr>
          <w:rFonts w:asciiTheme="minorHAnsi" w:eastAsiaTheme="minorEastAsia" w:hAnsiTheme="minorHAnsi" w:cstheme="minorBidi"/>
          <w:i w:val="0"/>
          <w:szCs w:val="22"/>
          <w:lang w:val="en-US" w:eastAsia="en-US"/>
        </w:rPr>
      </w:pPr>
      <w:hyperlink w:anchor="_Toc49172705" w:history="1">
        <w:r w:rsidR="002C70AD" w:rsidRPr="00D657A7">
          <w:rPr>
            <w:rStyle w:val="Collegamentoipertestuale"/>
          </w:rPr>
          <w:t>(a)</w:t>
        </w:r>
        <w:r w:rsidR="002C70AD">
          <w:rPr>
            <w:rFonts w:asciiTheme="minorHAnsi" w:eastAsiaTheme="minorEastAsia" w:hAnsiTheme="minorHAnsi" w:cstheme="minorBidi"/>
            <w:i w:val="0"/>
            <w:szCs w:val="22"/>
            <w:lang w:val="en-US" w:eastAsia="en-US"/>
          </w:rPr>
          <w:tab/>
        </w:r>
        <w:r w:rsidR="002C70AD" w:rsidRPr="00D657A7">
          <w:rPr>
            <w:rStyle w:val="Collegamentoipertestuale"/>
          </w:rPr>
          <w:t>Fear of someone else contracting COVID-19</w:t>
        </w:r>
        <w:r w:rsidR="002C70AD">
          <w:rPr>
            <w:webHidden/>
          </w:rPr>
          <w:tab/>
        </w:r>
        <w:r w:rsidR="002C70AD">
          <w:rPr>
            <w:webHidden/>
          </w:rPr>
          <w:fldChar w:fldCharType="begin"/>
        </w:r>
        <w:r w:rsidR="002C70AD">
          <w:rPr>
            <w:webHidden/>
          </w:rPr>
          <w:instrText xml:space="preserve"> PAGEREF _Toc49172705 \h </w:instrText>
        </w:r>
        <w:r w:rsidR="002C70AD">
          <w:rPr>
            <w:webHidden/>
          </w:rPr>
        </w:r>
        <w:r w:rsidR="002C70AD">
          <w:rPr>
            <w:webHidden/>
          </w:rPr>
          <w:fldChar w:fldCharType="separate"/>
        </w:r>
        <w:r w:rsidR="00D43084">
          <w:rPr>
            <w:webHidden/>
          </w:rPr>
          <w:t>53</w:t>
        </w:r>
        <w:r w:rsidR="002C70AD">
          <w:rPr>
            <w:webHidden/>
          </w:rPr>
          <w:fldChar w:fldCharType="end"/>
        </w:r>
      </w:hyperlink>
    </w:p>
    <w:p w14:paraId="607BE837" w14:textId="1703A68A" w:rsidR="002C70AD" w:rsidRDefault="005D294F">
      <w:pPr>
        <w:pStyle w:val="Sommario3"/>
        <w:rPr>
          <w:rFonts w:asciiTheme="minorHAnsi" w:eastAsiaTheme="minorEastAsia" w:hAnsiTheme="minorHAnsi" w:cstheme="minorBidi"/>
          <w:i w:val="0"/>
          <w:szCs w:val="22"/>
          <w:lang w:val="en-US" w:eastAsia="en-US"/>
        </w:rPr>
      </w:pPr>
      <w:hyperlink w:anchor="_Toc49172706" w:history="1">
        <w:r w:rsidR="002C70AD" w:rsidRPr="00D657A7">
          <w:rPr>
            <w:rStyle w:val="Collegamentoipertestuale"/>
          </w:rPr>
          <w:t>(b)</w:t>
        </w:r>
        <w:r w:rsidR="002C70AD">
          <w:rPr>
            <w:rFonts w:asciiTheme="minorHAnsi" w:eastAsiaTheme="minorEastAsia" w:hAnsiTheme="minorHAnsi" w:cstheme="minorBidi"/>
            <w:i w:val="0"/>
            <w:szCs w:val="22"/>
            <w:lang w:val="en-US" w:eastAsia="en-US"/>
          </w:rPr>
          <w:tab/>
        </w:r>
        <w:r w:rsidR="002C70AD" w:rsidRPr="00D657A7">
          <w:rPr>
            <w:rStyle w:val="Collegamentoipertestuale"/>
          </w:rPr>
          <w:t>Fear of contracting COVID-19</w:t>
        </w:r>
        <w:r w:rsidR="002C70AD">
          <w:rPr>
            <w:webHidden/>
          </w:rPr>
          <w:tab/>
        </w:r>
        <w:r w:rsidR="002C70AD">
          <w:rPr>
            <w:webHidden/>
          </w:rPr>
          <w:fldChar w:fldCharType="begin"/>
        </w:r>
        <w:r w:rsidR="002C70AD">
          <w:rPr>
            <w:webHidden/>
          </w:rPr>
          <w:instrText xml:space="preserve"> PAGEREF _Toc49172706 \h </w:instrText>
        </w:r>
        <w:r w:rsidR="002C70AD">
          <w:rPr>
            <w:webHidden/>
          </w:rPr>
        </w:r>
        <w:r w:rsidR="002C70AD">
          <w:rPr>
            <w:webHidden/>
          </w:rPr>
          <w:fldChar w:fldCharType="separate"/>
        </w:r>
        <w:r w:rsidR="00D43084">
          <w:rPr>
            <w:webHidden/>
          </w:rPr>
          <w:t>54</w:t>
        </w:r>
        <w:r w:rsidR="002C70AD">
          <w:rPr>
            <w:webHidden/>
          </w:rPr>
          <w:fldChar w:fldCharType="end"/>
        </w:r>
      </w:hyperlink>
    </w:p>
    <w:p w14:paraId="0C88679E" w14:textId="0C2096CA" w:rsidR="002C70AD" w:rsidRDefault="005D294F">
      <w:pPr>
        <w:pStyle w:val="Sommario2"/>
        <w:rPr>
          <w:rFonts w:asciiTheme="minorHAnsi" w:eastAsiaTheme="minorEastAsia" w:hAnsiTheme="minorHAnsi" w:cstheme="minorBidi"/>
          <w:b w:val="0"/>
          <w:i w:val="0"/>
          <w:szCs w:val="22"/>
          <w:lang w:val="en-US" w:eastAsia="en-US"/>
        </w:rPr>
      </w:pPr>
      <w:hyperlink w:anchor="_Toc49172707" w:history="1">
        <w:r w:rsidR="002C70AD" w:rsidRPr="00D657A7">
          <w:rPr>
            <w:rStyle w:val="Collegamentoipertestuale"/>
          </w:rPr>
          <w:t>4.11</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Parent, carer and other support people’s concerns</w:t>
        </w:r>
        <w:r w:rsidR="002C70AD">
          <w:rPr>
            <w:webHidden/>
          </w:rPr>
          <w:tab/>
        </w:r>
        <w:r w:rsidR="002C70AD">
          <w:rPr>
            <w:webHidden/>
          </w:rPr>
          <w:fldChar w:fldCharType="begin"/>
        </w:r>
        <w:r w:rsidR="002C70AD">
          <w:rPr>
            <w:webHidden/>
          </w:rPr>
          <w:instrText xml:space="preserve"> PAGEREF _Toc49172707 \h </w:instrText>
        </w:r>
        <w:r w:rsidR="002C70AD">
          <w:rPr>
            <w:webHidden/>
          </w:rPr>
        </w:r>
        <w:r w:rsidR="002C70AD">
          <w:rPr>
            <w:webHidden/>
          </w:rPr>
          <w:fldChar w:fldCharType="separate"/>
        </w:r>
        <w:r w:rsidR="00D43084">
          <w:rPr>
            <w:webHidden/>
          </w:rPr>
          <w:t>55</w:t>
        </w:r>
        <w:r w:rsidR="002C70AD">
          <w:rPr>
            <w:webHidden/>
          </w:rPr>
          <w:fldChar w:fldCharType="end"/>
        </w:r>
      </w:hyperlink>
    </w:p>
    <w:p w14:paraId="67FBBF82" w14:textId="5ABF69A3" w:rsidR="002C70AD" w:rsidRDefault="005D294F">
      <w:pPr>
        <w:pStyle w:val="Sommario3"/>
        <w:rPr>
          <w:rFonts w:asciiTheme="minorHAnsi" w:eastAsiaTheme="minorEastAsia" w:hAnsiTheme="minorHAnsi" w:cstheme="minorBidi"/>
          <w:i w:val="0"/>
          <w:szCs w:val="22"/>
          <w:lang w:val="en-US" w:eastAsia="en-US"/>
        </w:rPr>
      </w:pPr>
      <w:hyperlink w:anchor="_Toc49172708" w:history="1">
        <w:r w:rsidR="002C70AD" w:rsidRPr="00D657A7">
          <w:rPr>
            <w:rStyle w:val="Collegamentoipertestuale"/>
          </w:rPr>
          <w:t>(a)</w:t>
        </w:r>
        <w:r w:rsidR="002C70AD">
          <w:rPr>
            <w:rFonts w:asciiTheme="minorHAnsi" w:eastAsiaTheme="minorEastAsia" w:hAnsiTheme="minorHAnsi" w:cstheme="minorBidi"/>
            <w:i w:val="0"/>
            <w:szCs w:val="22"/>
            <w:lang w:val="en-US" w:eastAsia="en-US"/>
          </w:rPr>
          <w:tab/>
        </w:r>
        <w:r w:rsidR="002C70AD" w:rsidRPr="00D657A7">
          <w:rPr>
            <w:rStyle w:val="Collegamentoipertestuale"/>
          </w:rPr>
          <w:t>Parent/carer concerns about COVID-19</w:t>
        </w:r>
        <w:r w:rsidR="002C70AD">
          <w:rPr>
            <w:webHidden/>
          </w:rPr>
          <w:tab/>
        </w:r>
        <w:r w:rsidR="002C70AD">
          <w:rPr>
            <w:webHidden/>
          </w:rPr>
          <w:fldChar w:fldCharType="begin"/>
        </w:r>
        <w:r w:rsidR="002C70AD">
          <w:rPr>
            <w:webHidden/>
          </w:rPr>
          <w:instrText xml:space="preserve"> PAGEREF _Toc49172708 \h </w:instrText>
        </w:r>
        <w:r w:rsidR="002C70AD">
          <w:rPr>
            <w:webHidden/>
          </w:rPr>
        </w:r>
        <w:r w:rsidR="002C70AD">
          <w:rPr>
            <w:webHidden/>
          </w:rPr>
          <w:fldChar w:fldCharType="separate"/>
        </w:r>
        <w:r w:rsidR="00D43084">
          <w:rPr>
            <w:webHidden/>
          </w:rPr>
          <w:t>55</w:t>
        </w:r>
        <w:r w:rsidR="002C70AD">
          <w:rPr>
            <w:webHidden/>
          </w:rPr>
          <w:fldChar w:fldCharType="end"/>
        </w:r>
      </w:hyperlink>
    </w:p>
    <w:p w14:paraId="3FEED763" w14:textId="67AA49FD" w:rsidR="002C70AD" w:rsidRDefault="005D294F">
      <w:pPr>
        <w:pStyle w:val="Sommario3"/>
        <w:rPr>
          <w:rFonts w:asciiTheme="minorHAnsi" w:eastAsiaTheme="minorEastAsia" w:hAnsiTheme="minorHAnsi" w:cstheme="minorBidi"/>
          <w:i w:val="0"/>
          <w:szCs w:val="22"/>
          <w:lang w:val="en-US" w:eastAsia="en-US"/>
        </w:rPr>
      </w:pPr>
      <w:hyperlink w:anchor="_Toc49172709" w:history="1">
        <w:r w:rsidR="002C70AD" w:rsidRPr="00D657A7">
          <w:rPr>
            <w:rStyle w:val="Collegamentoipertestuale"/>
          </w:rPr>
          <w:t>(b)</w:t>
        </w:r>
        <w:r w:rsidR="002C70AD">
          <w:rPr>
            <w:rFonts w:asciiTheme="minorHAnsi" w:eastAsiaTheme="minorEastAsia" w:hAnsiTheme="minorHAnsi" w:cstheme="minorBidi"/>
            <w:i w:val="0"/>
            <w:szCs w:val="22"/>
            <w:lang w:val="en-US" w:eastAsia="en-US"/>
          </w:rPr>
          <w:tab/>
        </w:r>
        <w:r w:rsidR="002C70AD" w:rsidRPr="00D657A7">
          <w:rPr>
            <w:rStyle w:val="Collegamentoipertestuale"/>
          </w:rPr>
          <w:t>Presence of parents, carers, and other support people during Kids Helpline contact</w:t>
        </w:r>
        <w:r w:rsidR="002C70AD">
          <w:rPr>
            <w:webHidden/>
          </w:rPr>
          <w:tab/>
        </w:r>
        <w:r w:rsidR="002C70AD">
          <w:rPr>
            <w:webHidden/>
          </w:rPr>
          <w:fldChar w:fldCharType="begin"/>
        </w:r>
        <w:r w:rsidR="002C70AD">
          <w:rPr>
            <w:webHidden/>
          </w:rPr>
          <w:instrText xml:space="preserve"> PAGEREF _Toc49172709 \h </w:instrText>
        </w:r>
        <w:r w:rsidR="002C70AD">
          <w:rPr>
            <w:webHidden/>
          </w:rPr>
        </w:r>
        <w:r w:rsidR="002C70AD">
          <w:rPr>
            <w:webHidden/>
          </w:rPr>
          <w:fldChar w:fldCharType="separate"/>
        </w:r>
        <w:r w:rsidR="00D43084">
          <w:rPr>
            <w:webHidden/>
          </w:rPr>
          <w:t>56</w:t>
        </w:r>
        <w:r w:rsidR="002C70AD">
          <w:rPr>
            <w:webHidden/>
          </w:rPr>
          <w:fldChar w:fldCharType="end"/>
        </w:r>
      </w:hyperlink>
    </w:p>
    <w:p w14:paraId="48C9BFCA" w14:textId="1D0752AD" w:rsidR="002C70AD" w:rsidRDefault="005D294F">
      <w:pPr>
        <w:pStyle w:val="Sommario2"/>
        <w:rPr>
          <w:rFonts w:asciiTheme="minorHAnsi" w:eastAsiaTheme="minorEastAsia" w:hAnsiTheme="minorHAnsi" w:cstheme="minorBidi"/>
          <w:b w:val="0"/>
          <w:i w:val="0"/>
          <w:szCs w:val="22"/>
          <w:lang w:val="en-US" w:eastAsia="en-US"/>
        </w:rPr>
      </w:pPr>
      <w:hyperlink w:anchor="_Toc49172710" w:history="1">
        <w:r w:rsidR="002C70AD" w:rsidRPr="00D657A7">
          <w:rPr>
            <w:rStyle w:val="Collegamentoipertestuale"/>
          </w:rPr>
          <w:t>4.12</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Anxiety and confusion from hearing about COVID-19 in media</w:t>
        </w:r>
        <w:r w:rsidR="002C70AD">
          <w:rPr>
            <w:webHidden/>
          </w:rPr>
          <w:tab/>
        </w:r>
        <w:r w:rsidR="002C70AD">
          <w:rPr>
            <w:webHidden/>
          </w:rPr>
          <w:fldChar w:fldCharType="begin"/>
        </w:r>
        <w:r w:rsidR="002C70AD">
          <w:rPr>
            <w:webHidden/>
          </w:rPr>
          <w:instrText xml:space="preserve"> PAGEREF _Toc49172710 \h </w:instrText>
        </w:r>
        <w:r w:rsidR="002C70AD">
          <w:rPr>
            <w:webHidden/>
          </w:rPr>
        </w:r>
        <w:r w:rsidR="002C70AD">
          <w:rPr>
            <w:webHidden/>
          </w:rPr>
          <w:fldChar w:fldCharType="separate"/>
        </w:r>
        <w:r w:rsidR="00D43084">
          <w:rPr>
            <w:webHidden/>
          </w:rPr>
          <w:t>57</w:t>
        </w:r>
        <w:r w:rsidR="002C70AD">
          <w:rPr>
            <w:webHidden/>
          </w:rPr>
          <w:fldChar w:fldCharType="end"/>
        </w:r>
      </w:hyperlink>
    </w:p>
    <w:p w14:paraId="7ECF8584" w14:textId="18E20D83" w:rsidR="002C70AD" w:rsidRDefault="005D294F">
      <w:pPr>
        <w:pStyle w:val="Sommario2"/>
        <w:rPr>
          <w:rFonts w:asciiTheme="minorHAnsi" w:eastAsiaTheme="minorEastAsia" w:hAnsiTheme="minorHAnsi" w:cstheme="minorBidi"/>
          <w:b w:val="0"/>
          <w:i w:val="0"/>
          <w:szCs w:val="22"/>
          <w:lang w:val="en-US" w:eastAsia="en-US"/>
        </w:rPr>
      </w:pPr>
      <w:hyperlink w:anchor="_Toc49172711" w:history="1">
        <w:r w:rsidR="002C70AD" w:rsidRPr="00D657A7">
          <w:rPr>
            <w:rStyle w:val="Collegamentoipertestuale"/>
          </w:rPr>
          <w:t>4.13</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Experiences of racism and bullying related to COVID-19</w:t>
        </w:r>
        <w:r w:rsidR="002C70AD">
          <w:rPr>
            <w:webHidden/>
          </w:rPr>
          <w:tab/>
        </w:r>
        <w:r w:rsidR="002C70AD">
          <w:rPr>
            <w:webHidden/>
          </w:rPr>
          <w:fldChar w:fldCharType="begin"/>
        </w:r>
        <w:r w:rsidR="002C70AD">
          <w:rPr>
            <w:webHidden/>
          </w:rPr>
          <w:instrText xml:space="preserve"> PAGEREF _Toc49172711 \h </w:instrText>
        </w:r>
        <w:r w:rsidR="002C70AD">
          <w:rPr>
            <w:webHidden/>
          </w:rPr>
        </w:r>
        <w:r w:rsidR="002C70AD">
          <w:rPr>
            <w:webHidden/>
          </w:rPr>
          <w:fldChar w:fldCharType="separate"/>
        </w:r>
        <w:r w:rsidR="00D43084">
          <w:rPr>
            <w:webHidden/>
          </w:rPr>
          <w:t>58</w:t>
        </w:r>
        <w:r w:rsidR="002C70AD">
          <w:rPr>
            <w:webHidden/>
          </w:rPr>
          <w:fldChar w:fldCharType="end"/>
        </w:r>
      </w:hyperlink>
    </w:p>
    <w:p w14:paraId="7A4210AF" w14:textId="61C3BC62" w:rsidR="002C70AD" w:rsidRDefault="005D294F">
      <w:pPr>
        <w:pStyle w:val="Sommario3"/>
        <w:rPr>
          <w:rFonts w:asciiTheme="minorHAnsi" w:eastAsiaTheme="minorEastAsia" w:hAnsiTheme="minorHAnsi" w:cstheme="minorBidi"/>
          <w:i w:val="0"/>
          <w:szCs w:val="22"/>
          <w:lang w:val="en-US" w:eastAsia="en-US"/>
        </w:rPr>
      </w:pPr>
      <w:hyperlink w:anchor="_Toc49172712" w:history="1">
        <w:r w:rsidR="002C70AD" w:rsidRPr="00D657A7">
          <w:rPr>
            <w:rStyle w:val="Collegamentoipertestuale"/>
          </w:rPr>
          <w:t>(a)</w:t>
        </w:r>
        <w:r w:rsidR="002C70AD">
          <w:rPr>
            <w:rFonts w:asciiTheme="minorHAnsi" w:eastAsiaTheme="minorEastAsia" w:hAnsiTheme="minorHAnsi" w:cstheme="minorBidi"/>
            <w:i w:val="0"/>
            <w:szCs w:val="22"/>
            <w:lang w:val="en-US" w:eastAsia="en-US"/>
          </w:rPr>
          <w:tab/>
        </w:r>
        <w:r w:rsidR="002C70AD" w:rsidRPr="00D657A7">
          <w:rPr>
            <w:rStyle w:val="Collegamentoipertestuale"/>
          </w:rPr>
          <w:t>Experiences of racism related to COVID-19</w:t>
        </w:r>
        <w:r w:rsidR="002C70AD">
          <w:rPr>
            <w:webHidden/>
          </w:rPr>
          <w:tab/>
        </w:r>
        <w:r w:rsidR="002C70AD">
          <w:rPr>
            <w:webHidden/>
          </w:rPr>
          <w:fldChar w:fldCharType="begin"/>
        </w:r>
        <w:r w:rsidR="002C70AD">
          <w:rPr>
            <w:webHidden/>
          </w:rPr>
          <w:instrText xml:space="preserve"> PAGEREF _Toc49172712 \h </w:instrText>
        </w:r>
        <w:r w:rsidR="002C70AD">
          <w:rPr>
            <w:webHidden/>
          </w:rPr>
        </w:r>
        <w:r w:rsidR="002C70AD">
          <w:rPr>
            <w:webHidden/>
          </w:rPr>
          <w:fldChar w:fldCharType="separate"/>
        </w:r>
        <w:r w:rsidR="00D43084">
          <w:rPr>
            <w:webHidden/>
          </w:rPr>
          <w:t>58</w:t>
        </w:r>
        <w:r w:rsidR="002C70AD">
          <w:rPr>
            <w:webHidden/>
          </w:rPr>
          <w:fldChar w:fldCharType="end"/>
        </w:r>
      </w:hyperlink>
    </w:p>
    <w:p w14:paraId="538713F7" w14:textId="13621C8D" w:rsidR="002C70AD" w:rsidRDefault="005D294F">
      <w:pPr>
        <w:pStyle w:val="Sommario3"/>
        <w:rPr>
          <w:rFonts w:asciiTheme="minorHAnsi" w:eastAsiaTheme="minorEastAsia" w:hAnsiTheme="minorHAnsi" w:cstheme="minorBidi"/>
          <w:i w:val="0"/>
          <w:szCs w:val="22"/>
          <w:lang w:val="en-US" w:eastAsia="en-US"/>
        </w:rPr>
      </w:pPr>
      <w:hyperlink w:anchor="_Toc49172713" w:history="1">
        <w:r w:rsidR="002C70AD" w:rsidRPr="00D657A7">
          <w:rPr>
            <w:rStyle w:val="Collegamentoipertestuale"/>
          </w:rPr>
          <w:t>(b)</w:t>
        </w:r>
        <w:r w:rsidR="002C70AD">
          <w:rPr>
            <w:rFonts w:asciiTheme="minorHAnsi" w:eastAsiaTheme="minorEastAsia" w:hAnsiTheme="minorHAnsi" w:cstheme="minorBidi"/>
            <w:i w:val="0"/>
            <w:szCs w:val="22"/>
            <w:lang w:val="en-US" w:eastAsia="en-US"/>
          </w:rPr>
          <w:tab/>
        </w:r>
        <w:r w:rsidR="002C70AD" w:rsidRPr="00D657A7">
          <w:rPr>
            <w:rStyle w:val="Collegamentoipertestuale"/>
          </w:rPr>
          <w:t>Experiences of bullying related to COVID-19</w:t>
        </w:r>
        <w:r w:rsidR="002C70AD">
          <w:rPr>
            <w:webHidden/>
          </w:rPr>
          <w:tab/>
        </w:r>
        <w:r w:rsidR="002C70AD">
          <w:rPr>
            <w:webHidden/>
          </w:rPr>
          <w:fldChar w:fldCharType="begin"/>
        </w:r>
        <w:r w:rsidR="002C70AD">
          <w:rPr>
            <w:webHidden/>
          </w:rPr>
          <w:instrText xml:space="preserve"> PAGEREF _Toc49172713 \h </w:instrText>
        </w:r>
        <w:r w:rsidR="002C70AD">
          <w:rPr>
            <w:webHidden/>
          </w:rPr>
        </w:r>
        <w:r w:rsidR="002C70AD">
          <w:rPr>
            <w:webHidden/>
          </w:rPr>
          <w:fldChar w:fldCharType="separate"/>
        </w:r>
        <w:r w:rsidR="00D43084">
          <w:rPr>
            <w:webHidden/>
          </w:rPr>
          <w:t>60</w:t>
        </w:r>
        <w:r w:rsidR="002C70AD">
          <w:rPr>
            <w:webHidden/>
          </w:rPr>
          <w:fldChar w:fldCharType="end"/>
        </w:r>
      </w:hyperlink>
    </w:p>
    <w:p w14:paraId="0015D775" w14:textId="0A9736EC" w:rsidR="002C70AD" w:rsidRDefault="005D294F">
      <w:pPr>
        <w:pStyle w:val="Sommario2"/>
        <w:rPr>
          <w:rFonts w:asciiTheme="minorHAnsi" w:eastAsiaTheme="minorEastAsia" w:hAnsiTheme="minorHAnsi" w:cstheme="minorBidi"/>
          <w:b w:val="0"/>
          <w:i w:val="0"/>
          <w:szCs w:val="22"/>
          <w:lang w:val="en-US" w:eastAsia="en-US"/>
        </w:rPr>
      </w:pPr>
      <w:hyperlink w:anchor="_Toc49172714" w:history="1">
        <w:r w:rsidR="002C70AD" w:rsidRPr="00D657A7">
          <w:rPr>
            <w:rStyle w:val="Collegamentoipertestuale"/>
          </w:rPr>
          <w:t>4.14</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Other COVID-19 issues</w:t>
        </w:r>
        <w:r w:rsidR="002C70AD">
          <w:rPr>
            <w:webHidden/>
          </w:rPr>
          <w:tab/>
        </w:r>
        <w:r w:rsidR="002C70AD">
          <w:rPr>
            <w:webHidden/>
          </w:rPr>
          <w:fldChar w:fldCharType="begin"/>
        </w:r>
        <w:r w:rsidR="002C70AD">
          <w:rPr>
            <w:webHidden/>
          </w:rPr>
          <w:instrText xml:space="preserve"> PAGEREF _Toc49172714 \h </w:instrText>
        </w:r>
        <w:r w:rsidR="002C70AD">
          <w:rPr>
            <w:webHidden/>
          </w:rPr>
        </w:r>
        <w:r w:rsidR="002C70AD">
          <w:rPr>
            <w:webHidden/>
          </w:rPr>
          <w:fldChar w:fldCharType="separate"/>
        </w:r>
        <w:r w:rsidR="00D43084">
          <w:rPr>
            <w:webHidden/>
          </w:rPr>
          <w:t>62</w:t>
        </w:r>
        <w:r w:rsidR="002C70AD">
          <w:rPr>
            <w:webHidden/>
          </w:rPr>
          <w:fldChar w:fldCharType="end"/>
        </w:r>
      </w:hyperlink>
    </w:p>
    <w:p w14:paraId="60F7461E" w14:textId="5B6EFEE0" w:rsidR="002C70AD" w:rsidRDefault="005D294F">
      <w:pPr>
        <w:pStyle w:val="Sommario1"/>
        <w:rPr>
          <w:rFonts w:asciiTheme="minorHAnsi" w:eastAsiaTheme="minorEastAsia" w:hAnsiTheme="minorHAnsi" w:cstheme="minorBidi"/>
          <w:b w:val="0"/>
          <w:szCs w:val="22"/>
          <w:lang w:val="en-US" w:eastAsia="en-US"/>
        </w:rPr>
      </w:pPr>
      <w:hyperlink w:anchor="_Toc49172715" w:history="1">
        <w:r w:rsidR="002C70AD" w:rsidRPr="00D657A7">
          <w:rPr>
            <w:rStyle w:val="Collegamentoipertestuale"/>
          </w:rPr>
          <w:t>5</w:t>
        </w:r>
        <w:r w:rsidR="002C70AD">
          <w:rPr>
            <w:rFonts w:asciiTheme="minorHAnsi" w:eastAsiaTheme="minorEastAsia" w:hAnsiTheme="minorHAnsi" w:cstheme="minorBidi"/>
            <w:b w:val="0"/>
            <w:szCs w:val="22"/>
            <w:lang w:val="en-US" w:eastAsia="en-US"/>
          </w:rPr>
          <w:tab/>
        </w:r>
        <w:r w:rsidR="002C70AD" w:rsidRPr="00D657A7">
          <w:rPr>
            <w:rStyle w:val="Collegamentoipertestuale"/>
          </w:rPr>
          <w:t>Where to from here?</w:t>
        </w:r>
        <w:r w:rsidR="002C70AD">
          <w:rPr>
            <w:webHidden/>
          </w:rPr>
          <w:tab/>
        </w:r>
        <w:r w:rsidR="002C70AD">
          <w:rPr>
            <w:webHidden/>
          </w:rPr>
          <w:fldChar w:fldCharType="begin"/>
        </w:r>
        <w:r w:rsidR="002C70AD">
          <w:rPr>
            <w:webHidden/>
          </w:rPr>
          <w:instrText xml:space="preserve"> PAGEREF _Toc49172715 \h </w:instrText>
        </w:r>
        <w:r w:rsidR="002C70AD">
          <w:rPr>
            <w:webHidden/>
          </w:rPr>
        </w:r>
        <w:r w:rsidR="002C70AD">
          <w:rPr>
            <w:webHidden/>
          </w:rPr>
          <w:fldChar w:fldCharType="separate"/>
        </w:r>
        <w:r w:rsidR="00D43084">
          <w:rPr>
            <w:webHidden/>
          </w:rPr>
          <w:t>65</w:t>
        </w:r>
        <w:r w:rsidR="002C70AD">
          <w:rPr>
            <w:webHidden/>
          </w:rPr>
          <w:fldChar w:fldCharType="end"/>
        </w:r>
      </w:hyperlink>
    </w:p>
    <w:p w14:paraId="0949E9F5" w14:textId="1D48939A" w:rsidR="002C70AD" w:rsidRDefault="005D294F">
      <w:pPr>
        <w:pStyle w:val="Sommario2"/>
        <w:rPr>
          <w:rFonts w:asciiTheme="minorHAnsi" w:eastAsiaTheme="minorEastAsia" w:hAnsiTheme="minorHAnsi" w:cstheme="minorBidi"/>
          <w:b w:val="0"/>
          <w:i w:val="0"/>
          <w:szCs w:val="22"/>
          <w:lang w:val="en-US" w:eastAsia="en-US"/>
        </w:rPr>
      </w:pPr>
      <w:hyperlink w:anchor="_Toc49172716" w:history="1">
        <w:r w:rsidR="002C70AD" w:rsidRPr="00D657A7">
          <w:rPr>
            <w:rStyle w:val="Collegamentoipertestuale"/>
          </w:rPr>
          <w:t>5.1</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Invest in child and youth-focused mental health services and support</w:t>
        </w:r>
        <w:r w:rsidR="002C70AD">
          <w:rPr>
            <w:webHidden/>
          </w:rPr>
          <w:tab/>
        </w:r>
        <w:r w:rsidR="002C70AD">
          <w:rPr>
            <w:webHidden/>
          </w:rPr>
          <w:fldChar w:fldCharType="begin"/>
        </w:r>
        <w:r w:rsidR="002C70AD">
          <w:rPr>
            <w:webHidden/>
          </w:rPr>
          <w:instrText xml:space="preserve"> PAGEREF _Toc49172716 \h </w:instrText>
        </w:r>
        <w:r w:rsidR="002C70AD">
          <w:rPr>
            <w:webHidden/>
          </w:rPr>
        </w:r>
        <w:r w:rsidR="002C70AD">
          <w:rPr>
            <w:webHidden/>
          </w:rPr>
          <w:fldChar w:fldCharType="separate"/>
        </w:r>
        <w:r w:rsidR="00D43084">
          <w:rPr>
            <w:webHidden/>
          </w:rPr>
          <w:t>65</w:t>
        </w:r>
        <w:r w:rsidR="002C70AD">
          <w:rPr>
            <w:webHidden/>
          </w:rPr>
          <w:fldChar w:fldCharType="end"/>
        </w:r>
      </w:hyperlink>
    </w:p>
    <w:p w14:paraId="73A1232F" w14:textId="08DA97DF" w:rsidR="002C70AD" w:rsidRDefault="005D294F">
      <w:pPr>
        <w:pStyle w:val="Sommario2"/>
        <w:rPr>
          <w:rFonts w:asciiTheme="minorHAnsi" w:eastAsiaTheme="minorEastAsia" w:hAnsiTheme="minorHAnsi" w:cstheme="minorBidi"/>
          <w:b w:val="0"/>
          <w:i w:val="0"/>
          <w:szCs w:val="22"/>
          <w:lang w:val="en-US" w:eastAsia="en-US"/>
        </w:rPr>
      </w:pPr>
      <w:hyperlink w:anchor="_Toc49172717" w:history="1">
        <w:r w:rsidR="002C70AD" w:rsidRPr="00D657A7">
          <w:rPr>
            <w:rStyle w:val="Collegamentoipertestuale"/>
          </w:rPr>
          <w:t>5.2</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Promote clear, accurate and child-friendly information and resources</w:t>
        </w:r>
        <w:r w:rsidR="002C70AD">
          <w:rPr>
            <w:webHidden/>
          </w:rPr>
          <w:tab/>
        </w:r>
        <w:r w:rsidR="002C70AD">
          <w:rPr>
            <w:webHidden/>
          </w:rPr>
          <w:fldChar w:fldCharType="begin"/>
        </w:r>
        <w:r w:rsidR="002C70AD">
          <w:rPr>
            <w:webHidden/>
          </w:rPr>
          <w:instrText xml:space="preserve"> PAGEREF _Toc49172717 \h </w:instrText>
        </w:r>
        <w:r w:rsidR="002C70AD">
          <w:rPr>
            <w:webHidden/>
          </w:rPr>
        </w:r>
        <w:r w:rsidR="002C70AD">
          <w:rPr>
            <w:webHidden/>
          </w:rPr>
          <w:fldChar w:fldCharType="separate"/>
        </w:r>
        <w:r w:rsidR="00D43084">
          <w:rPr>
            <w:webHidden/>
          </w:rPr>
          <w:t>66</w:t>
        </w:r>
        <w:r w:rsidR="002C70AD">
          <w:rPr>
            <w:webHidden/>
          </w:rPr>
          <w:fldChar w:fldCharType="end"/>
        </w:r>
      </w:hyperlink>
    </w:p>
    <w:p w14:paraId="07CFB159" w14:textId="52A0B45F" w:rsidR="002C70AD" w:rsidRDefault="005D294F">
      <w:pPr>
        <w:pStyle w:val="Sommario2"/>
        <w:rPr>
          <w:rFonts w:asciiTheme="minorHAnsi" w:eastAsiaTheme="minorEastAsia" w:hAnsiTheme="minorHAnsi" w:cstheme="minorBidi"/>
          <w:b w:val="0"/>
          <w:i w:val="0"/>
          <w:szCs w:val="22"/>
          <w:lang w:val="en-US" w:eastAsia="en-US"/>
        </w:rPr>
      </w:pPr>
      <w:hyperlink w:anchor="_Toc49172718" w:history="1">
        <w:r w:rsidR="002C70AD" w:rsidRPr="00D657A7">
          <w:rPr>
            <w:rStyle w:val="Collegamentoipertestuale"/>
          </w:rPr>
          <w:t>5.3</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Support schools and other educational institutions to deliver quality online learning and maintain help and connection for vulnerable students</w:t>
        </w:r>
        <w:r w:rsidR="002C70AD">
          <w:rPr>
            <w:webHidden/>
          </w:rPr>
          <w:tab/>
        </w:r>
        <w:r w:rsidR="002C70AD">
          <w:rPr>
            <w:webHidden/>
          </w:rPr>
          <w:fldChar w:fldCharType="begin"/>
        </w:r>
        <w:r w:rsidR="002C70AD">
          <w:rPr>
            <w:webHidden/>
          </w:rPr>
          <w:instrText xml:space="preserve"> PAGEREF _Toc49172718 \h </w:instrText>
        </w:r>
        <w:r w:rsidR="002C70AD">
          <w:rPr>
            <w:webHidden/>
          </w:rPr>
        </w:r>
        <w:r w:rsidR="002C70AD">
          <w:rPr>
            <w:webHidden/>
          </w:rPr>
          <w:fldChar w:fldCharType="separate"/>
        </w:r>
        <w:r w:rsidR="00D43084">
          <w:rPr>
            <w:webHidden/>
          </w:rPr>
          <w:t>67</w:t>
        </w:r>
        <w:r w:rsidR="002C70AD">
          <w:rPr>
            <w:webHidden/>
          </w:rPr>
          <w:fldChar w:fldCharType="end"/>
        </w:r>
      </w:hyperlink>
    </w:p>
    <w:p w14:paraId="45D34CC4" w14:textId="4DBBF889" w:rsidR="002C70AD" w:rsidRDefault="005D294F">
      <w:pPr>
        <w:pStyle w:val="Sommario2"/>
        <w:rPr>
          <w:rFonts w:asciiTheme="minorHAnsi" w:eastAsiaTheme="minorEastAsia" w:hAnsiTheme="minorHAnsi" w:cstheme="minorBidi"/>
          <w:b w:val="0"/>
          <w:i w:val="0"/>
          <w:szCs w:val="22"/>
          <w:lang w:val="en-US" w:eastAsia="en-US"/>
        </w:rPr>
      </w:pPr>
      <w:hyperlink w:anchor="_Toc49172719" w:history="1">
        <w:r w:rsidR="002C70AD" w:rsidRPr="00D657A7">
          <w:rPr>
            <w:rStyle w:val="Collegamentoipertestuale"/>
          </w:rPr>
          <w:t>5.4</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Extend economic support to all families and young people that need it, and make skills development and youth employment a key focus of recovery</w:t>
        </w:r>
        <w:r w:rsidR="002C70AD">
          <w:rPr>
            <w:webHidden/>
          </w:rPr>
          <w:tab/>
        </w:r>
        <w:r w:rsidR="002C70AD">
          <w:rPr>
            <w:webHidden/>
          </w:rPr>
          <w:fldChar w:fldCharType="begin"/>
        </w:r>
        <w:r w:rsidR="002C70AD">
          <w:rPr>
            <w:webHidden/>
          </w:rPr>
          <w:instrText xml:space="preserve"> PAGEREF _Toc49172719 \h </w:instrText>
        </w:r>
        <w:r w:rsidR="002C70AD">
          <w:rPr>
            <w:webHidden/>
          </w:rPr>
        </w:r>
        <w:r w:rsidR="002C70AD">
          <w:rPr>
            <w:webHidden/>
          </w:rPr>
          <w:fldChar w:fldCharType="separate"/>
        </w:r>
        <w:r w:rsidR="00D43084">
          <w:rPr>
            <w:webHidden/>
          </w:rPr>
          <w:t>68</w:t>
        </w:r>
        <w:r w:rsidR="002C70AD">
          <w:rPr>
            <w:webHidden/>
          </w:rPr>
          <w:fldChar w:fldCharType="end"/>
        </w:r>
      </w:hyperlink>
    </w:p>
    <w:p w14:paraId="5634E633" w14:textId="40CE2D8D" w:rsidR="002C70AD" w:rsidRDefault="005D294F">
      <w:pPr>
        <w:pStyle w:val="Sommario2"/>
        <w:rPr>
          <w:rFonts w:asciiTheme="minorHAnsi" w:eastAsiaTheme="minorEastAsia" w:hAnsiTheme="minorHAnsi" w:cstheme="minorBidi"/>
          <w:b w:val="0"/>
          <w:i w:val="0"/>
          <w:szCs w:val="22"/>
          <w:lang w:val="en-US" w:eastAsia="en-US"/>
        </w:rPr>
      </w:pPr>
      <w:hyperlink w:anchor="_Toc49172720" w:history="1">
        <w:r w:rsidR="002C70AD" w:rsidRPr="00D657A7">
          <w:rPr>
            <w:rStyle w:val="Collegamentoipertestuale"/>
          </w:rPr>
          <w:t>5.5</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Prioritise services for vulnerable children and young people</w:t>
        </w:r>
        <w:r w:rsidR="002C70AD">
          <w:rPr>
            <w:webHidden/>
          </w:rPr>
          <w:tab/>
        </w:r>
        <w:r w:rsidR="002C70AD">
          <w:rPr>
            <w:webHidden/>
          </w:rPr>
          <w:fldChar w:fldCharType="begin"/>
        </w:r>
        <w:r w:rsidR="002C70AD">
          <w:rPr>
            <w:webHidden/>
          </w:rPr>
          <w:instrText xml:space="preserve"> PAGEREF _Toc49172720 \h </w:instrText>
        </w:r>
        <w:r w:rsidR="002C70AD">
          <w:rPr>
            <w:webHidden/>
          </w:rPr>
        </w:r>
        <w:r w:rsidR="002C70AD">
          <w:rPr>
            <w:webHidden/>
          </w:rPr>
          <w:fldChar w:fldCharType="separate"/>
        </w:r>
        <w:r w:rsidR="00D43084">
          <w:rPr>
            <w:webHidden/>
          </w:rPr>
          <w:t>69</w:t>
        </w:r>
        <w:r w:rsidR="002C70AD">
          <w:rPr>
            <w:webHidden/>
          </w:rPr>
          <w:fldChar w:fldCharType="end"/>
        </w:r>
      </w:hyperlink>
    </w:p>
    <w:p w14:paraId="46701B0D" w14:textId="2E9871EA" w:rsidR="002C70AD" w:rsidRDefault="005D294F">
      <w:pPr>
        <w:pStyle w:val="Sommario2"/>
        <w:rPr>
          <w:rFonts w:asciiTheme="minorHAnsi" w:eastAsiaTheme="minorEastAsia" w:hAnsiTheme="minorHAnsi" w:cstheme="minorBidi"/>
          <w:b w:val="0"/>
          <w:i w:val="0"/>
          <w:szCs w:val="22"/>
          <w:lang w:val="en-US" w:eastAsia="en-US"/>
        </w:rPr>
      </w:pPr>
      <w:hyperlink w:anchor="_Toc49172721" w:history="1">
        <w:r w:rsidR="002C70AD" w:rsidRPr="00D657A7">
          <w:rPr>
            <w:rStyle w:val="Collegamentoipertestuale"/>
          </w:rPr>
          <w:t>5.6</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Involve children and young people in responses to COVID-19 and recovery plans</w:t>
        </w:r>
        <w:r w:rsidR="002C70AD">
          <w:rPr>
            <w:webHidden/>
          </w:rPr>
          <w:tab/>
        </w:r>
        <w:r w:rsidR="002C70AD">
          <w:rPr>
            <w:webHidden/>
          </w:rPr>
          <w:fldChar w:fldCharType="begin"/>
        </w:r>
        <w:r w:rsidR="002C70AD">
          <w:rPr>
            <w:webHidden/>
          </w:rPr>
          <w:instrText xml:space="preserve"> PAGEREF _Toc49172721 \h </w:instrText>
        </w:r>
        <w:r w:rsidR="002C70AD">
          <w:rPr>
            <w:webHidden/>
          </w:rPr>
        </w:r>
        <w:r w:rsidR="002C70AD">
          <w:rPr>
            <w:webHidden/>
          </w:rPr>
          <w:fldChar w:fldCharType="separate"/>
        </w:r>
        <w:r w:rsidR="00D43084">
          <w:rPr>
            <w:webHidden/>
          </w:rPr>
          <w:t>70</w:t>
        </w:r>
        <w:r w:rsidR="002C70AD">
          <w:rPr>
            <w:webHidden/>
          </w:rPr>
          <w:fldChar w:fldCharType="end"/>
        </w:r>
      </w:hyperlink>
    </w:p>
    <w:p w14:paraId="55CAAA79" w14:textId="08A88EEC" w:rsidR="002C70AD" w:rsidRDefault="005D294F">
      <w:pPr>
        <w:pStyle w:val="Sommario2"/>
        <w:rPr>
          <w:rFonts w:asciiTheme="minorHAnsi" w:eastAsiaTheme="minorEastAsia" w:hAnsiTheme="minorHAnsi" w:cstheme="minorBidi"/>
          <w:b w:val="0"/>
          <w:i w:val="0"/>
          <w:szCs w:val="22"/>
          <w:lang w:val="en-US" w:eastAsia="en-US"/>
        </w:rPr>
      </w:pPr>
      <w:hyperlink w:anchor="_Toc49172722" w:history="1">
        <w:r w:rsidR="002C70AD" w:rsidRPr="00D657A7">
          <w:rPr>
            <w:rStyle w:val="Collegamentoipertestuale"/>
          </w:rPr>
          <w:t>5.7</w:t>
        </w:r>
        <w:r w:rsidR="002C70AD">
          <w:rPr>
            <w:rFonts w:asciiTheme="minorHAnsi" w:eastAsiaTheme="minorEastAsia" w:hAnsiTheme="minorHAnsi" w:cstheme="minorBidi"/>
            <w:b w:val="0"/>
            <w:i w:val="0"/>
            <w:szCs w:val="22"/>
            <w:lang w:val="en-US" w:eastAsia="en-US"/>
          </w:rPr>
          <w:tab/>
        </w:r>
        <w:r w:rsidR="002C70AD" w:rsidRPr="00D657A7">
          <w:rPr>
            <w:rStyle w:val="Collegamentoipertestuale"/>
          </w:rPr>
          <w:t>Conclusion</w:t>
        </w:r>
        <w:r w:rsidR="002C70AD">
          <w:rPr>
            <w:webHidden/>
          </w:rPr>
          <w:tab/>
        </w:r>
        <w:r w:rsidR="002C70AD">
          <w:rPr>
            <w:webHidden/>
          </w:rPr>
          <w:fldChar w:fldCharType="begin"/>
        </w:r>
        <w:r w:rsidR="002C70AD">
          <w:rPr>
            <w:webHidden/>
          </w:rPr>
          <w:instrText xml:space="preserve"> PAGEREF _Toc49172722 \h </w:instrText>
        </w:r>
        <w:r w:rsidR="002C70AD">
          <w:rPr>
            <w:webHidden/>
          </w:rPr>
        </w:r>
        <w:r w:rsidR="002C70AD">
          <w:rPr>
            <w:webHidden/>
          </w:rPr>
          <w:fldChar w:fldCharType="separate"/>
        </w:r>
        <w:r w:rsidR="00D43084">
          <w:rPr>
            <w:webHidden/>
          </w:rPr>
          <w:t>70</w:t>
        </w:r>
        <w:r w:rsidR="002C70AD">
          <w:rPr>
            <w:webHidden/>
          </w:rPr>
          <w:fldChar w:fldCharType="end"/>
        </w:r>
      </w:hyperlink>
    </w:p>
    <w:p w14:paraId="7CB2A860" w14:textId="77777777" w:rsidR="006642ED" w:rsidRPr="008202F2" w:rsidRDefault="000B5B68" w:rsidP="008202F2">
      <w:r w:rsidRPr="000465F1">
        <w:fldChar w:fldCharType="end"/>
      </w:r>
      <w:bookmarkStart w:id="0" w:name="_Toc207761830"/>
      <w:bookmarkStart w:id="1" w:name="_Toc209578266"/>
      <w:bookmarkStart w:id="2" w:name="_Toc209941766"/>
    </w:p>
    <w:p w14:paraId="2A701689" w14:textId="77777777" w:rsidR="006642ED" w:rsidRPr="008202F2" w:rsidRDefault="006642ED" w:rsidP="008202F2">
      <w:r w:rsidRPr="008202F2">
        <w:br w:type="page"/>
      </w:r>
    </w:p>
    <w:p w14:paraId="6B0A9A6B" w14:textId="06B13ACA" w:rsidR="003026A0" w:rsidRPr="002F7191" w:rsidRDefault="006D3E0C" w:rsidP="00EE46F2">
      <w:pPr>
        <w:pStyle w:val="AHRCHeading1"/>
      </w:pPr>
      <w:bookmarkStart w:id="3" w:name="_Toc49172683"/>
      <w:r w:rsidRPr="002F7191">
        <w:lastRenderedPageBreak/>
        <w:t>Introduction</w:t>
      </w:r>
      <w:bookmarkEnd w:id="3"/>
    </w:p>
    <w:p w14:paraId="51085F31" w14:textId="3E85965D" w:rsidR="00D63A02" w:rsidRDefault="00451A57" w:rsidP="008202F2">
      <w:r>
        <w:t xml:space="preserve">With the </w:t>
      </w:r>
      <w:r w:rsidR="00E45CE6">
        <w:t>COVID-19 global pandemic</w:t>
      </w:r>
      <w:r>
        <w:t xml:space="preserve">, </w:t>
      </w:r>
      <w:r w:rsidR="003529B8">
        <w:t>c</w:t>
      </w:r>
      <w:r w:rsidR="00FF7C61" w:rsidRPr="00267E24">
        <w:t xml:space="preserve">hildren </w:t>
      </w:r>
      <w:r w:rsidR="00FF7C61">
        <w:t xml:space="preserve">and young people </w:t>
      </w:r>
      <w:r w:rsidR="00456A24">
        <w:t xml:space="preserve">in Australia </w:t>
      </w:r>
      <w:r w:rsidR="00FF7C61" w:rsidRPr="00267E24">
        <w:t xml:space="preserve">are living through </w:t>
      </w:r>
      <w:r w:rsidR="00FF7C61">
        <w:t xml:space="preserve">unparalleled </w:t>
      </w:r>
      <w:r w:rsidR="00FF7C61" w:rsidRPr="00267E24">
        <w:t>times</w:t>
      </w:r>
      <w:r w:rsidR="00FF7C61">
        <w:t>.</w:t>
      </w:r>
    </w:p>
    <w:p w14:paraId="486633B5" w14:textId="600FD727" w:rsidR="008F2A20" w:rsidRDefault="00E334DC" w:rsidP="008202F2">
      <w:r w:rsidRPr="00681206">
        <w:t>At the end of January 2020, on the back of the bushfires, the first confirmed cases of COVID-19 arrived in Australia</w:t>
      </w:r>
      <w:r w:rsidR="008F2A20">
        <w:t>.</w:t>
      </w:r>
      <w:r w:rsidR="00C747EB">
        <w:t xml:space="preserve"> </w:t>
      </w:r>
      <w:r w:rsidR="008F2A20">
        <w:t>C</w:t>
      </w:r>
      <w:r w:rsidRPr="00681206">
        <w:t>ommunity transmi</w:t>
      </w:r>
      <w:r>
        <w:t>tted cases</w:t>
      </w:r>
      <w:r w:rsidRPr="00681206">
        <w:t xml:space="preserve"> of COVID-19 </w:t>
      </w:r>
      <w:r w:rsidR="008F2A20">
        <w:t xml:space="preserve">were then </w:t>
      </w:r>
      <w:r w:rsidRPr="00681206">
        <w:t>reported in early March.</w:t>
      </w:r>
    </w:p>
    <w:p w14:paraId="04171A39" w14:textId="4218A1D7" w:rsidR="00440B3C" w:rsidRDefault="00B368B5" w:rsidP="008202F2">
      <w:r>
        <w:t xml:space="preserve">Within weeks, </w:t>
      </w:r>
      <w:r w:rsidR="00A50D70">
        <w:t>government</w:t>
      </w:r>
      <w:r>
        <w:t>s</w:t>
      </w:r>
      <w:r w:rsidR="00A50D70">
        <w:t xml:space="preserve"> </w:t>
      </w:r>
      <w:r w:rsidR="00E447EB">
        <w:t xml:space="preserve">started to </w:t>
      </w:r>
      <w:r>
        <w:t xml:space="preserve">implement widespread </w:t>
      </w:r>
      <w:r w:rsidR="00E334DC" w:rsidRPr="00681206">
        <w:t xml:space="preserve">restrictions to protect our physical health and </w:t>
      </w:r>
      <w:r w:rsidR="00E334DC">
        <w:t xml:space="preserve">to </w:t>
      </w:r>
      <w:r w:rsidR="00E334DC" w:rsidRPr="00681206">
        <w:t xml:space="preserve">stop the spread of the virus across </w:t>
      </w:r>
      <w:r>
        <w:t>all</w:t>
      </w:r>
      <w:r w:rsidR="00E334DC">
        <w:t xml:space="preserve"> </w:t>
      </w:r>
      <w:r w:rsidR="00E334DC" w:rsidRPr="00681206">
        <w:t xml:space="preserve">states and territories. This included border closures; closure of schools; </w:t>
      </w:r>
      <w:r>
        <w:t xml:space="preserve">limits to the number of people gathering </w:t>
      </w:r>
      <w:r w:rsidR="00E334DC" w:rsidRPr="00681206">
        <w:t>indoor</w:t>
      </w:r>
      <w:r>
        <w:t>s</w:t>
      </w:r>
      <w:r w:rsidR="00E334DC" w:rsidRPr="00681206">
        <w:t xml:space="preserve"> or outdoor</w:t>
      </w:r>
      <w:r>
        <w:t xml:space="preserve">s; </w:t>
      </w:r>
      <w:r w:rsidR="008F2A20">
        <w:t xml:space="preserve">the closure of community sport; </w:t>
      </w:r>
      <w:r w:rsidR="00E24D91">
        <w:t xml:space="preserve">restrictions on </w:t>
      </w:r>
      <w:r w:rsidR="00E334DC" w:rsidRPr="00681206">
        <w:t>leaving home except for essential reasons</w:t>
      </w:r>
      <w:r w:rsidR="000606CA">
        <w:t>;</w:t>
      </w:r>
      <w:r w:rsidR="00CD1CD3">
        <w:t xml:space="preserve"> social distancing measures; restrictions </w:t>
      </w:r>
      <w:r w:rsidR="005C3924">
        <w:t xml:space="preserve">on </w:t>
      </w:r>
      <w:r w:rsidR="00E334DC" w:rsidRPr="00681206">
        <w:t>restaurants and cafes</w:t>
      </w:r>
      <w:r w:rsidR="003529B8">
        <w:t xml:space="preserve">; closures of </w:t>
      </w:r>
      <w:r w:rsidR="00E334DC" w:rsidRPr="00681206">
        <w:t xml:space="preserve">pubs, gyms, cinemas, casinos and places of worship; </w:t>
      </w:r>
      <w:r w:rsidR="003529B8">
        <w:t xml:space="preserve">self-isolation and quarantine of </w:t>
      </w:r>
      <w:r w:rsidR="00E334DC" w:rsidRPr="00681206">
        <w:t>all travellers arriving in Australia</w:t>
      </w:r>
      <w:r w:rsidR="003529B8">
        <w:t>.</w:t>
      </w:r>
    </w:p>
    <w:p w14:paraId="152A60F3" w14:textId="7C0E0D14" w:rsidR="008F2A20" w:rsidRDefault="003529B8" w:rsidP="008202F2">
      <w:r w:rsidRPr="00681206">
        <w:t>While restrictions have started to ease</w:t>
      </w:r>
      <w:r>
        <w:t xml:space="preserve"> in some states and territories</w:t>
      </w:r>
      <w:r w:rsidR="00D23F0E">
        <w:t xml:space="preserve"> by the time of this report</w:t>
      </w:r>
      <w:r w:rsidRPr="00681206">
        <w:t>,</w:t>
      </w:r>
      <w:r>
        <w:t xml:space="preserve"> </w:t>
      </w:r>
      <w:r w:rsidR="00357C64">
        <w:t xml:space="preserve">in other states it continues to wreak havoc. In all locations, </w:t>
      </w:r>
      <w:r w:rsidRPr="00681206">
        <w:t>COVID-19 has made cataclysmic changes to everyday life as we all know it</w:t>
      </w:r>
      <w:r w:rsidR="00451A57">
        <w:t>.</w:t>
      </w:r>
    </w:p>
    <w:p w14:paraId="4CDCE997" w14:textId="25E64C92" w:rsidR="007C4BEB" w:rsidRDefault="0080784A" w:rsidP="008202F2">
      <w:r>
        <w:t>I</w:t>
      </w:r>
      <w:r w:rsidR="00FB7822">
        <w:t>n particular, i</w:t>
      </w:r>
      <w:r>
        <w:t xml:space="preserve">t </w:t>
      </w:r>
      <w:r w:rsidR="00451A57">
        <w:t xml:space="preserve">has </w:t>
      </w:r>
      <w:r w:rsidR="009575A7">
        <w:t xml:space="preserve">seriously disrupted </w:t>
      </w:r>
      <w:r w:rsidR="00451A57">
        <w:t xml:space="preserve">the </w:t>
      </w:r>
      <w:r w:rsidR="00C210F5">
        <w:t>routines and lives</w:t>
      </w:r>
      <w:r w:rsidR="00451A57">
        <w:t xml:space="preserve"> of children and young people</w:t>
      </w:r>
      <w:r w:rsidR="00B52E86">
        <w:t>,</w:t>
      </w:r>
      <w:r w:rsidR="00C210F5">
        <w:t xml:space="preserve"> </w:t>
      </w:r>
      <w:r w:rsidR="00B52E86">
        <w:t>and</w:t>
      </w:r>
      <w:r w:rsidR="009E06CF">
        <w:t xml:space="preserve"> the challenges of social isolation </w:t>
      </w:r>
      <w:r w:rsidR="00B52E86">
        <w:t xml:space="preserve">have </w:t>
      </w:r>
      <w:r w:rsidR="0027295B">
        <w:t xml:space="preserve">at times </w:t>
      </w:r>
      <w:r w:rsidR="00B52E86">
        <w:t xml:space="preserve">been </w:t>
      </w:r>
      <w:r w:rsidR="009E06CF" w:rsidRPr="00380BC3">
        <w:t xml:space="preserve">overwhelming. </w:t>
      </w:r>
      <w:r w:rsidR="0027295B">
        <w:t>Children and young people</w:t>
      </w:r>
      <w:r w:rsidR="00E31D9C">
        <w:t xml:space="preserve"> have often been separated from family members</w:t>
      </w:r>
      <w:r w:rsidR="00F34FA3">
        <w:t xml:space="preserve"> – unable to be in close contact </w:t>
      </w:r>
      <w:r w:rsidR="00372DC5">
        <w:t>or visit</w:t>
      </w:r>
      <w:r w:rsidR="00F34FA3">
        <w:t xml:space="preserve"> relatives – and </w:t>
      </w:r>
      <w:r w:rsidR="002117E8">
        <w:t xml:space="preserve">have been unable to </w:t>
      </w:r>
      <w:r w:rsidR="00E56477">
        <w:t xml:space="preserve">engage in </w:t>
      </w:r>
      <w:r w:rsidR="00F34FA3">
        <w:t>some of the most basic</w:t>
      </w:r>
      <w:r w:rsidR="00C24C5D">
        <w:t xml:space="preserve"> pleasures in their lives</w:t>
      </w:r>
      <w:r w:rsidR="00994771">
        <w:t>,</w:t>
      </w:r>
      <w:r w:rsidR="00C24C5D">
        <w:t xml:space="preserve"> such as playing with friends.</w:t>
      </w:r>
    </w:p>
    <w:p w14:paraId="36A391D4" w14:textId="190B3649" w:rsidR="009E06CF" w:rsidDel="00D61027" w:rsidRDefault="009E06CF" w:rsidP="008202F2">
      <w:r w:rsidRPr="00380BC3">
        <w:t>Th</w:t>
      </w:r>
      <w:r w:rsidR="00765453">
        <w:t>e</w:t>
      </w:r>
      <w:r w:rsidR="0038173C">
        <w:t xml:space="preserve"> </w:t>
      </w:r>
      <w:r w:rsidR="004B0A82">
        <w:t xml:space="preserve">negative </w:t>
      </w:r>
      <w:r w:rsidR="0038173C">
        <w:t>effects</w:t>
      </w:r>
      <w:r>
        <w:t xml:space="preserve"> </w:t>
      </w:r>
      <w:r w:rsidR="004B0A82">
        <w:t xml:space="preserve">of these disruptions </w:t>
      </w:r>
      <w:r w:rsidR="00765453">
        <w:t>are</w:t>
      </w:r>
      <w:r>
        <w:t xml:space="preserve"> exacerbated for </w:t>
      </w:r>
      <w:r w:rsidRPr="00A130F9">
        <w:t>children</w:t>
      </w:r>
      <w:r>
        <w:t xml:space="preserve"> and young people </w:t>
      </w:r>
      <w:r w:rsidR="00C8574C">
        <w:t xml:space="preserve">already facing </w:t>
      </w:r>
      <w:r w:rsidR="00987D4D">
        <w:t xml:space="preserve">multiple </w:t>
      </w:r>
      <w:r w:rsidR="00C8574C">
        <w:t>challenges in their lives,</w:t>
      </w:r>
      <w:r w:rsidR="00727E98">
        <w:t xml:space="preserve"> inc</w:t>
      </w:r>
      <w:r w:rsidR="003D1CC9">
        <w:t>l</w:t>
      </w:r>
      <w:r w:rsidR="00727E98">
        <w:t xml:space="preserve">uding </w:t>
      </w:r>
      <w:r w:rsidR="003D1CC9">
        <w:t xml:space="preserve">mental health issues, </w:t>
      </w:r>
      <w:r w:rsidR="00727E98">
        <w:t xml:space="preserve">family conflict, </w:t>
      </w:r>
      <w:r w:rsidR="003D1CC9">
        <w:t>abuse and neglect, poverty, and family and domestic violence.</w:t>
      </w:r>
    </w:p>
    <w:p w14:paraId="319DAEAE" w14:textId="77777777" w:rsidR="008202F2" w:rsidRDefault="008202F2">
      <w:pPr>
        <w:spacing w:before="0" w:after="0"/>
      </w:pPr>
      <w:r>
        <w:br w:type="page"/>
      </w:r>
    </w:p>
    <w:p w14:paraId="6731999B" w14:textId="5E2E4F1B" w:rsidR="007D58FA" w:rsidRPr="003767A8" w:rsidRDefault="003C36A8" w:rsidP="008202F2">
      <w:r w:rsidRPr="00C745DA">
        <w:lastRenderedPageBreak/>
        <w:t xml:space="preserve">The </w:t>
      </w:r>
      <w:r>
        <w:t xml:space="preserve">United Nations </w:t>
      </w:r>
      <w:r w:rsidRPr="00C745DA">
        <w:t xml:space="preserve">Committee on the Rights of the Child </w:t>
      </w:r>
      <w:r>
        <w:t xml:space="preserve">has </w:t>
      </w:r>
      <w:r w:rsidRPr="00C745DA">
        <w:t>warn</w:t>
      </w:r>
      <w:r>
        <w:t>ed</w:t>
      </w:r>
      <w:r w:rsidRPr="00C745DA">
        <w:t xml:space="preserve"> of the grave physical, emotional and psychological effect</w:t>
      </w:r>
      <w:r>
        <w:t>s</w:t>
      </w:r>
      <w:r w:rsidRPr="00C745DA">
        <w:t xml:space="preserve"> of COVID-19 on children</w:t>
      </w:r>
      <w:r>
        <w:t xml:space="preserve"> and young people</w:t>
      </w:r>
      <w:r w:rsidR="005F29E5">
        <w:t xml:space="preserve">, and </w:t>
      </w:r>
      <w:r w:rsidRPr="00C745DA">
        <w:t>calls on States to protect the</w:t>
      </w:r>
      <w:r w:rsidR="00EF1386">
        <w:t>ir</w:t>
      </w:r>
      <w:r w:rsidRPr="00C745DA">
        <w:t xml:space="preserve"> rights</w:t>
      </w:r>
      <w:r>
        <w:t>.</w:t>
      </w:r>
      <w:r>
        <w:rPr>
          <w:rStyle w:val="Rimandonotadichiusura"/>
          <w:rFonts w:cs="Open Sans"/>
        </w:rPr>
        <w:endnoteReference w:id="2"/>
      </w:r>
      <w:r>
        <w:t xml:space="preserve"> It particularly ask</w:t>
      </w:r>
      <w:r w:rsidR="00EF1386">
        <w:t>s</w:t>
      </w:r>
      <w:r>
        <w:t xml:space="preserve"> for</w:t>
      </w:r>
      <w:r w:rsidR="00A32524">
        <w:t xml:space="preserve"> </w:t>
      </w:r>
      <w:r w:rsidR="00591FA7" w:rsidRPr="00591FA7">
        <w:t>consideration of the health, social, educational, economic, and recreational impacts of the pandemic on the rights of the child</w:t>
      </w:r>
      <w:r w:rsidR="00E95BF6">
        <w:t xml:space="preserve">, as set out in the UN </w:t>
      </w:r>
      <w:r w:rsidR="00E95BF6" w:rsidRPr="00A04F15">
        <w:rPr>
          <w:i/>
        </w:rPr>
        <w:t>Convention on the Rights of the Child</w:t>
      </w:r>
      <w:r w:rsidR="00591FA7" w:rsidRPr="00591FA7">
        <w:t>.</w:t>
      </w:r>
      <w:r w:rsidR="00591FA7" w:rsidRPr="00591FA7">
        <w:rPr>
          <w:vertAlign w:val="superscript"/>
        </w:rPr>
        <w:endnoteReference w:id="3"/>
      </w:r>
      <w:r w:rsidR="00320114">
        <w:t xml:space="preserve"> </w:t>
      </w:r>
      <w:r w:rsidR="0027295B">
        <w:t xml:space="preserve">Its recommendations </w:t>
      </w:r>
      <w:r w:rsidR="002A2D4A" w:rsidRPr="003767A8">
        <w:t>include</w:t>
      </w:r>
      <w:r w:rsidR="006B7EAC" w:rsidRPr="003767A8">
        <w:t>:</w:t>
      </w:r>
    </w:p>
    <w:p w14:paraId="1D2FC0A8" w14:textId="0F98F929" w:rsidR="006B7B00" w:rsidRPr="003767A8" w:rsidRDefault="0027295B" w:rsidP="00472B79">
      <w:pPr>
        <w:pStyle w:val="Puntoelenco"/>
        <w:numPr>
          <w:ilvl w:val="0"/>
          <w:numId w:val="32"/>
        </w:numPr>
        <w:rPr>
          <w:lang w:val="en-GB"/>
        </w:rPr>
      </w:pPr>
      <w:r>
        <w:rPr>
          <w:lang w:val="en-GB"/>
        </w:rPr>
        <w:t>e</w:t>
      </w:r>
      <w:r w:rsidR="000B320F" w:rsidRPr="003767A8">
        <w:rPr>
          <w:lang w:val="en-GB"/>
        </w:rPr>
        <w:t>xplor</w:t>
      </w:r>
      <w:r w:rsidR="002A2D4A" w:rsidRPr="003767A8">
        <w:rPr>
          <w:lang w:val="en-GB"/>
        </w:rPr>
        <w:t>ing</w:t>
      </w:r>
      <w:r w:rsidR="000B320F" w:rsidRPr="003767A8">
        <w:rPr>
          <w:lang w:val="en-GB"/>
        </w:rPr>
        <w:t xml:space="preserve"> alternative and creative solutions for children to enjoy their rights to rest, leisure, recreation and cultural and artistic activities</w:t>
      </w:r>
      <w:r w:rsidR="00C5159D" w:rsidRPr="003767A8">
        <w:rPr>
          <w:lang w:val="en-GB"/>
        </w:rPr>
        <w:t xml:space="preserve"> (</w:t>
      </w:r>
      <w:r w:rsidR="00A57C2C" w:rsidRPr="003767A8">
        <w:rPr>
          <w:lang w:val="en-GB"/>
        </w:rPr>
        <w:t>a</w:t>
      </w:r>
      <w:r w:rsidR="00C5159D" w:rsidRPr="003767A8">
        <w:rPr>
          <w:lang w:val="en-GB"/>
        </w:rPr>
        <w:t>rticle</w:t>
      </w:r>
      <w:r w:rsidR="00487624" w:rsidRPr="003767A8">
        <w:rPr>
          <w:lang w:val="en-GB"/>
        </w:rPr>
        <w:t xml:space="preserve"> </w:t>
      </w:r>
      <w:r w:rsidR="003738E6" w:rsidRPr="003767A8">
        <w:rPr>
          <w:lang w:val="en-GB"/>
        </w:rPr>
        <w:t>31</w:t>
      </w:r>
      <w:r w:rsidR="00B82ACE" w:rsidRPr="003767A8">
        <w:rPr>
          <w:lang w:val="en-GB"/>
        </w:rPr>
        <w:t>)</w:t>
      </w:r>
      <w:r w:rsidR="00E04BE9" w:rsidRPr="003767A8">
        <w:rPr>
          <w:rStyle w:val="Rimandonotadichiusura"/>
          <w:rFonts w:cs="Open Sans"/>
        </w:rPr>
        <w:t xml:space="preserve"> </w:t>
      </w:r>
    </w:p>
    <w:p w14:paraId="3233CB08" w14:textId="4B5C2918" w:rsidR="008D37C0" w:rsidRPr="003767A8" w:rsidRDefault="0027295B" w:rsidP="00472B79">
      <w:pPr>
        <w:pStyle w:val="Puntoelenco"/>
        <w:numPr>
          <w:ilvl w:val="0"/>
          <w:numId w:val="32"/>
        </w:numPr>
        <w:rPr>
          <w:lang w:val="en-GB"/>
        </w:rPr>
      </w:pPr>
      <w:r>
        <w:rPr>
          <w:lang w:val="en-GB"/>
        </w:rPr>
        <w:t>e</w:t>
      </w:r>
      <w:r w:rsidR="008D37C0" w:rsidRPr="003767A8">
        <w:rPr>
          <w:lang w:val="en-GB"/>
        </w:rPr>
        <w:t>nsuring that online learning does not exacerbate existing inequalities or replace student-teacher interaction</w:t>
      </w:r>
      <w:r w:rsidR="00B82ACE" w:rsidRPr="003767A8">
        <w:rPr>
          <w:lang w:val="en-GB"/>
        </w:rPr>
        <w:t xml:space="preserve"> (</w:t>
      </w:r>
      <w:r w:rsidR="00A57C2C" w:rsidRPr="003767A8">
        <w:rPr>
          <w:lang w:val="en-GB"/>
        </w:rPr>
        <w:t>a</w:t>
      </w:r>
      <w:r w:rsidR="00B82ACE" w:rsidRPr="003767A8">
        <w:rPr>
          <w:lang w:val="en-GB"/>
        </w:rPr>
        <w:t>rticle</w:t>
      </w:r>
      <w:r w:rsidR="00380CF4" w:rsidRPr="003767A8">
        <w:rPr>
          <w:lang w:val="en-GB"/>
        </w:rPr>
        <w:t>s 28,29)</w:t>
      </w:r>
      <w:r w:rsidR="00E04BE9" w:rsidRPr="003767A8">
        <w:rPr>
          <w:rStyle w:val="Rimandonotadichiusura"/>
          <w:rFonts w:cs="Open Sans"/>
        </w:rPr>
        <w:t xml:space="preserve"> </w:t>
      </w:r>
    </w:p>
    <w:p w14:paraId="681A6A85" w14:textId="1477F6F5" w:rsidR="00FD21C6" w:rsidRPr="003767A8" w:rsidRDefault="00F176A7" w:rsidP="00472B79">
      <w:pPr>
        <w:pStyle w:val="Puntoelenco"/>
        <w:numPr>
          <w:ilvl w:val="0"/>
          <w:numId w:val="32"/>
        </w:numPr>
        <w:rPr>
          <w:lang w:val="en-GB"/>
        </w:rPr>
      </w:pPr>
      <w:r>
        <w:rPr>
          <w:lang w:val="en-GB"/>
        </w:rPr>
        <w:t>a</w:t>
      </w:r>
      <w:r w:rsidR="00563C00" w:rsidRPr="003767A8">
        <w:rPr>
          <w:lang w:val="en-GB"/>
        </w:rPr>
        <w:t>ctivating immediate measures to ensure that children are fed nutritious food</w:t>
      </w:r>
      <w:r w:rsidR="00380CF4" w:rsidRPr="003767A8">
        <w:rPr>
          <w:lang w:val="en-GB"/>
        </w:rPr>
        <w:t xml:space="preserve"> (</w:t>
      </w:r>
      <w:r w:rsidR="00A57C2C" w:rsidRPr="003767A8">
        <w:rPr>
          <w:lang w:val="en-GB"/>
        </w:rPr>
        <w:t>a</w:t>
      </w:r>
      <w:r w:rsidR="00E2308F" w:rsidRPr="003767A8">
        <w:rPr>
          <w:lang w:val="en-GB"/>
        </w:rPr>
        <w:t>rticle 6)</w:t>
      </w:r>
      <w:r w:rsidR="00563C00" w:rsidRPr="003767A8">
        <w:rPr>
          <w:rStyle w:val="Rimandonotadichiusura"/>
          <w:rFonts w:cs="Open Sans"/>
        </w:rPr>
        <w:t xml:space="preserve"> </w:t>
      </w:r>
    </w:p>
    <w:p w14:paraId="4070818E" w14:textId="4750B6F7" w:rsidR="0032008F" w:rsidRPr="003767A8" w:rsidRDefault="00F176A7" w:rsidP="00472B79">
      <w:pPr>
        <w:pStyle w:val="Puntoelenco"/>
        <w:numPr>
          <w:ilvl w:val="0"/>
          <w:numId w:val="32"/>
        </w:numPr>
        <w:rPr>
          <w:lang w:val="en-GB"/>
        </w:rPr>
      </w:pPr>
      <w:r>
        <w:rPr>
          <w:lang w:val="en-GB"/>
        </w:rPr>
        <w:t>m</w:t>
      </w:r>
      <w:r w:rsidR="0032008F" w:rsidRPr="003767A8">
        <w:rPr>
          <w:lang w:val="en-GB"/>
        </w:rPr>
        <w:t>aintain</w:t>
      </w:r>
      <w:r w:rsidR="00E04BE9" w:rsidRPr="003767A8">
        <w:rPr>
          <w:lang w:val="en-GB"/>
        </w:rPr>
        <w:t>ing</w:t>
      </w:r>
      <w:r w:rsidR="0032008F" w:rsidRPr="003767A8">
        <w:rPr>
          <w:lang w:val="en-GB"/>
        </w:rPr>
        <w:t xml:space="preserve"> the provision of basic services for children including healthcare, water, sanitation and birth registration</w:t>
      </w:r>
      <w:r w:rsidR="00E2308F" w:rsidRPr="003767A8">
        <w:rPr>
          <w:lang w:val="en-GB"/>
        </w:rPr>
        <w:t xml:space="preserve"> (</w:t>
      </w:r>
      <w:r w:rsidR="00A57C2C" w:rsidRPr="003767A8">
        <w:rPr>
          <w:lang w:val="en-GB"/>
        </w:rPr>
        <w:t>a</w:t>
      </w:r>
      <w:r w:rsidR="00E2308F" w:rsidRPr="003767A8">
        <w:rPr>
          <w:lang w:val="en-GB"/>
        </w:rPr>
        <w:t xml:space="preserve">rticles </w:t>
      </w:r>
      <w:r w:rsidR="00F55160" w:rsidRPr="003767A8">
        <w:rPr>
          <w:lang w:val="en-GB"/>
        </w:rPr>
        <w:t xml:space="preserve">6, </w:t>
      </w:r>
      <w:r w:rsidR="00734BF7" w:rsidRPr="003767A8">
        <w:rPr>
          <w:lang w:val="en-GB"/>
        </w:rPr>
        <w:t>2</w:t>
      </w:r>
      <w:r w:rsidR="008E4AA5" w:rsidRPr="003767A8">
        <w:rPr>
          <w:lang w:val="en-GB"/>
        </w:rPr>
        <w:t>4</w:t>
      </w:r>
      <w:r w:rsidR="002933F4" w:rsidRPr="003767A8">
        <w:rPr>
          <w:lang w:val="en-GB"/>
        </w:rPr>
        <w:t xml:space="preserve">, </w:t>
      </w:r>
      <w:r w:rsidR="00D34D40" w:rsidRPr="003767A8">
        <w:rPr>
          <w:lang w:val="en-GB"/>
        </w:rPr>
        <w:t>7)</w:t>
      </w:r>
      <w:r w:rsidR="0032008F" w:rsidRPr="003767A8">
        <w:rPr>
          <w:rStyle w:val="Rimandonotadichiusura"/>
          <w:rFonts w:cs="Open Sans"/>
        </w:rPr>
        <w:t xml:space="preserve"> </w:t>
      </w:r>
    </w:p>
    <w:p w14:paraId="2B9FAFF2" w14:textId="0A1C275E" w:rsidR="00164DC9" w:rsidRPr="003767A8" w:rsidRDefault="00F176A7" w:rsidP="00472B79">
      <w:pPr>
        <w:pStyle w:val="Puntoelenco"/>
        <w:numPr>
          <w:ilvl w:val="0"/>
          <w:numId w:val="32"/>
        </w:numPr>
        <w:rPr>
          <w:lang w:val="en-GB"/>
        </w:rPr>
      </w:pPr>
      <w:r>
        <w:rPr>
          <w:lang w:val="en-GB"/>
        </w:rPr>
        <w:t>d</w:t>
      </w:r>
      <w:r w:rsidR="00164DC9" w:rsidRPr="003767A8">
        <w:rPr>
          <w:lang w:val="en-GB"/>
        </w:rPr>
        <w:t>efin</w:t>
      </w:r>
      <w:r w:rsidR="00E04BE9" w:rsidRPr="003767A8">
        <w:rPr>
          <w:lang w:val="en-GB"/>
        </w:rPr>
        <w:t>ing</w:t>
      </w:r>
      <w:r w:rsidR="00164DC9" w:rsidRPr="003767A8">
        <w:rPr>
          <w:lang w:val="en-GB"/>
        </w:rPr>
        <w:t xml:space="preserve"> core child protection services as essential and ensure that they remain functioning and available, including home visits when necessary, and provide professional mental health services for children living in lockdown</w:t>
      </w:r>
      <w:r w:rsidR="00D34D40" w:rsidRPr="003767A8">
        <w:rPr>
          <w:lang w:val="en-GB"/>
        </w:rPr>
        <w:t xml:space="preserve"> (</w:t>
      </w:r>
      <w:r w:rsidR="002A3F01" w:rsidRPr="003767A8">
        <w:rPr>
          <w:lang w:val="en-GB"/>
        </w:rPr>
        <w:t>a</w:t>
      </w:r>
      <w:r w:rsidR="00D34D40" w:rsidRPr="003767A8">
        <w:rPr>
          <w:lang w:val="en-GB"/>
        </w:rPr>
        <w:t>rticle</w:t>
      </w:r>
      <w:r w:rsidR="00D4684F" w:rsidRPr="003767A8">
        <w:rPr>
          <w:lang w:val="en-GB"/>
        </w:rPr>
        <w:t>s</w:t>
      </w:r>
      <w:r w:rsidR="00D16EB8" w:rsidRPr="003767A8">
        <w:rPr>
          <w:lang w:val="en-GB"/>
        </w:rPr>
        <w:t xml:space="preserve"> </w:t>
      </w:r>
      <w:r w:rsidR="0008745C" w:rsidRPr="003767A8">
        <w:rPr>
          <w:lang w:val="en-GB"/>
        </w:rPr>
        <w:t>5,</w:t>
      </w:r>
      <w:r w:rsidR="0003536E" w:rsidRPr="003767A8">
        <w:rPr>
          <w:lang w:val="en-GB"/>
        </w:rPr>
        <w:t xml:space="preserve"> 9,</w:t>
      </w:r>
      <w:r w:rsidR="00D16EB8" w:rsidRPr="003767A8">
        <w:rPr>
          <w:lang w:val="en-GB"/>
        </w:rPr>
        <w:t>19</w:t>
      </w:r>
      <w:r w:rsidR="0006771D" w:rsidRPr="003767A8">
        <w:rPr>
          <w:lang w:val="en-GB"/>
        </w:rPr>
        <w:t>)</w:t>
      </w:r>
    </w:p>
    <w:p w14:paraId="702A1C87" w14:textId="3F60F86C" w:rsidR="00164DC9" w:rsidRPr="003767A8" w:rsidRDefault="00F176A7" w:rsidP="00472B79">
      <w:pPr>
        <w:pStyle w:val="Puntoelenco"/>
        <w:numPr>
          <w:ilvl w:val="0"/>
          <w:numId w:val="32"/>
        </w:numPr>
        <w:rPr>
          <w:lang w:val="en-GB"/>
        </w:rPr>
      </w:pPr>
      <w:r>
        <w:rPr>
          <w:lang w:val="en-GB"/>
        </w:rPr>
        <w:t>p</w:t>
      </w:r>
      <w:r w:rsidR="00164DC9" w:rsidRPr="003767A8">
        <w:rPr>
          <w:lang w:val="en-GB"/>
        </w:rPr>
        <w:t>rotect</w:t>
      </w:r>
      <w:r w:rsidR="00E04BE9" w:rsidRPr="003767A8">
        <w:rPr>
          <w:lang w:val="en-GB"/>
        </w:rPr>
        <w:t>ing</w:t>
      </w:r>
      <w:r w:rsidR="00164DC9" w:rsidRPr="003767A8">
        <w:rPr>
          <w:lang w:val="en-GB"/>
        </w:rPr>
        <w:t xml:space="preserve"> children whose vulnerability is further increased by the exceptional circumstances caused by the pandemic</w:t>
      </w:r>
      <w:r w:rsidR="0006771D" w:rsidRPr="003767A8">
        <w:rPr>
          <w:lang w:val="en-GB"/>
        </w:rPr>
        <w:t xml:space="preserve"> (</w:t>
      </w:r>
      <w:r w:rsidR="002A3F01" w:rsidRPr="003767A8">
        <w:rPr>
          <w:lang w:val="en-GB"/>
        </w:rPr>
        <w:t>a</w:t>
      </w:r>
      <w:r w:rsidR="0006771D" w:rsidRPr="003767A8">
        <w:rPr>
          <w:lang w:val="en-GB"/>
        </w:rPr>
        <w:t>rticle</w:t>
      </w:r>
      <w:r w:rsidR="002A3F01" w:rsidRPr="003767A8">
        <w:rPr>
          <w:lang w:val="en-GB"/>
        </w:rPr>
        <w:t>s</w:t>
      </w:r>
      <w:r w:rsidR="00070EAD" w:rsidRPr="003767A8">
        <w:rPr>
          <w:lang w:val="en-GB"/>
        </w:rPr>
        <w:t xml:space="preserve"> </w:t>
      </w:r>
      <w:r w:rsidR="00D565EA" w:rsidRPr="003767A8">
        <w:rPr>
          <w:lang w:val="en-GB"/>
        </w:rPr>
        <w:t xml:space="preserve">9, </w:t>
      </w:r>
      <w:r w:rsidR="00811A40" w:rsidRPr="003767A8">
        <w:rPr>
          <w:lang w:val="en-GB"/>
        </w:rPr>
        <w:t xml:space="preserve">10, </w:t>
      </w:r>
      <w:r w:rsidR="00070EAD" w:rsidRPr="003767A8">
        <w:rPr>
          <w:lang w:val="en-GB"/>
        </w:rPr>
        <w:t xml:space="preserve">22, </w:t>
      </w:r>
      <w:r w:rsidR="00E91EF6" w:rsidRPr="003767A8">
        <w:rPr>
          <w:lang w:val="en-GB"/>
        </w:rPr>
        <w:t xml:space="preserve">23, </w:t>
      </w:r>
      <w:r w:rsidR="00A70D4B" w:rsidRPr="003767A8">
        <w:rPr>
          <w:lang w:val="en-GB"/>
        </w:rPr>
        <w:t>26,</w:t>
      </w:r>
      <w:r w:rsidR="0097097D" w:rsidRPr="003767A8">
        <w:rPr>
          <w:lang w:val="en-GB"/>
        </w:rPr>
        <w:t xml:space="preserve"> 27,</w:t>
      </w:r>
      <w:r w:rsidR="00AA166D" w:rsidRPr="003767A8">
        <w:rPr>
          <w:lang w:val="en-GB"/>
        </w:rPr>
        <w:t xml:space="preserve"> </w:t>
      </w:r>
      <w:r w:rsidR="00070EAD" w:rsidRPr="003767A8">
        <w:rPr>
          <w:lang w:val="en-GB"/>
        </w:rPr>
        <w:t>30,</w:t>
      </w:r>
      <w:r w:rsidR="00014911" w:rsidRPr="003767A8">
        <w:rPr>
          <w:lang w:val="en-GB"/>
        </w:rPr>
        <w:t xml:space="preserve"> </w:t>
      </w:r>
      <w:r w:rsidR="00F45670" w:rsidRPr="003767A8">
        <w:rPr>
          <w:lang w:val="en-GB"/>
        </w:rPr>
        <w:t xml:space="preserve">37, </w:t>
      </w:r>
      <w:r w:rsidR="00014911" w:rsidRPr="003767A8">
        <w:rPr>
          <w:lang w:val="en-GB"/>
        </w:rPr>
        <w:t>39</w:t>
      </w:r>
      <w:r w:rsidR="0003536E" w:rsidRPr="003767A8">
        <w:rPr>
          <w:lang w:val="en-GB"/>
        </w:rPr>
        <w:t>)</w:t>
      </w:r>
      <w:r w:rsidR="00164DC9" w:rsidRPr="003767A8">
        <w:rPr>
          <w:rStyle w:val="Rimandonotadichiusura"/>
          <w:rFonts w:cs="Open Sans"/>
        </w:rPr>
        <w:t xml:space="preserve"> </w:t>
      </w:r>
    </w:p>
    <w:p w14:paraId="3DAE4112" w14:textId="5FEB69DF" w:rsidR="00164DC9" w:rsidRPr="003767A8" w:rsidRDefault="00F176A7" w:rsidP="00472B79">
      <w:pPr>
        <w:pStyle w:val="Puntoelenco"/>
        <w:numPr>
          <w:ilvl w:val="0"/>
          <w:numId w:val="32"/>
        </w:numPr>
        <w:rPr>
          <w:lang w:val="en-GB"/>
        </w:rPr>
      </w:pPr>
      <w:r>
        <w:rPr>
          <w:lang w:val="en-GB"/>
        </w:rPr>
        <w:t>r</w:t>
      </w:r>
      <w:r w:rsidR="00164DC9" w:rsidRPr="003767A8">
        <w:rPr>
          <w:lang w:val="en-GB"/>
        </w:rPr>
        <w:t>eleas</w:t>
      </w:r>
      <w:r w:rsidR="00E04BE9" w:rsidRPr="003767A8">
        <w:rPr>
          <w:lang w:val="en-GB"/>
        </w:rPr>
        <w:t>ing</w:t>
      </w:r>
      <w:r w:rsidR="00164DC9" w:rsidRPr="003767A8">
        <w:rPr>
          <w:lang w:val="en-GB"/>
        </w:rPr>
        <w:t xml:space="preserve"> children in all forms of detention, whenever possible, and provid</w:t>
      </w:r>
      <w:r w:rsidR="00156C56">
        <w:rPr>
          <w:lang w:val="en-GB"/>
        </w:rPr>
        <w:t>ing</w:t>
      </w:r>
      <w:r w:rsidR="00164DC9" w:rsidRPr="003767A8">
        <w:rPr>
          <w:lang w:val="en-GB"/>
        </w:rPr>
        <w:t xml:space="preserve"> children who cannot be released with the means to maintain regular contact with their families</w:t>
      </w:r>
      <w:r w:rsidR="0097097D" w:rsidRPr="003767A8">
        <w:rPr>
          <w:lang w:val="en-GB"/>
        </w:rPr>
        <w:t xml:space="preserve"> (</w:t>
      </w:r>
      <w:r w:rsidR="002A3F01" w:rsidRPr="003767A8">
        <w:rPr>
          <w:lang w:val="en-GB"/>
        </w:rPr>
        <w:t>a</w:t>
      </w:r>
      <w:r w:rsidR="0097097D" w:rsidRPr="003767A8">
        <w:rPr>
          <w:lang w:val="en-GB"/>
        </w:rPr>
        <w:t>rticle</w:t>
      </w:r>
      <w:r w:rsidR="0043720C" w:rsidRPr="003767A8">
        <w:rPr>
          <w:lang w:val="en-GB"/>
        </w:rPr>
        <w:t xml:space="preserve"> 37)</w:t>
      </w:r>
    </w:p>
    <w:p w14:paraId="1F2AC34B" w14:textId="6BA6489D" w:rsidR="00164DC9" w:rsidRPr="003767A8" w:rsidRDefault="00E54F36" w:rsidP="00472B79">
      <w:pPr>
        <w:pStyle w:val="Puntoelenco"/>
        <w:numPr>
          <w:ilvl w:val="0"/>
          <w:numId w:val="32"/>
        </w:numPr>
        <w:rPr>
          <w:lang w:val="en-GB"/>
        </w:rPr>
      </w:pPr>
      <w:r>
        <w:rPr>
          <w:lang w:val="en-GB"/>
        </w:rPr>
        <w:t>p</w:t>
      </w:r>
      <w:r w:rsidR="00164DC9" w:rsidRPr="003767A8">
        <w:rPr>
          <w:lang w:val="en-GB"/>
        </w:rPr>
        <w:t>revent</w:t>
      </w:r>
      <w:r w:rsidR="00E04BE9" w:rsidRPr="003767A8">
        <w:rPr>
          <w:lang w:val="en-GB"/>
        </w:rPr>
        <w:t>ing</w:t>
      </w:r>
      <w:r w:rsidR="00164DC9" w:rsidRPr="003767A8">
        <w:rPr>
          <w:lang w:val="en-GB"/>
        </w:rPr>
        <w:t xml:space="preserve"> the arrest or detention of children for violating State guidance and directives relating to COVID-19</w:t>
      </w:r>
      <w:r w:rsidR="0043720C" w:rsidRPr="003767A8">
        <w:rPr>
          <w:lang w:val="en-GB"/>
        </w:rPr>
        <w:t xml:space="preserve"> (</w:t>
      </w:r>
      <w:r w:rsidR="002A3F01" w:rsidRPr="003767A8">
        <w:rPr>
          <w:lang w:val="en-GB"/>
        </w:rPr>
        <w:t>a</w:t>
      </w:r>
      <w:r w:rsidR="00EB1459" w:rsidRPr="003767A8">
        <w:rPr>
          <w:lang w:val="en-GB"/>
        </w:rPr>
        <w:t>rticle</w:t>
      </w:r>
      <w:r w:rsidR="00944F93" w:rsidRPr="003767A8">
        <w:rPr>
          <w:lang w:val="en-GB"/>
        </w:rPr>
        <w:t>s</w:t>
      </w:r>
      <w:r w:rsidR="00EB1459" w:rsidRPr="003767A8">
        <w:rPr>
          <w:lang w:val="en-GB"/>
        </w:rPr>
        <w:t xml:space="preserve"> </w:t>
      </w:r>
      <w:r w:rsidR="0039463C" w:rsidRPr="003767A8">
        <w:rPr>
          <w:lang w:val="en-GB"/>
        </w:rPr>
        <w:t xml:space="preserve">37, </w:t>
      </w:r>
      <w:r w:rsidR="00944F93" w:rsidRPr="003767A8">
        <w:rPr>
          <w:lang w:val="en-GB"/>
        </w:rPr>
        <w:t>40)</w:t>
      </w:r>
    </w:p>
    <w:p w14:paraId="4810FD9F" w14:textId="7B43C8EB" w:rsidR="00164DC9" w:rsidRPr="003767A8" w:rsidRDefault="00E54F36" w:rsidP="00472B79">
      <w:pPr>
        <w:pStyle w:val="Puntoelenco"/>
        <w:numPr>
          <w:ilvl w:val="0"/>
          <w:numId w:val="32"/>
        </w:numPr>
        <w:rPr>
          <w:lang w:val="en-GB"/>
        </w:rPr>
      </w:pPr>
      <w:r>
        <w:rPr>
          <w:lang w:val="en-GB"/>
        </w:rPr>
        <w:t>d</w:t>
      </w:r>
      <w:r w:rsidR="00164DC9" w:rsidRPr="003767A8">
        <w:rPr>
          <w:lang w:val="en-GB"/>
        </w:rPr>
        <w:t>isseminat</w:t>
      </w:r>
      <w:r w:rsidR="00E04BE9" w:rsidRPr="003767A8">
        <w:rPr>
          <w:lang w:val="en-GB"/>
        </w:rPr>
        <w:t>ing</w:t>
      </w:r>
      <w:r w:rsidR="00164DC9" w:rsidRPr="003767A8">
        <w:rPr>
          <w:lang w:val="en-GB"/>
        </w:rPr>
        <w:t xml:space="preserve"> accurate information about COVID-19 and how to prevent infection in languages and formats that are child-friendly and accessible to all children</w:t>
      </w:r>
      <w:r w:rsidR="001679D1" w:rsidRPr="003767A8">
        <w:rPr>
          <w:lang w:val="en-GB"/>
        </w:rPr>
        <w:t xml:space="preserve"> (</w:t>
      </w:r>
      <w:r w:rsidR="002A3F01" w:rsidRPr="003767A8">
        <w:rPr>
          <w:lang w:val="en-GB"/>
        </w:rPr>
        <w:t>a</w:t>
      </w:r>
      <w:r w:rsidR="001679D1" w:rsidRPr="003767A8">
        <w:rPr>
          <w:lang w:val="en-GB"/>
        </w:rPr>
        <w:t>rticle 17)</w:t>
      </w:r>
    </w:p>
    <w:p w14:paraId="5855B6A9" w14:textId="65498832" w:rsidR="00164DC9" w:rsidRPr="003767A8" w:rsidRDefault="00E54F36" w:rsidP="00472B79">
      <w:pPr>
        <w:pStyle w:val="Puntoelenco"/>
        <w:numPr>
          <w:ilvl w:val="0"/>
          <w:numId w:val="32"/>
        </w:numPr>
        <w:rPr>
          <w:lang w:val="en-GB"/>
        </w:rPr>
      </w:pPr>
      <w:r>
        <w:rPr>
          <w:lang w:val="en-GB"/>
        </w:rPr>
        <w:t>p</w:t>
      </w:r>
      <w:r w:rsidR="00164DC9" w:rsidRPr="003767A8">
        <w:rPr>
          <w:lang w:val="en-GB"/>
        </w:rPr>
        <w:t>rovid</w:t>
      </w:r>
      <w:r w:rsidR="00E04BE9" w:rsidRPr="003767A8">
        <w:rPr>
          <w:lang w:val="en-GB"/>
        </w:rPr>
        <w:t>ing</w:t>
      </w:r>
      <w:r w:rsidR="00164DC9" w:rsidRPr="003767A8">
        <w:rPr>
          <w:lang w:val="en-GB"/>
        </w:rPr>
        <w:t xml:space="preserve"> opportunities for children’s views to be heard and taken into account in decision-making processes on the pandemic</w:t>
      </w:r>
      <w:r w:rsidR="0077371C" w:rsidRPr="003767A8">
        <w:rPr>
          <w:lang w:val="en-GB"/>
        </w:rPr>
        <w:t xml:space="preserve"> (</w:t>
      </w:r>
      <w:r w:rsidR="002A3F01" w:rsidRPr="003767A8">
        <w:rPr>
          <w:lang w:val="en-GB"/>
        </w:rPr>
        <w:t>a</w:t>
      </w:r>
      <w:r w:rsidR="0077371C" w:rsidRPr="003767A8">
        <w:rPr>
          <w:lang w:val="en-GB"/>
        </w:rPr>
        <w:t>rticle 12)</w:t>
      </w:r>
      <w:r w:rsidR="00164DC9" w:rsidRPr="003767A8">
        <w:rPr>
          <w:lang w:val="en-GB"/>
        </w:rPr>
        <w:t>.</w:t>
      </w:r>
      <w:r w:rsidR="0061006F" w:rsidRPr="003767A8">
        <w:rPr>
          <w:rStyle w:val="Rimandonotadichiusura"/>
          <w:rFonts w:cs="Open Sans"/>
        </w:rPr>
        <w:endnoteReference w:id="4"/>
      </w:r>
    </w:p>
    <w:p w14:paraId="02EEB0A7" w14:textId="459A46AD" w:rsidR="00D3095B" w:rsidRPr="008202F2" w:rsidRDefault="000221A8" w:rsidP="008202F2">
      <w:r w:rsidRPr="008202F2">
        <w:t xml:space="preserve">With this urgency in mind, Kids Helpline and the Australian Human Rights Commission have come together to </w:t>
      </w:r>
      <w:r w:rsidR="001A493F" w:rsidRPr="008202F2">
        <w:t xml:space="preserve">examine </w:t>
      </w:r>
      <w:r w:rsidR="00234322" w:rsidRPr="008202F2">
        <w:t xml:space="preserve">the main COVID-19 concerns that children and young people raised with Kids Helpline counsellors between January and </w:t>
      </w:r>
      <w:r w:rsidR="00F36C24" w:rsidRPr="008202F2">
        <w:t xml:space="preserve">the end of </w:t>
      </w:r>
      <w:r w:rsidR="00234322" w:rsidRPr="008202F2">
        <w:t>April 2020.</w:t>
      </w:r>
    </w:p>
    <w:p w14:paraId="649E90EB" w14:textId="4A963A28" w:rsidR="000F36FF" w:rsidRPr="008202F2" w:rsidRDefault="00790FE0" w:rsidP="008202F2">
      <w:r w:rsidRPr="008202F2">
        <w:t xml:space="preserve">Many of their </w:t>
      </w:r>
      <w:r w:rsidR="00E54F36" w:rsidRPr="008202F2">
        <w:t>c</w:t>
      </w:r>
      <w:r w:rsidR="001A5D44" w:rsidRPr="008202F2">
        <w:t xml:space="preserve">oncerns </w:t>
      </w:r>
      <w:r w:rsidR="00B85A77" w:rsidRPr="008202F2">
        <w:t xml:space="preserve">reflect </w:t>
      </w:r>
      <w:r w:rsidRPr="008202F2">
        <w:t xml:space="preserve">the </w:t>
      </w:r>
      <w:r w:rsidR="005F16C6" w:rsidRPr="008202F2">
        <w:t>co</w:t>
      </w:r>
      <w:r w:rsidR="00924B3B" w:rsidRPr="008202F2">
        <w:t xml:space="preserve">ncerns </w:t>
      </w:r>
      <w:r w:rsidR="00D6093C" w:rsidRPr="008202F2">
        <w:t>articulated by</w:t>
      </w:r>
      <w:r w:rsidR="003E2BAC" w:rsidRPr="008202F2">
        <w:t xml:space="preserve"> the </w:t>
      </w:r>
      <w:r w:rsidR="00D6093C" w:rsidRPr="008202F2">
        <w:t xml:space="preserve">United Nations </w:t>
      </w:r>
      <w:r w:rsidR="003E2BAC" w:rsidRPr="008202F2">
        <w:t>Committee on the Rights of the Child.</w:t>
      </w:r>
    </w:p>
    <w:p w14:paraId="2213616F" w14:textId="208582BD" w:rsidR="000F36FF" w:rsidRPr="008202F2" w:rsidRDefault="000F36FF" w:rsidP="008202F2">
      <w:r w:rsidRPr="008202F2">
        <w:lastRenderedPageBreak/>
        <w:t xml:space="preserve">Kids Helpline is Australia’s only free (even from a mobile), confidential 24/7 online and phone counselling service for young people aged 5 to 25. Qualified counsellors at Kids Helpline are available via </w:t>
      </w:r>
      <w:proofErr w:type="spellStart"/>
      <w:r w:rsidRPr="008202F2">
        <w:t>WebChat</w:t>
      </w:r>
      <w:proofErr w:type="spellEnd"/>
      <w:r w:rsidRPr="008202F2">
        <w:t>, phone or email anytime and for any reason.</w:t>
      </w:r>
    </w:p>
    <w:p w14:paraId="2160E571" w14:textId="4BF5D1F9" w:rsidR="00761570" w:rsidRPr="008202F2" w:rsidRDefault="008662E2" w:rsidP="008202F2">
      <w:r w:rsidRPr="008202F2">
        <w:t xml:space="preserve">The impacts of COVID-19 and the restrictions on </w:t>
      </w:r>
      <w:r w:rsidR="000E2BC1" w:rsidRPr="008202F2">
        <w:t xml:space="preserve">children and young people </w:t>
      </w:r>
      <w:r w:rsidR="00FB4DEC" w:rsidRPr="008202F2">
        <w:t>can be seen in the increase</w:t>
      </w:r>
      <w:r w:rsidR="00630015" w:rsidRPr="008202F2">
        <w:t>d</w:t>
      </w:r>
      <w:r w:rsidR="00FB4DEC" w:rsidRPr="008202F2">
        <w:t xml:space="preserve"> contacts made to Kids Helpline </w:t>
      </w:r>
      <w:r w:rsidR="00CC1D5F" w:rsidRPr="008202F2">
        <w:t xml:space="preserve">since the pandemic </w:t>
      </w:r>
      <w:r w:rsidR="00761570" w:rsidRPr="008202F2">
        <w:t>first struck.</w:t>
      </w:r>
    </w:p>
    <w:p w14:paraId="1EF5319C" w14:textId="216D4012" w:rsidR="008E21E3" w:rsidRDefault="008E21E3" w:rsidP="008E21E3">
      <w:r>
        <w:t xml:space="preserve">During the months of </w:t>
      </w:r>
      <w:r w:rsidR="00D3095B">
        <w:t xml:space="preserve">January </w:t>
      </w:r>
      <w:r w:rsidR="00196DE1">
        <w:t xml:space="preserve">to </w:t>
      </w:r>
      <w:r w:rsidR="00114C9D">
        <w:t xml:space="preserve">the </w:t>
      </w:r>
      <w:r w:rsidR="00196DE1">
        <w:t xml:space="preserve">end of </w:t>
      </w:r>
      <w:r>
        <w:t xml:space="preserve">April 2020, Kids Helpline responded to </w:t>
      </w:r>
      <w:r w:rsidR="00500CCD">
        <w:t xml:space="preserve">26,709 </w:t>
      </w:r>
      <w:r>
        <w:t xml:space="preserve">counselling contacts compared to </w:t>
      </w:r>
      <w:r w:rsidR="00500CCD">
        <w:t>23,920</w:t>
      </w:r>
      <w:r w:rsidR="002C7A15">
        <w:t xml:space="preserve"> in </w:t>
      </w:r>
      <w:r>
        <w:t>the same period in 2019.</w:t>
      </w:r>
      <w:r w:rsidR="000548BB">
        <w:t xml:space="preserve"> </w:t>
      </w:r>
      <w:r w:rsidR="0059158A">
        <w:t xml:space="preserve">This is a percentage increase of </w:t>
      </w:r>
      <w:r w:rsidR="00500CCD" w:rsidRPr="00A82FF2">
        <w:t>12% (2,789 contacts)</w:t>
      </w:r>
      <w:r w:rsidR="00302215" w:rsidRPr="00500CCD">
        <w:t>.</w:t>
      </w:r>
    </w:p>
    <w:p w14:paraId="34F9AB77" w14:textId="50FACD7D" w:rsidR="004573B4" w:rsidRDefault="0086589A" w:rsidP="00AF3A83">
      <w:r>
        <w:t xml:space="preserve">In this collaboration, we </w:t>
      </w:r>
      <w:r w:rsidR="00761570">
        <w:t>focus on</w:t>
      </w:r>
      <w:r>
        <w:t xml:space="preserve"> the </w:t>
      </w:r>
      <w:r w:rsidRPr="004573B4">
        <w:rPr>
          <w:i/>
        </w:rPr>
        <w:t xml:space="preserve">types </w:t>
      </w:r>
      <w:r>
        <w:t xml:space="preserve">of COVID-19 related concerns </w:t>
      </w:r>
      <w:r w:rsidR="00FA070E">
        <w:t xml:space="preserve">that are specifically </w:t>
      </w:r>
      <w:r>
        <w:t>raised by children and young people with Kids Helpline.</w:t>
      </w:r>
      <w:r w:rsidR="00257FFE">
        <w:t xml:space="preserve"> These fall under some main themes</w:t>
      </w:r>
      <w:r w:rsidR="00197DFB">
        <w:t xml:space="preserve">, </w:t>
      </w:r>
      <w:r w:rsidR="002D5387">
        <w:t>including mental health concerns, social isolation, education impacts and impacts on family life, among others</w:t>
      </w:r>
      <w:r w:rsidR="004F485C">
        <w:t xml:space="preserve">. </w:t>
      </w:r>
      <w:r w:rsidR="004F485C" w:rsidRPr="00E300B9">
        <w:t xml:space="preserve">These issues are </w:t>
      </w:r>
      <w:r w:rsidR="00C40209" w:rsidRPr="00E300B9">
        <w:t xml:space="preserve">reflected in other </w:t>
      </w:r>
      <w:r w:rsidR="004F485C" w:rsidRPr="00E300B9">
        <w:t>reports on COVID-19 impacts, some of which are referred to in this report.</w:t>
      </w:r>
    </w:p>
    <w:p w14:paraId="7B0FA95C" w14:textId="2EACC0CF" w:rsidR="006B31C6" w:rsidRDefault="007C62A6" w:rsidP="00AF3A83">
      <w:r>
        <w:t>We hope that i</w:t>
      </w:r>
      <w:r w:rsidR="008E21E3">
        <w:t>nsight into children and young people’s concerns can be used to guide the types of supports that are offered to them</w:t>
      </w:r>
      <w:r>
        <w:t>,</w:t>
      </w:r>
      <w:r w:rsidR="008E21E3">
        <w:t xml:space="preserve"> as well as the types of supports that will be necessary in the recovery phase</w:t>
      </w:r>
      <w:r w:rsidR="000E42C8">
        <w:t xml:space="preserve"> to come</w:t>
      </w:r>
      <w:r w:rsidR="008E21E3">
        <w:t>.</w:t>
      </w:r>
      <w:r w:rsidR="00034D20">
        <w:t xml:space="preserve"> </w:t>
      </w:r>
    </w:p>
    <w:p w14:paraId="346DA183" w14:textId="6CD9F009" w:rsidR="000C483E" w:rsidRDefault="000C483E">
      <w:pPr>
        <w:keepLines w:val="0"/>
        <w:spacing w:before="0" w:after="0"/>
      </w:pPr>
      <w:r>
        <w:br w:type="page"/>
      </w:r>
    </w:p>
    <w:p w14:paraId="502F51AF" w14:textId="5E38A256" w:rsidR="00F67970" w:rsidRPr="002F7191" w:rsidRDefault="00F37CB9" w:rsidP="002F7191">
      <w:pPr>
        <w:pStyle w:val="AHRCHeading1"/>
      </w:pPr>
      <w:bookmarkStart w:id="4" w:name="_Toc49172684"/>
      <w:r w:rsidRPr="002F7191">
        <w:lastRenderedPageBreak/>
        <w:t>M</w:t>
      </w:r>
      <w:r w:rsidR="008E21E3" w:rsidRPr="002F7191">
        <w:t>ethodology</w:t>
      </w:r>
      <w:bookmarkEnd w:id="4"/>
    </w:p>
    <w:p w14:paraId="09E23B33" w14:textId="77777777" w:rsidR="008E21E3" w:rsidRDefault="008E21E3" w:rsidP="008E21E3">
      <w:pPr>
        <w:rPr>
          <w:rFonts w:cs="Open Sans"/>
        </w:rPr>
      </w:pPr>
      <w:r w:rsidRPr="00B956F4">
        <w:rPr>
          <w:rFonts w:cs="Open Sans"/>
        </w:rPr>
        <w:t xml:space="preserve">Kids Helpline gathers information on a range of issues directly stated by children and young people to the service. Counsellors record non-identifying demographic data and classify contacts according to a defined set of problem types. </w:t>
      </w:r>
    </w:p>
    <w:p w14:paraId="75B910F6" w14:textId="636C0DCC" w:rsidR="00DC7A8C" w:rsidRPr="00B956F4" w:rsidRDefault="00DC7A8C" w:rsidP="00DC7A8C">
      <w:pPr>
        <w:pStyle w:val="Default"/>
      </w:pPr>
      <w:r>
        <w:t xml:space="preserve">The information collected is based on counselling sessions where the focus is on helping children and young people who have contacted Kids Helpline. </w:t>
      </w:r>
      <w:r w:rsidR="002E6284">
        <w:t>It</w:t>
      </w:r>
      <w:r>
        <w:t xml:space="preserve"> is not collected for scientific or research purposes.</w:t>
      </w:r>
      <w:r w:rsidR="00004E3C">
        <w:t xml:space="preserve"> </w:t>
      </w:r>
      <w:r w:rsidR="00DE1CD7">
        <w:t xml:space="preserve">Therefore, some </w:t>
      </w:r>
      <w:r w:rsidR="004C5513">
        <w:t>data fields are not completed.</w:t>
      </w:r>
    </w:p>
    <w:p w14:paraId="4705D8E9" w14:textId="5B5F784D" w:rsidR="008E21E3" w:rsidRDefault="008E21E3" w:rsidP="008E21E3">
      <w:pPr>
        <w:rPr>
          <w:rFonts w:cs="Open Sans"/>
        </w:rPr>
      </w:pPr>
      <w:r w:rsidRPr="00B956F4">
        <w:rPr>
          <w:rFonts w:cs="Open Sans"/>
        </w:rPr>
        <w:t>In some instances, counsellors also collect qualitative information from children and young people to provide case management assistance and to give voice to their concerns. Counsellors collected qualitative information in relation to COVID</w:t>
      </w:r>
      <w:r>
        <w:rPr>
          <w:rFonts w:cs="Open Sans"/>
        </w:rPr>
        <w:t>-</w:t>
      </w:r>
      <w:r w:rsidRPr="00B956F4">
        <w:rPr>
          <w:rFonts w:cs="Open Sans"/>
        </w:rPr>
        <w:t>19.</w:t>
      </w:r>
    </w:p>
    <w:p w14:paraId="778F5C6A" w14:textId="79CCF2DE" w:rsidR="00C41AA1" w:rsidRDefault="00761570" w:rsidP="008E21E3">
      <w:pPr>
        <w:rPr>
          <w:rFonts w:cs="Open Sans"/>
        </w:rPr>
      </w:pPr>
      <w:r>
        <w:rPr>
          <w:rFonts w:cs="Open Sans"/>
        </w:rPr>
        <w:t>For this analysis, t</w:t>
      </w:r>
      <w:r w:rsidR="008E21E3" w:rsidRPr="00B956F4">
        <w:rPr>
          <w:rFonts w:cs="Open Sans"/>
        </w:rPr>
        <w:t>he Australian Human Rights Commission coded each mention of COVID-19 in the case notes under broad themes. The broad themes were identified through an analysis of approximately 700 cases</w:t>
      </w:r>
      <w:r w:rsidR="00422F2E">
        <w:rPr>
          <w:rFonts w:cs="Open Sans"/>
        </w:rPr>
        <w:t xml:space="preserve"> which comprised</w:t>
      </w:r>
      <w:r w:rsidR="00720F00">
        <w:rPr>
          <w:rFonts w:cs="Open Sans"/>
        </w:rPr>
        <w:t xml:space="preserve"> 30% of all calls mentioning COVID-19 during the relevant period</w:t>
      </w:r>
      <w:r w:rsidR="008E21E3" w:rsidRPr="00B956F4">
        <w:rPr>
          <w:rFonts w:cs="Open Sans"/>
        </w:rPr>
        <w:t xml:space="preserve">. </w:t>
      </w:r>
    </w:p>
    <w:p w14:paraId="7369B9C1" w14:textId="240A762C" w:rsidR="00D015EB" w:rsidRDefault="008E21E3" w:rsidP="00B66B37">
      <w:pPr>
        <w:pStyle w:val="Default"/>
      </w:pPr>
      <w:r w:rsidRPr="00B956F4">
        <w:t xml:space="preserve">Concerns related to COVID-19 were mentioned either as a primary concern, co-existing concern and sometimes in relation to the counselling session itself. </w:t>
      </w:r>
      <w:r>
        <w:t xml:space="preserve">Only contacts which specifically mentioned COVID-19 were included in the analysis. </w:t>
      </w:r>
      <w:r w:rsidR="00126C0C">
        <w:t xml:space="preserve">Some children and young people raised more than one concern related to COVID-19. </w:t>
      </w:r>
      <w:r w:rsidR="009A5018">
        <w:t xml:space="preserve">These multiple </w:t>
      </w:r>
      <w:r w:rsidR="0084223D">
        <w:t xml:space="preserve">mentions are included in the totals </w:t>
      </w:r>
      <w:r w:rsidR="00D05F90">
        <w:t xml:space="preserve">of the concerns raised. </w:t>
      </w:r>
      <w:r w:rsidR="00B66B37" w:rsidRPr="007310AC">
        <w:t>Percentages shown in the report may</w:t>
      </w:r>
      <w:r w:rsidR="00B66B37">
        <w:t xml:space="preserve"> </w:t>
      </w:r>
      <w:r w:rsidR="00B66B37" w:rsidRPr="007310AC">
        <w:t>not total 100 due to rounding.</w:t>
      </w:r>
    </w:p>
    <w:p w14:paraId="4FC56587" w14:textId="0BF6F0B2" w:rsidR="008E21E3" w:rsidRDefault="000E0623" w:rsidP="008E21E3">
      <w:pPr>
        <w:rPr>
          <w:rFonts w:cs="Open Sans"/>
        </w:rPr>
      </w:pPr>
      <w:r>
        <w:rPr>
          <w:rFonts w:cs="Open Sans"/>
        </w:rPr>
        <w:t xml:space="preserve">It should be acknowledged that </w:t>
      </w:r>
      <w:r w:rsidR="00BC104E">
        <w:rPr>
          <w:rFonts w:cs="Open Sans"/>
        </w:rPr>
        <w:t xml:space="preserve">where </w:t>
      </w:r>
      <w:r w:rsidR="008E21E3">
        <w:rPr>
          <w:rFonts w:cs="Open Sans"/>
        </w:rPr>
        <w:t>children and young people</w:t>
      </w:r>
      <w:r w:rsidR="00BC104E">
        <w:rPr>
          <w:rFonts w:cs="Open Sans"/>
        </w:rPr>
        <w:t xml:space="preserve"> </w:t>
      </w:r>
      <w:r w:rsidR="00B76F52">
        <w:rPr>
          <w:rFonts w:cs="Open Sans"/>
        </w:rPr>
        <w:t xml:space="preserve">contacted Kids Helpline </w:t>
      </w:r>
      <w:r w:rsidR="00126C0C">
        <w:rPr>
          <w:rFonts w:cs="Open Sans"/>
        </w:rPr>
        <w:t xml:space="preserve">and </w:t>
      </w:r>
      <w:r w:rsidR="008E21E3">
        <w:rPr>
          <w:rFonts w:cs="Open Sans"/>
        </w:rPr>
        <w:t xml:space="preserve">did not mention </w:t>
      </w:r>
      <w:r w:rsidR="00CE5BC8">
        <w:rPr>
          <w:rFonts w:cs="Open Sans"/>
        </w:rPr>
        <w:t>COVID-19, it does</w:t>
      </w:r>
      <w:r w:rsidR="008E21E3">
        <w:rPr>
          <w:rFonts w:cs="Open Sans"/>
        </w:rPr>
        <w:t xml:space="preserve"> not</w:t>
      </w:r>
      <w:r w:rsidR="00BC104E">
        <w:rPr>
          <w:rFonts w:cs="Open Sans"/>
        </w:rPr>
        <w:t xml:space="preserve"> mean that they were not</w:t>
      </w:r>
      <w:r w:rsidR="008E21E3">
        <w:rPr>
          <w:rFonts w:cs="Open Sans"/>
        </w:rPr>
        <w:t xml:space="preserve"> </w:t>
      </w:r>
      <w:r w:rsidR="001F5032">
        <w:rPr>
          <w:rFonts w:cs="Open Sans"/>
        </w:rPr>
        <w:t>affected</w:t>
      </w:r>
      <w:r w:rsidR="008E21E3">
        <w:rPr>
          <w:rFonts w:cs="Open Sans"/>
        </w:rPr>
        <w:t xml:space="preserve"> by </w:t>
      </w:r>
      <w:r w:rsidR="00BC104E">
        <w:rPr>
          <w:rFonts w:cs="Open Sans"/>
        </w:rPr>
        <w:t>COVID-19</w:t>
      </w:r>
      <w:r w:rsidR="008E21E3">
        <w:rPr>
          <w:rFonts w:cs="Open Sans"/>
        </w:rPr>
        <w:t xml:space="preserve"> but </w:t>
      </w:r>
      <w:r w:rsidR="00D162D8">
        <w:rPr>
          <w:rFonts w:cs="Open Sans"/>
        </w:rPr>
        <w:t xml:space="preserve">rather that </w:t>
      </w:r>
      <w:r w:rsidR="008E21E3">
        <w:rPr>
          <w:rFonts w:cs="Open Sans"/>
        </w:rPr>
        <w:t xml:space="preserve">there is no way of determining </w:t>
      </w:r>
      <w:r w:rsidR="003F7A03">
        <w:rPr>
          <w:rFonts w:cs="Open Sans"/>
        </w:rPr>
        <w:t>whether they were or not</w:t>
      </w:r>
      <w:r w:rsidR="008E21E3">
        <w:rPr>
          <w:rFonts w:cs="Open Sans"/>
        </w:rPr>
        <w:t>.</w:t>
      </w:r>
    </w:p>
    <w:p w14:paraId="1C6CC33A" w14:textId="1D6ED8C4" w:rsidR="008E21E3" w:rsidRDefault="008E21E3" w:rsidP="008202F2">
      <w:r w:rsidRPr="00615EB5">
        <w:t>It is recognised that the source for the data is from children and young people actively seeking help, and this group of children and young people may differ from those who do not seek help about their concerns. As a result of this, a possible respondent bias may exist in the data set. However, this does not detract from the value of the data in providing an evidence base for the development of support strategies for those children and young people who are seeking help.</w:t>
      </w:r>
    </w:p>
    <w:p w14:paraId="20BD933A" w14:textId="4FC5F11E" w:rsidR="00B06EBF" w:rsidRDefault="00971CF6" w:rsidP="008202F2">
      <w:pPr>
        <w:rPr>
          <w:rFonts w:cs="Open Sans"/>
        </w:rPr>
      </w:pPr>
      <w:r>
        <w:rPr>
          <w:rFonts w:cs="Open Sans"/>
        </w:rPr>
        <w:lastRenderedPageBreak/>
        <w:t xml:space="preserve">Section </w:t>
      </w:r>
      <w:r w:rsidR="0074629A">
        <w:rPr>
          <w:rFonts w:cs="Open Sans"/>
        </w:rPr>
        <w:t>4</w:t>
      </w:r>
      <w:r>
        <w:rPr>
          <w:rFonts w:cs="Open Sans"/>
        </w:rPr>
        <w:t xml:space="preserve"> </w:t>
      </w:r>
      <w:r w:rsidR="00CA71AB">
        <w:rPr>
          <w:rFonts w:cs="Open Sans"/>
        </w:rPr>
        <w:t>includes</w:t>
      </w:r>
      <w:r w:rsidR="0016284A">
        <w:rPr>
          <w:rFonts w:cs="Open Sans"/>
        </w:rPr>
        <w:t>,</w:t>
      </w:r>
      <w:r w:rsidR="007D2002">
        <w:t xml:space="preserve"> </w:t>
      </w:r>
      <w:r w:rsidR="00CA71AB">
        <w:rPr>
          <w:rFonts w:cs="Open Sans"/>
        </w:rPr>
        <w:t xml:space="preserve">under each of the themes, short case studies based on what children and young people told Kids Helpline. All names and identifying details for children and young people have been removed to protect the </w:t>
      </w:r>
      <w:r w:rsidR="00156C56">
        <w:rPr>
          <w:rFonts w:cs="Open Sans"/>
        </w:rPr>
        <w:t xml:space="preserve">identities of the </w:t>
      </w:r>
      <w:r w:rsidR="00CA71AB">
        <w:rPr>
          <w:rFonts w:cs="Open Sans"/>
        </w:rPr>
        <w:t xml:space="preserve">children and young people. Pseudonyms have been used for each case. While based on real cases, the details have been amended so that the cases do not necessarily reflect any one person’s story. </w:t>
      </w:r>
    </w:p>
    <w:p w14:paraId="41D25659" w14:textId="24D1624D" w:rsidR="00BF1A0F" w:rsidRDefault="00B06EBF" w:rsidP="00DA2EFA">
      <w:pPr>
        <w:spacing w:before="0" w:after="0"/>
        <w:rPr>
          <w:rFonts w:cs="Open Sans"/>
        </w:rPr>
      </w:pPr>
      <w:r>
        <w:rPr>
          <w:rFonts w:cs="Open Sans"/>
        </w:rPr>
        <w:br w:type="page"/>
      </w:r>
    </w:p>
    <w:p w14:paraId="54F5DCA4" w14:textId="6C29FDEE" w:rsidR="00BF1A0F" w:rsidRPr="00123CAD" w:rsidRDefault="00BD0149" w:rsidP="00123CAD">
      <w:pPr>
        <w:rPr>
          <w:b/>
          <w:bCs/>
          <w:sz w:val="28"/>
          <w:szCs w:val="28"/>
        </w:rPr>
      </w:pPr>
      <w:bookmarkStart w:id="5" w:name="_Toc47021682"/>
      <w:r w:rsidRPr="00123CAD">
        <w:rPr>
          <w:b/>
          <w:bCs/>
          <w:sz w:val="28"/>
          <w:szCs w:val="28"/>
        </w:rPr>
        <w:lastRenderedPageBreak/>
        <w:t>COV</w:t>
      </w:r>
      <w:r w:rsidR="00876008" w:rsidRPr="00123CAD">
        <w:rPr>
          <w:b/>
          <w:bCs/>
          <w:sz w:val="28"/>
          <w:szCs w:val="28"/>
        </w:rPr>
        <w:t>I</w:t>
      </w:r>
      <w:r w:rsidRPr="00123CAD">
        <w:rPr>
          <w:b/>
          <w:bCs/>
          <w:sz w:val="28"/>
          <w:szCs w:val="28"/>
        </w:rPr>
        <w:t>D-19</w:t>
      </w:r>
      <w:r w:rsidR="00520604">
        <w:rPr>
          <w:b/>
          <w:bCs/>
          <w:sz w:val="28"/>
          <w:szCs w:val="28"/>
        </w:rPr>
        <w:t xml:space="preserve"> </w:t>
      </w:r>
      <w:r w:rsidRPr="00123CAD">
        <w:rPr>
          <w:b/>
          <w:bCs/>
          <w:sz w:val="28"/>
          <w:szCs w:val="28"/>
        </w:rPr>
        <w:t>related</w:t>
      </w:r>
      <w:r w:rsidR="007026D7" w:rsidRPr="00123CAD">
        <w:rPr>
          <w:b/>
          <w:bCs/>
          <w:sz w:val="28"/>
          <w:szCs w:val="28"/>
        </w:rPr>
        <w:t xml:space="preserve"> concerns</w:t>
      </w:r>
      <w:r w:rsidR="00962D9D" w:rsidRPr="00123CAD">
        <w:rPr>
          <w:b/>
          <w:bCs/>
          <w:sz w:val="28"/>
          <w:szCs w:val="28"/>
        </w:rPr>
        <w:t>, by theme</w:t>
      </w:r>
      <w:bookmarkEnd w:id="5"/>
    </w:p>
    <w:p w14:paraId="19AF68EC" w14:textId="0307CC79" w:rsidR="00922CE8" w:rsidRPr="000C483E" w:rsidRDefault="000C483E" w:rsidP="000C483E">
      <w:r>
        <w:rPr>
          <w:noProof/>
        </w:rPr>
        <w:drawing>
          <wp:inline distT="0" distB="0" distL="0" distR="0" wp14:anchorId="5D3BE7C4" wp14:editId="01CA37D9">
            <wp:extent cx="5579918" cy="7971225"/>
            <wp:effectExtent l="0" t="0" r="0" b="4445"/>
            <wp:docPr id="55" name="Immagine 55" descr="Changes to plans and usual activities&#10;Social isolation&#10;Mental health concerns resulting from COVID-19&#10;Changes to essential services and support&#10;Fear of contracting COVID-19&#10;Fear of someone else contracting COVID-19&#10;Economic impacts&#10;Anxiety from hearing about COVID-19 in the media&#10;Education impacts&#10;Parent/carer concerned about COVID-19&#10;Impacts on family life&#10;Challenges at work due to COVID-19&#10;Experiences of bullying related to COVID-19&#10;Other COVID-19 issues&#10;Experiences of racism related to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descr="Changes to plans and usual activities&#10;Social isolation&#10;Mental health concerns resulting from COVID-19&#10;Changes to essential services and support&#10;Fear of contracting COVID-19&#10;Fear of someone else contracting COVID-19&#10;Economic impacts&#10;Anxiety from hearing about COVID-19 in the media&#10;Education impacts&#10;Parent/carer concerned about COVID-19&#10;Impacts on family life&#10;Challenges at work due to COVID-19&#10;Experiences of bullying related to COVID-19&#10;Other COVID-19 issues&#10;Experiences of racism related to COVID-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9618" cy="7985082"/>
                    </a:xfrm>
                    <a:prstGeom prst="rect">
                      <a:avLst/>
                    </a:prstGeom>
                  </pic:spPr>
                </pic:pic>
              </a:graphicData>
            </a:graphic>
          </wp:inline>
        </w:drawing>
      </w:r>
    </w:p>
    <w:p w14:paraId="1BD90CD9" w14:textId="33C720D2" w:rsidR="00DA2EFA" w:rsidRPr="002F7191" w:rsidRDefault="00DA2EFA" w:rsidP="002F7191">
      <w:pPr>
        <w:pStyle w:val="AHRCHeading1"/>
      </w:pPr>
      <w:bookmarkStart w:id="6" w:name="_Toc49172686"/>
      <w:r w:rsidRPr="002F7191">
        <w:lastRenderedPageBreak/>
        <w:t>Demographics of children and young people that raised COVID-19</w:t>
      </w:r>
      <w:bookmarkEnd w:id="6"/>
    </w:p>
    <w:p w14:paraId="03BDDC05" w14:textId="77BFF47F" w:rsidR="00FB0818" w:rsidRDefault="00FB0818" w:rsidP="00FB0818">
      <w:pPr>
        <w:rPr>
          <w:rFonts w:cs="Open Sans"/>
        </w:rPr>
      </w:pPr>
      <w:r>
        <w:rPr>
          <w:rFonts w:cs="Open Sans"/>
        </w:rPr>
        <w:t xml:space="preserve">Between January 2020 and April 2020, </w:t>
      </w:r>
      <w:r w:rsidRPr="00672C97">
        <w:rPr>
          <w:rFonts w:cs="Open Sans"/>
        </w:rPr>
        <w:t>Kids Helpline responded to</w:t>
      </w:r>
      <w:r>
        <w:rPr>
          <w:rFonts w:cs="Open Sans"/>
        </w:rPr>
        <w:t xml:space="preserve"> </w:t>
      </w:r>
      <w:r w:rsidRPr="005D495C">
        <w:rPr>
          <w:rFonts w:cs="Open Sans"/>
        </w:rPr>
        <w:t>2</w:t>
      </w:r>
      <w:r w:rsidR="00156C56">
        <w:rPr>
          <w:rFonts w:cs="Open Sans"/>
        </w:rPr>
        <w:t>,</w:t>
      </w:r>
      <w:r w:rsidRPr="005D495C">
        <w:rPr>
          <w:rFonts w:cs="Open Sans"/>
        </w:rPr>
        <w:t>567</w:t>
      </w:r>
      <w:r>
        <w:rPr>
          <w:rFonts w:cs="Open Sans"/>
        </w:rPr>
        <w:t xml:space="preserve"> contacts </w:t>
      </w:r>
      <w:r w:rsidRPr="00672C97">
        <w:rPr>
          <w:rFonts w:cs="Open Sans"/>
        </w:rPr>
        <w:t>from children and yo</w:t>
      </w:r>
      <w:r>
        <w:rPr>
          <w:rFonts w:cs="Open Sans"/>
        </w:rPr>
        <w:t>ung people</w:t>
      </w:r>
      <w:r w:rsidRPr="00672C97">
        <w:rPr>
          <w:rFonts w:cs="Open Sans"/>
        </w:rPr>
        <w:t xml:space="preserve"> aged 5 to 25 years</w:t>
      </w:r>
      <w:r>
        <w:rPr>
          <w:rFonts w:cs="Open Sans"/>
        </w:rPr>
        <w:t xml:space="preserve">, where </w:t>
      </w:r>
      <w:r w:rsidR="00156C56">
        <w:rPr>
          <w:rFonts w:cs="Open Sans"/>
        </w:rPr>
        <w:t>COVID-</w:t>
      </w:r>
      <w:r>
        <w:rPr>
          <w:rFonts w:cs="Open Sans"/>
        </w:rPr>
        <w:t xml:space="preserve">19 was </w:t>
      </w:r>
      <w:r w:rsidR="00500CCD">
        <w:rPr>
          <w:rFonts w:cs="Open Sans"/>
        </w:rPr>
        <w:t xml:space="preserve">recorded by counsellors </w:t>
      </w:r>
      <w:r>
        <w:rPr>
          <w:rFonts w:cs="Open Sans"/>
        </w:rPr>
        <w:t>in the</w:t>
      </w:r>
      <w:r w:rsidR="00500CCD">
        <w:rPr>
          <w:rFonts w:cs="Open Sans"/>
        </w:rPr>
        <w:t>ir</w:t>
      </w:r>
      <w:r>
        <w:rPr>
          <w:rFonts w:cs="Open Sans"/>
        </w:rPr>
        <w:t xml:space="preserve"> contact</w:t>
      </w:r>
      <w:r w:rsidR="00500CCD">
        <w:rPr>
          <w:rFonts w:cs="Open Sans"/>
        </w:rPr>
        <w:t xml:space="preserve"> notes</w:t>
      </w:r>
      <w:r>
        <w:rPr>
          <w:rFonts w:cs="Open Sans"/>
        </w:rPr>
        <w:t>.</w:t>
      </w:r>
    </w:p>
    <w:p w14:paraId="25AE59E6" w14:textId="3B11EE2F" w:rsidR="00FB0818" w:rsidRDefault="00FB0818" w:rsidP="00FB0818">
      <w:pPr>
        <w:rPr>
          <w:rFonts w:cs="Open Sans"/>
        </w:rPr>
      </w:pPr>
      <w:r w:rsidRPr="00167BA0">
        <w:rPr>
          <w:rFonts w:cs="Open Sans"/>
        </w:rPr>
        <w:t>895 were first</w:t>
      </w:r>
      <w:r w:rsidR="009C0260">
        <w:rPr>
          <w:rFonts w:cs="Open Sans"/>
        </w:rPr>
        <w:t>-</w:t>
      </w:r>
      <w:r w:rsidRPr="00167BA0">
        <w:rPr>
          <w:rFonts w:cs="Open Sans"/>
        </w:rPr>
        <w:t xml:space="preserve">time contacts, 837 were occasional support contacts, 723 were ongoing contacts, and 112 were </w:t>
      </w:r>
      <w:r w:rsidR="00500CCD">
        <w:rPr>
          <w:rFonts w:cs="Open Sans"/>
        </w:rPr>
        <w:t xml:space="preserve">contacts where the child or young person’s type of engagement with Kids Helpline was </w:t>
      </w:r>
      <w:r w:rsidRPr="00167BA0">
        <w:rPr>
          <w:rFonts w:cs="Open Sans"/>
        </w:rPr>
        <w:t>unknown.</w:t>
      </w:r>
    </w:p>
    <w:p w14:paraId="2344F0E3" w14:textId="72873070" w:rsidR="00FF6280" w:rsidRPr="005E41FB" w:rsidRDefault="005E41FB" w:rsidP="005E41FB">
      <w:pPr>
        <w:pStyle w:val="Charttitle"/>
      </w:pPr>
      <w:r w:rsidRPr="005E41FB">
        <w:t>Contact type</w:t>
      </w:r>
    </w:p>
    <w:p w14:paraId="1642BC7D" w14:textId="21A5C824" w:rsidR="005E41FB" w:rsidRDefault="005E41FB" w:rsidP="00987A63">
      <w:r>
        <w:rPr>
          <w:noProof/>
        </w:rPr>
        <w:drawing>
          <wp:inline distT="0" distB="0" distL="0" distR="0" wp14:anchorId="7B58B075" wp14:editId="45B3B9DB">
            <wp:extent cx="5663046" cy="3231267"/>
            <wp:effectExtent l="0" t="0" r="1270" b="0"/>
            <wp:docPr id="38" name="Immagine 38" descr="Contact type&#10;First time 35%&#10;Occasioinal 33%&#10;Ongoing 28%&#10;Unknown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Contact type&#10;First time 35%&#10;Occasioinal 33%&#10;Ongoing 28%&#10;Unknown 4%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92105" cy="3247848"/>
                    </a:xfrm>
                    <a:prstGeom prst="rect">
                      <a:avLst/>
                    </a:prstGeom>
                  </pic:spPr>
                </pic:pic>
              </a:graphicData>
            </a:graphic>
          </wp:inline>
        </w:drawing>
      </w:r>
    </w:p>
    <w:p w14:paraId="6FFBC605" w14:textId="77777777" w:rsidR="005E41FB" w:rsidRPr="00FF6280" w:rsidRDefault="005E41FB" w:rsidP="00987A63"/>
    <w:p w14:paraId="4CCEB754" w14:textId="475A1BD1" w:rsidR="00FF6280" w:rsidRDefault="000B3199" w:rsidP="000B3199">
      <w:pPr>
        <w:rPr>
          <w:rFonts w:cs="Open Sans"/>
        </w:rPr>
      </w:pPr>
      <w:r w:rsidRPr="00D57F1F">
        <w:rPr>
          <w:rFonts w:cs="Open Sans"/>
        </w:rPr>
        <w:t>Of these, 1</w:t>
      </w:r>
      <w:r w:rsidR="009C0260">
        <w:rPr>
          <w:rFonts w:cs="Open Sans"/>
        </w:rPr>
        <w:t>,</w:t>
      </w:r>
      <w:r>
        <w:rPr>
          <w:rFonts w:cs="Open Sans"/>
        </w:rPr>
        <w:t>502</w:t>
      </w:r>
      <w:r w:rsidRPr="00D57F1F">
        <w:rPr>
          <w:rFonts w:cs="Open Sans"/>
        </w:rPr>
        <w:t xml:space="preserve"> were telephone contacts, 184 were email contacts and 881 were web-counselling contact</w:t>
      </w:r>
      <w:r w:rsidR="00500CCD">
        <w:rPr>
          <w:rFonts w:cs="Open Sans"/>
        </w:rPr>
        <w:t>s</w:t>
      </w:r>
      <w:r w:rsidR="00AD2813">
        <w:rPr>
          <w:rFonts w:cs="Open Sans"/>
        </w:rPr>
        <w:t>.</w:t>
      </w:r>
    </w:p>
    <w:p w14:paraId="66EA06C0" w14:textId="39EB5345" w:rsidR="005E41FB" w:rsidRDefault="005E41FB">
      <w:pPr>
        <w:keepLines w:val="0"/>
        <w:spacing w:before="0" w:after="0"/>
        <w:rPr>
          <w:rFonts w:cs="Open Sans"/>
        </w:rPr>
      </w:pPr>
      <w:r>
        <w:rPr>
          <w:rFonts w:cs="Open Sans"/>
        </w:rPr>
        <w:br w:type="page"/>
      </w:r>
    </w:p>
    <w:p w14:paraId="76673FB6" w14:textId="66B7E5D3" w:rsidR="00FF6280" w:rsidRPr="005E41FB" w:rsidRDefault="005E41FB" w:rsidP="005E41FB">
      <w:pPr>
        <w:pStyle w:val="Charttitle"/>
        <w:rPr>
          <w:rFonts w:cs="Times New Roman"/>
        </w:rPr>
      </w:pPr>
      <w:r w:rsidRPr="005E41FB">
        <w:lastRenderedPageBreak/>
        <w:t>Medium of contact</w:t>
      </w:r>
    </w:p>
    <w:p w14:paraId="1A728379" w14:textId="37F8CE82" w:rsidR="00FB0818" w:rsidRDefault="005E41FB" w:rsidP="00FF6280">
      <w:pPr>
        <w:rPr>
          <w:rFonts w:cs="Open Sans"/>
        </w:rPr>
      </w:pPr>
      <w:r>
        <w:rPr>
          <w:rFonts w:cs="Open Sans"/>
          <w:noProof/>
        </w:rPr>
        <w:drawing>
          <wp:inline distT="0" distB="0" distL="0" distR="0" wp14:anchorId="2A18F34D" wp14:editId="1237BD85">
            <wp:extent cx="5782542" cy="2805546"/>
            <wp:effectExtent l="0" t="0" r="0" b="1270"/>
            <wp:docPr id="39" name="Immagine 39" descr="Medium of contact&#10;Email 7%&#10;Phone 59%&#10;Web-counsell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descr="Medium of contact&#10;Email 7%&#10;Phone 59%&#10;Web-counselling 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15909" cy="2821735"/>
                    </a:xfrm>
                    <a:prstGeom prst="rect">
                      <a:avLst/>
                    </a:prstGeom>
                  </pic:spPr>
                </pic:pic>
              </a:graphicData>
            </a:graphic>
          </wp:inline>
        </w:drawing>
      </w:r>
    </w:p>
    <w:p w14:paraId="5F17188F" w14:textId="77777777" w:rsidR="005E41FB" w:rsidRPr="00FF6280" w:rsidRDefault="005E41FB" w:rsidP="00FF6280">
      <w:pPr>
        <w:rPr>
          <w:rFonts w:cs="Open Sans"/>
        </w:rPr>
      </w:pPr>
    </w:p>
    <w:p w14:paraId="4D7FCA4A" w14:textId="4906C2E9" w:rsidR="000B3199" w:rsidRPr="002F7191" w:rsidRDefault="000B3199" w:rsidP="002F7191">
      <w:pPr>
        <w:pStyle w:val="AHRCHeading2"/>
      </w:pPr>
      <w:bookmarkStart w:id="7" w:name="_Toc49172687"/>
      <w:r w:rsidRPr="002F7191">
        <w:t>Sex/Gender and Age</w:t>
      </w:r>
      <w:bookmarkEnd w:id="7"/>
    </w:p>
    <w:p w14:paraId="17CC476A" w14:textId="2135698A" w:rsidR="000B3199" w:rsidRPr="000B3199" w:rsidRDefault="000B3199" w:rsidP="003A3394">
      <w:pPr>
        <w:rPr>
          <w:b/>
        </w:rPr>
      </w:pPr>
      <w:bookmarkStart w:id="8" w:name="_Toc47021687"/>
      <w:r w:rsidRPr="000B3199">
        <w:t>Sex/gender was recorded for 2</w:t>
      </w:r>
      <w:r w:rsidR="009C0260">
        <w:t>,</w:t>
      </w:r>
      <w:r w:rsidRPr="000B3199">
        <w:t>449 contacts from children and young people aged 5-25 years.</w:t>
      </w:r>
      <w:r w:rsidR="006D3418">
        <w:t xml:space="preserve"> </w:t>
      </w:r>
      <w:r w:rsidR="001258AA">
        <w:t>118 were unknown.</w:t>
      </w:r>
      <w:bookmarkEnd w:id="8"/>
    </w:p>
    <w:p w14:paraId="237037BE" w14:textId="0BB9A1B6" w:rsidR="000B3199" w:rsidRPr="000B3199" w:rsidRDefault="000B3199" w:rsidP="003A3394">
      <w:pPr>
        <w:rPr>
          <w:b/>
        </w:rPr>
      </w:pPr>
      <w:bookmarkStart w:id="9" w:name="_Toc46066568"/>
      <w:bookmarkStart w:id="10" w:name="_Toc47021688"/>
      <w:r w:rsidRPr="000B3199">
        <w:t>Of t</w:t>
      </w:r>
      <w:r w:rsidR="00BF360B">
        <w:t xml:space="preserve">he </w:t>
      </w:r>
      <w:r w:rsidR="00965E01">
        <w:t>2</w:t>
      </w:r>
      <w:r w:rsidR="009C0260">
        <w:t>,</w:t>
      </w:r>
      <w:r w:rsidR="00965E01">
        <w:t>449</w:t>
      </w:r>
      <w:r w:rsidRPr="000B3199">
        <w:t xml:space="preserve"> contacts, </w:t>
      </w:r>
      <w:r w:rsidR="004F3E5E">
        <w:t>1</w:t>
      </w:r>
      <w:r w:rsidR="009C0260">
        <w:t>,</w:t>
      </w:r>
      <w:r w:rsidR="004F3E5E">
        <w:t>882</w:t>
      </w:r>
      <w:r w:rsidR="00C13950">
        <w:t xml:space="preserve"> were </w:t>
      </w:r>
      <w:r w:rsidR="006F31B3">
        <w:t>female</w:t>
      </w:r>
      <w:r w:rsidRPr="000B3199">
        <w:t xml:space="preserve">, 500 were from males, 67 were </w:t>
      </w:r>
      <w:r w:rsidR="00500CCD">
        <w:t>transgender or gender diverse</w:t>
      </w:r>
      <w:r w:rsidR="00D24016">
        <w:t>.</w:t>
      </w:r>
      <w:r w:rsidRPr="000B3199">
        <w:t xml:space="preserve"> </w:t>
      </w:r>
      <w:r w:rsidR="00075964">
        <w:t>77% of contacts</w:t>
      </w:r>
      <w:r w:rsidRPr="000B3199">
        <w:t xml:space="preserve"> were </w:t>
      </w:r>
      <w:bookmarkEnd w:id="9"/>
      <w:r w:rsidR="00075964">
        <w:t xml:space="preserve">from </w:t>
      </w:r>
      <w:r w:rsidR="00246B65">
        <w:t>females.</w:t>
      </w:r>
      <w:bookmarkEnd w:id="10"/>
    </w:p>
    <w:p w14:paraId="7B452C94" w14:textId="06AA58CC" w:rsidR="008773D7" w:rsidRPr="005E41FB" w:rsidRDefault="005E41FB" w:rsidP="005E41FB">
      <w:pPr>
        <w:pStyle w:val="Charttitle"/>
      </w:pPr>
      <w:r w:rsidRPr="005E41FB">
        <w:t>Sex/Gender (where known)</w:t>
      </w:r>
    </w:p>
    <w:p w14:paraId="501D3651" w14:textId="04DFA6D2" w:rsidR="005E41FB" w:rsidRDefault="005E41FB" w:rsidP="008773D7">
      <w:pPr>
        <w:pStyle w:val="Paragrafoelenco"/>
        <w:ind w:left="0"/>
        <w:rPr>
          <w:rFonts w:eastAsia="Times New Roman" w:cs="Open Sans"/>
          <w:color w:val="000000"/>
        </w:rPr>
      </w:pPr>
      <w:r>
        <w:rPr>
          <w:rFonts w:eastAsia="Times New Roman" w:cs="Open Sans"/>
          <w:noProof/>
          <w:color w:val="000000"/>
        </w:rPr>
        <w:drawing>
          <wp:inline distT="0" distB="0" distL="0" distR="0" wp14:anchorId="130F86CE" wp14:editId="7F0CB518">
            <wp:extent cx="5697779" cy="2504209"/>
            <wp:effectExtent l="0" t="0" r="5080" b="0"/>
            <wp:docPr id="41" name="Immagine 41" descr="Sex/Gender (where known)&#10;Female 77%&#10;Male 20%&#10;Transgender or gender diver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Sex/Gender (where known)&#10;Female 77%&#10;Male 20%&#10;Transgender or gender divers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08766" cy="2509038"/>
                    </a:xfrm>
                    <a:prstGeom prst="rect">
                      <a:avLst/>
                    </a:prstGeom>
                  </pic:spPr>
                </pic:pic>
              </a:graphicData>
            </a:graphic>
          </wp:inline>
        </w:drawing>
      </w:r>
    </w:p>
    <w:p w14:paraId="0E9023E5" w14:textId="77777777" w:rsidR="003A3394" w:rsidRDefault="003A3394" w:rsidP="008773D7">
      <w:pPr>
        <w:pStyle w:val="Paragrafoelenco"/>
        <w:ind w:left="0"/>
        <w:rPr>
          <w:rFonts w:eastAsia="Times New Roman" w:cs="Open Sans"/>
          <w:color w:val="000000"/>
        </w:rPr>
      </w:pPr>
    </w:p>
    <w:p w14:paraId="781872A1" w14:textId="07EAB540" w:rsidR="008773D7" w:rsidRDefault="008773D7" w:rsidP="00165328">
      <w:r>
        <w:t>Age was recorded for 2</w:t>
      </w:r>
      <w:r w:rsidR="009C0260">
        <w:t>,</w:t>
      </w:r>
      <w:r>
        <w:t xml:space="preserve">448 contacts. </w:t>
      </w:r>
      <w:r w:rsidR="00B527E8">
        <w:t xml:space="preserve">Age for 119 contacts was unknown. </w:t>
      </w:r>
      <w:r w:rsidR="00797A29">
        <w:t>4</w:t>
      </w:r>
      <w:r w:rsidR="003C78D7">
        <w:t>3</w:t>
      </w:r>
      <w:r w:rsidR="00797A29">
        <w:t xml:space="preserve">% of contacts were </w:t>
      </w:r>
      <w:r w:rsidR="0026778F">
        <w:t xml:space="preserve">from those aged 18-25 years. </w:t>
      </w:r>
      <w:r w:rsidR="006E7DFD">
        <w:t xml:space="preserve">While this </w:t>
      </w:r>
      <w:r w:rsidR="00F97F35">
        <w:t>cohort made up the largest percentage of contacts to Kids Helpline</w:t>
      </w:r>
      <w:r w:rsidR="00AF0E00">
        <w:t xml:space="preserve"> who raised COV</w:t>
      </w:r>
      <w:r w:rsidR="00647555">
        <w:t>I</w:t>
      </w:r>
      <w:r w:rsidR="00AF0E00">
        <w:t xml:space="preserve">D-19, </w:t>
      </w:r>
      <w:r w:rsidR="00BB6B2E">
        <w:t>most</w:t>
      </w:r>
      <w:r w:rsidR="004E06D9">
        <w:t xml:space="preserve"> contacts </w:t>
      </w:r>
      <w:r w:rsidR="00CD5D4B">
        <w:t xml:space="preserve">where age was recorded </w:t>
      </w:r>
      <w:r w:rsidR="0071775C">
        <w:t>(5</w:t>
      </w:r>
      <w:r w:rsidR="00F6501C">
        <w:t>7</w:t>
      </w:r>
      <w:r w:rsidR="0071775C">
        <w:t>%)</w:t>
      </w:r>
      <w:r w:rsidR="00CD5D4B">
        <w:t xml:space="preserve"> were under 18</w:t>
      </w:r>
      <w:r w:rsidR="00647555">
        <w:t xml:space="preserve">. </w:t>
      </w:r>
      <w:r w:rsidR="0026778F">
        <w:t xml:space="preserve">The </w:t>
      </w:r>
      <w:r w:rsidR="00514AB7">
        <w:t xml:space="preserve">types of </w:t>
      </w:r>
      <w:r w:rsidR="00CA082F">
        <w:t xml:space="preserve">concerns </w:t>
      </w:r>
      <w:r w:rsidR="0026778F">
        <w:t xml:space="preserve">raised </w:t>
      </w:r>
      <w:r w:rsidR="0069152F">
        <w:t xml:space="preserve">with Kids Helpline </w:t>
      </w:r>
      <w:r w:rsidR="00C83CBB">
        <w:t>varied according to age.</w:t>
      </w:r>
      <w:r w:rsidR="00B404F8">
        <w:t xml:space="preserve"> </w:t>
      </w:r>
    </w:p>
    <w:p w14:paraId="71F282F5" w14:textId="05EB913D" w:rsidR="00722325" w:rsidRDefault="00722325" w:rsidP="00722325">
      <w:pPr>
        <w:pStyle w:val="Charttitle"/>
      </w:pPr>
      <w:r>
        <w:t>Age breakdown (where know)</w:t>
      </w:r>
    </w:p>
    <w:p w14:paraId="5C62B36B" w14:textId="392F7C8B" w:rsidR="00722325" w:rsidRDefault="00722325" w:rsidP="008773D7">
      <w:pPr>
        <w:pStyle w:val="Paragrafoelenco"/>
        <w:ind w:left="0"/>
        <w:rPr>
          <w:rFonts w:eastAsia="Times New Roman" w:cs="Open Sans"/>
          <w:color w:val="000000"/>
        </w:rPr>
      </w:pPr>
      <w:r>
        <w:rPr>
          <w:rFonts w:eastAsia="Times New Roman" w:cs="Open Sans"/>
          <w:noProof/>
          <w:color w:val="000000"/>
        </w:rPr>
        <w:drawing>
          <wp:inline distT="0" distB="0" distL="0" distR="0" wp14:anchorId="08EC0B36" wp14:editId="505365F1">
            <wp:extent cx="5673436" cy="3270569"/>
            <wp:effectExtent l="0" t="0" r="3810" b="6350"/>
            <wp:docPr id="42" name="Immagine 42" descr="Age breakdown (where know)&#10;18-25 years 1051 (43%)&#10;15-17 years 675 (27%)&#10;11-14 years 561 (23%)&#10;5-10 years 161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Age breakdown (where know)&#10;18-25 years 1051 (43%)&#10;15-17 years 675 (27%)&#10;11-14 years 561 (23%)&#10;5-10 years 161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98572" cy="3285059"/>
                    </a:xfrm>
                    <a:prstGeom prst="rect">
                      <a:avLst/>
                    </a:prstGeom>
                  </pic:spPr>
                </pic:pic>
              </a:graphicData>
            </a:graphic>
          </wp:inline>
        </w:drawing>
      </w:r>
    </w:p>
    <w:p w14:paraId="6DC9C0DA" w14:textId="77777777" w:rsidR="00722325" w:rsidRDefault="00722325" w:rsidP="008773D7">
      <w:pPr>
        <w:pStyle w:val="Paragrafoelenco"/>
        <w:ind w:left="0"/>
        <w:rPr>
          <w:rFonts w:eastAsia="Times New Roman" w:cs="Open Sans"/>
          <w:color w:val="000000"/>
        </w:rPr>
      </w:pPr>
    </w:p>
    <w:p w14:paraId="173F71E7" w14:textId="45DC0285" w:rsidR="000B3199" w:rsidRDefault="008773D7" w:rsidP="004B5CC7">
      <w:pPr>
        <w:pStyle w:val="Paragrafoelenco"/>
        <w:ind w:left="0"/>
        <w:rPr>
          <w:rFonts w:eastAsia="Times New Roman" w:cs="Open Sans"/>
          <w:color w:val="000000"/>
        </w:rPr>
      </w:pPr>
      <w:bookmarkStart w:id="11" w:name="_Hlk45894336"/>
      <w:r>
        <w:rPr>
          <w:rFonts w:eastAsia="Times New Roman" w:cs="Open Sans"/>
          <w:color w:val="000000"/>
        </w:rPr>
        <w:t xml:space="preserve">No </w:t>
      </w:r>
      <w:r w:rsidR="000D6736">
        <w:rPr>
          <w:rFonts w:eastAsia="Times New Roman" w:cs="Open Sans"/>
          <w:color w:val="000000"/>
        </w:rPr>
        <w:t>quantifiable</w:t>
      </w:r>
      <w:r>
        <w:rPr>
          <w:rFonts w:eastAsia="Times New Roman" w:cs="Open Sans"/>
          <w:color w:val="000000"/>
        </w:rPr>
        <w:t xml:space="preserve"> data was </w:t>
      </w:r>
      <w:r w:rsidR="000D6736">
        <w:rPr>
          <w:rFonts w:eastAsia="Times New Roman" w:cs="Open Sans"/>
          <w:color w:val="000000"/>
        </w:rPr>
        <w:t>recorded</w:t>
      </w:r>
      <w:r>
        <w:rPr>
          <w:rFonts w:eastAsia="Times New Roman" w:cs="Open Sans"/>
          <w:color w:val="000000"/>
        </w:rPr>
        <w:t xml:space="preserve"> in relation to children and young people with disability.</w:t>
      </w:r>
      <w:r w:rsidR="000D6736">
        <w:rPr>
          <w:rFonts w:eastAsia="Times New Roman" w:cs="Open Sans"/>
          <w:color w:val="000000"/>
        </w:rPr>
        <w:t xml:space="preserve"> This information is only recorded in case notes </w:t>
      </w:r>
      <w:r w:rsidR="000D6736" w:rsidRPr="000D6736">
        <w:rPr>
          <w:rFonts w:eastAsia="Times New Roman" w:cs="Open Sans"/>
          <w:color w:val="000000"/>
        </w:rPr>
        <w:t xml:space="preserve">if it </w:t>
      </w:r>
      <w:r w:rsidR="000D6736">
        <w:rPr>
          <w:rFonts w:eastAsia="Times New Roman" w:cs="Open Sans"/>
          <w:color w:val="000000"/>
        </w:rPr>
        <w:t>is raised by the child or young person in the context of</w:t>
      </w:r>
      <w:r w:rsidR="000D6736" w:rsidRPr="000D6736">
        <w:rPr>
          <w:rFonts w:eastAsia="Times New Roman" w:cs="Open Sans"/>
          <w:color w:val="000000"/>
        </w:rPr>
        <w:t xml:space="preserve"> the issue discussed</w:t>
      </w:r>
      <w:r w:rsidR="000D6736">
        <w:rPr>
          <w:rFonts w:eastAsia="Times New Roman" w:cs="Open Sans"/>
          <w:color w:val="000000"/>
        </w:rPr>
        <w:t xml:space="preserve"> in the contact</w:t>
      </w:r>
      <w:r w:rsidR="000D6736" w:rsidRPr="000D6736">
        <w:rPr>
          <w:rFonts w:eastAsia="Times New Roman" w:cs="Open Sans"/>
          <w:color w:val="000000"/>
        </w:rPr>
        <w:t>.</w:t>
      </w:r>
      <w:bookmarkEnd w:id="11"/>
      <w:r w:rsidR="00C27442">
        <w:rPr>
          <w:rFonts w:eastAsia="Times New Roman" w:cs="Open Sans"/>
          <w:color w:val="000000"/>
        </w:rPr>
        <w:t xml:space="preserve"> </w:t>
      </w:r>
      <w:r w:rsidR="00A52541">
        <w:rPr>
          <w:rFonts w:eastAsia="Times New Roman" w:cs="Open Sans"/>
          <w:color w:val="000000"/>
        </w:rPr>
        <w:t xml:space="preserve">Where disability was raised in the </w:t>
      </w:r>
      <w:r w:rsidR="008C7461">
        <w:rPr>
          <w:rFonts w:eastAsia="Times New Roman" w:cs="Open Sans"/>
          <w:color w:val="000000"/>
        </w:rPr>
        <w:t xml:space="preserve">case notes related to </w:t>
      </w:r>
      <w:r w:rsidR="006F1F8C">
        <w:rPr>
          <w:rFonts w:eastAsia="Times New Roman" w:cs="Open Sans"/>
          <w:color w:val="000000"/>
        </w:rPr>
        <w:t>COVID-19</w:t>
      </w:r>
      <w:r w:rsidR="00726AB8">
        <w:rPr>
          <w:rFonts w:eastAsia="Times New Roman" w:cs="Open Sans"/>
          <w:color w:val="000000"/>
        </w:rPr>
        <w:t>, this is discussed in section 4.</w:t>
      </w:r>
    </w:p>
    <w:p w14:paraId="2459866E" w14:textId="7DC3B9B3" w:rsidR="000C483E" w:rsidRDefault="000C483E">
      <w:pPr>
        <w:keepLines w:val="0"/>
        <w:spacing w:before="0" w:after="0"/>
        <w:rPr>
          <w:rFonts w:eastAsia="Times New Roman" w:cs="Open Sans"/>
          <w:color w:val="000000"/>
        </w:rPr>
      </w:pPr>
      <w:r>
        <w:rPr>
          <w:rFonts w:eastAsia="Times New Roman" w:cs="Open Sans"/>
          <w:color w:val="000000"/>
        </w:rPr>
        <w:br w:type="page"/>
      </w:r>
    </w:p>
    <w:p w14:paraId="7E84A5F2" w14:textId="706233BD" w:rsidR="009C270E" w:rsidRPr="002F7191" w:rsidRDefault="00B143BC" w:rsidP="002F7191">
      <w:pPr>
        <w:pStyle w:val="AHRCHeading2"/>
      </w:pPr>
      <w:bookmarkStart w:id="12" w:name="_Toc49172688"/>
      <w:r w:rsidRPr="002F7191">
        <w:lastRenderedPageBreak/>
        <w:t>L</w:t>
      </w:r>
      <w:r w:rsidR="009C270E" w:rsidRPr="002F7191">
        <w:t>ocation</w:t>
      </w:r>
      <w:bookmarkEnd w:id="12"/>
    </w:p>
    <w:p w14:paraId="41DF2D06" w14:textId="336A3764" w:rsidR="009C270E" w:rsidRPr="004076CC" w:rsidRDefault="009C270E" w:rsidP="009C270E">
      <w:pPr>
        <w:rPr>
          <w:rFonts w:cs="Open Sans"/>
        </w:rPr>
      </w:pPr>
      <w:r w:rsidRPr="004076CC">
        <w:rPr>
          <w:rFonts w:cs="Open Sans"/>
        </w:rPr>
        <w:t>Counsellors collect data on the location of the child or young person making the contact. A regional classification system</w:t>
      </w:r>
      <w:r w:rsidR="00500CCD">
        <w:rPr>
          <w:rFonts w:cs="Open Sans"/>
        </w:rPr>
        <w:t xml:space="preserve"> based on t</w:t>
      </w:r>
      <w:r w:rsidR="00500CCD" w:rsidRPr="00500CCD">
        <w:rPr>
          <w:rFonts w:cs="Open Sans"/>
        </w:rPr>
        <w:t>he Australian Statistical Geography Standard (ASGS)</w:t>
      </w:r>
      <w:r w:rsidRPr="004076CC">
        <w:rPr>
          <w:rFonts w:cs="Open Sans"/>
        </w:rPr>
        <w:t xml:space="preserve"> driven by postcode location is used to code data. </w:t>
      </w:r>
    </w:p>
    <w:p w14:paraId="29CF1F9D" w14:textId="479CAC9D" w:rsidR="009C270E" w:rsidRPr="004076CC" w:rsidRDefault="009C270E" w:rsidP="009C270E">
      <w:pPr>
        <w:rPr>
          <w:rFonts w:cs="Open Sans"/>
        </w:rPr>
      </w:pPr>
      <w:r w:rsidRPr="004076CC">
        <w:rPr>
          <w:rFonts w:cs="Open Sans"/>
        </w:rPr>
        <w:t>Between January 2020 and April 2020</w:t>
      </w:r>
      <w:r w:rsidRPr="004076CC">
        <w:rPr>
          <w:rFonts w:eastAsia="Calibri" w:cs="Open Sans"/>
        </w:rPr>
        <w:t xml:space="preserve">, </w:t>
      </w:r>
      <w:r w:rsidRPr="004076CC">
        <w:rPr>
          <w:rFonts w:cs="Open Sans"/>
        </w:rPr>
        <w:t>Kids Helpline collected location data in 1</w:t>
      </w:r>
      <w:r w:rsidR="009C0260">
        <w:rPr>
          <w:rFonts w:cs="Open Sans"/>
        </w:rPr>
        <w:t>,</w:t>
      </w:r>
      <w:r w:rsidRPr="004076CC">
        <w:rPr>
          <w:rFonts w:cs="Open Sans"/>
        </w:rPr>
        <w:t>33</w:t>
      </w:r>
      <w:r>
        <w:rPr>
          <w:rFonts w:cs="Open Sans"/>
        </w:rPr>
        <w:t>3</w:t>
      </w:r>
      <w:r w:rsidRPr="004076CC">
        <w:rPr>
          <w:rFonts w:cs="Open Sans"/>
        </w:rPr>
        <w:t xml:space="preserve"> contacts from children and young people under 18 years.</w:t>
      </w:r>
      <w:r w:rsidR="007F2251">
        <w:rPr>
          <w:rFonts w:cs="Open Sans"/>
        </w:rPr>
        <w:t xml:space="preserve"> Location was unknown for</w:t>
      </w:r>
      <w:r w:rsidR="0047235E">
        <w:rPr>
          <w:rFonts w:cs="Open Sans"/>
        </w:rPr>
        <w:t xml:space="preserve"> </w:t>
      </w:r>
      <w:r w:rsidR="001508CF">
        <w:rPr>
          <w:rFonts w:cs="Open Sans"/>
        </w:rPr>
        <w:t>1</w:t>
      </w:r>
      <w:r w:rsidR="009C0260">
        <w:rPr>
          <w:rFonts w:cs="Open Sans"/>
        </w:rPr>
        <w:t>,</w:t>
      </w:r>
      <w:r w:rsidR="001508CF">
        <w:rPr>
          <w:rFonts w:cs="Open Sans"/>
        </w:rPr>
        <w:t>234 contacts.</w:t>
      </w:r>
    </w:p>
    <w:p w14:paraId="4A355C9E" w14:textId="7D6F38C9" w:rsidR="006D4A47" w:rsidRDefault="009C270E" w:rsidP="009C270E">
      <w:pPr>
        <w:rPr>
          <w:rFonts w:cs="Open Sans"/>
        </w:rPr>
      </w:pPr>
      <w:r w:rsidRPr="004076CC">
        <w:rPr>
          <w:rFonts w:cs="Open Sans"/>
        </w:rPr>
        <w:t>Of these contacts, 1</w:t>
      </w:r>
      <w:r w:rsidR="009C0260">
        <w:rPr>
          <w:rFonts w:cs="Open Sans"/>
        </w:rPr>
        <w:t>,</w:t>
      </w:r>
      <w:r w:rsidRPr="004076CC">
        <w:rPr>
          <w:rFonts w:cs="Open Sans"/>
        </w:rPr>
        <w:t>01</w:t>
      </w:r>
      <w:r>
        <w:rPr>
          <w:rFonts w:cs="Open Sans"/>
        </w:rPr>
        <w:t xml:space="preserve">8 </w:t>
      </w:r>
      <w:r w:rsidRPr="004076CC">
        <w:rPr>
          <w:rFonts w:cs="Open Sans"/>
        </w:rPr>
        <w:t>were from a capital city, 238 were from inner regional centres, and 77 were from outer regional and remote areas.</w:t>
      </w:r>
      <w:r>
        <w:rPr>
          <w:rFonts w:cs="Open Sans"/>
        </w:rPr>
        <w:t xml:space="preserve"> </w:t>
      </w:r>
    </w:p>
    <w:p w14:paraId="0A4EB2CD" w14:textId="3B8581C2" w:rsidR="001E129C" w:rsidRDefault="001219A1" w:rsidP="001219A1">
      <w:pPr>
        <w:pStyle w:val="Charttitle"/>
      </w:pPr>
      <w:r>
        <w:t>Location (where known)</w:t>
      </w:r>
    </w:p>
    <w:p w14:paraId="44002A43" w14:textId="6DD8692F" w:rsidR="001219A1" w:rsidRDefault="001219A1" w:rsidP="006D4A47">
      <w:pPr>
        <w:rPr>
          <w:rFonts w:cs="Open Sans"/>
        </w:rPr>
      </w:pPr>
      <w:r>
        <w:rPr>
          <w:rFonts w:cs="Open Sans"/>
          <w:noProof/>
        </w:rPr>
        <w:drawing>
          <wp:inline distT="0" distB="0" distL="0" distR="0" wp14:anchorId="22482111" wp14:editId="20AA17BE">
            <wp:extent cx="5791861" cy="2774373"/>
            <wp:effectExtent l="0" t="0" r="0" b="0"/>
            <wp:docPr id="43" name="Immagine 43" descr="Location (where known)&#10;Capital cities 76%&#10;Inner regionial centres 18%&#10;Outer regional and remote centr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Location (where known)&#10;Capital cities 76%&#10;Inner regionial centres 18%&#10;Outer regional and remote centres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11088" cy="2783583"/>
                    </a:xfrm>
                    <a:prstGeom prst="rect">
                      <a:avLst/>
                    </a:prstGeom>
                  </pic:spPr>
                </pic:pic>
              </a:graphicData>
            </a:graphic>
          </wp:inline>
        </w:drawing>
      </w:r>
    </w:p>
    <w:p w14:paraId="32091CC1" w14:textId="775824F4" w:rsidR="000C483E" w:rsidRDefault="000C483E">
      <w:pPr>
        <w:keepLines w:val="0"/>
        <w:spacing w:before="0" w:after="0"/>
        <w:rPr>
          <w:rFonts w:cs="Open Sans"/>
        </w:rPr>
      </w:pPr>
      <w:r>
        <w:rPr>
          <w:rFonts w:cs="Open Sans"/>
        </w:rPr>
        <w:br w:type="page"/>
      </w:r>
    </w:p>
    <w:p w14:paraId="41ADBF49" w14:textId="36D2B4A7" w:rsidR="004B5CC7" w:rsidRPr="002F7191" w:rsidRDefault="004B5CC7" w:rsidP="002F7191">
      <w:pPr>
        <w:pStyle w:val="AHRCHeading2"/>
      </w:pPr>
      <w:bookmarkStart w:id="13" w:name="_Toc49172689"/>
      <w:r w:rsidRPr="002F7191">
        <w:lastRenderedPageBreak/>
        <w:t>Cultural background</w:t>
      </w:r>
      <w:bookmarkEnd w:id="13"/>
    </w:p>
    <w:p w14:paraId="3EFA881F" w14:textId="23879027" w:rsidR="001219A1" w:rsidRDefault="004B5CC7" w:rsidP="004B5CC7">
      <w:pPr>
        <w:pStyle w:val="Paragrafoelenco"/>
        <w:ind w:left="0"/>
        <w:rPr>
          <w:rFonts w:eastAsia="Times New Roman" w:cs="Open Sans"/>
          <w:color w:val="000000"/>
        </w:rPr>
      </w:pPr>
      <w:r>
        <w:rPr>
          <w:rFonts w:eastAsia="Times New Roman" w:cs="Open Sans"/>
          <w:color w:val="000000"/>
        </w:rPr>
        <w:t>The cultural b</w:t>
      </w:r>
      <w:r w:rsidR="004F50BF">
        <w:rPr>
          <w:rFonts w:eastAsia="Times New Roman" w:cs="Open Sans"/>
          <w:color w:val="000000"/>
        </w:rPr>
        <w:t>ackgrounds</w:t>
      </w:r>
      <w:r>
        <w:rPr>
          <w:rFonts w:eastAsia="Times New Roman" w:cs="Open Sans"/>
          <w:color w:val="000000"/>
        </w:rPr>
        <w:t xml:space="preserve"> of the </w:t>
      </w:r>
      <w:r w:rsidRPr="006F1C73">
        <w:rPr>
          <w:rFonts w:eastAsia="Times New Roman" w:cs="Open Sans"/>
          <w:color w:val="000000"/>
        </w:rPr>
        <w:t>2</w:t>
      </w:r>
      <w:r w:rsidR="009C0260">
        <w:rPr>
          <w:rFonts w:eastAsia="Times New Roman" w:cs="Open Sans"/>
          <w:color w:val="000000"/>
        </w:rPr>
        <w:t>,</w:t>
      </w:r>
      <w:r w:rsidRPr="006F1C73">
        <w:rPr>
          <w:rFonts w:eastAsia="Times New Roman" w:cs="Open Sans"/>
          <w:color w:val="000000"/>
        </w:rPr>
        <w:t>56</w:t>
      </w:r>
      <w:r>
        <w:rPr>
          <w:rFonts w:eastAsia="Times New Roman" w:cs="Open Sans"/>
          <w:color w:val="000000"/>
        </w:rPr>
        <w:t xml:space="preserve">7 contacts included 53 Aboriginal and Torres Strait Islander children and young people, 433 culturally and linguistically diverse children and young people (CALD), </w:t>
      </w:r>
      <w:r w:rsidR="00242780">
        <w:rPr>
          <w:rFonts w:eastAsia="Times New Roman" w:cs="Open Sans"/>
          <w:color w:val="000000"/>
        </w:rPr>
        <w:t xml:space="preserve">and </w:t>
      </w:r>
      <w:r>
        <w:rPr>
          <w:rFonts w:eastAsia="Times New Roman" w:cs="Open Sans"/>
          <w:color w:val="000000"/>
        </w:rPr>
        <w:t>731 children and young people who did not identify as Aboriginal, Torres Strait Islander or CALD.</w:t>
      </w:r>
      <w:r w:rsidR="00FE7615">
        <w:rPr>
          <w:rFonts w:eastAsia="Times New Roman" w:cs="Open Sans"/>
          <w:color w:val="000000"/>
        </w:rPr>
        <w:t xml:space="preserve"> Cultural background was unknown for </w:t>
      </w:r>
      <w:r w:rsidR="00ED044B">
        <w:rPr>
          <w:rFonts w:eastAsia="Times New Roman" w:cs="Open Sans"/>
          <w:color w:val="000000"/>
        </w:rPr>
        <w:t>more than half the contacts</w:t>
      </w:r>
      <w:r w:rsidR="00A97F91">
        <w:rPr>
          <w:rFonts w:eastAsia="Times New Roman" w:cs="Open Sans"/>
          <w:color w:val="000000"/>
        </w:rPr>
        <w:t xml:space="preserve"> (1</w:t>
      </w:r>
      <w:r w:rsidR="009C0260">
        <w:rPr>
          <w:rFonts w:eastAsia="Times New Roman" w:cs="Open Sans"/>
          <w:color w:val="000000"/>
        </w:rPr>
        <w:t>,</w:t>
      </w:r>
      <w:r w:rsidR="00A97F91">
        <w:rPr>
          <w:rFonts w:eastAsia="Times New Roman" w:cs="Open Sans"/>
          <w:color w:val="000000"/>
        </w:rPr>
        <w:t>350)</w:t>
      </w:r>
      <w:r w:rsidR="00ED044B">
        <w:rPr>
          <w:rFonts w:eastAsia="Times New Roman" w:cs="Open Sans"/>
          <w:color w:val="000000"/>
        </w:rPr>
        <w:t>.</w:t>
      </w:r>
    </w:p>
    <w:p w14:paraId="6AB5FE5D" w14:textId="22B1F964" w:rsidR="001219A1" w:rsidRDefault="001219A1" w:rsidP="001219A1">
      <w:pPr>
        <w:pStyle w:val="Charttitle"/>
      </w:pPr>
      <w:r>
        <w:t>Cultural background</w:t>
      </w:r>
    </w:p>
    <w:p w14:paraId="20B94746" w14:textId="067FA7A2" w:rsidR="001219A1" w:rsidRDefault="001219A1" w:rsidP="004B5CC7">
      <w:pPr>
        <w:pStyle w:val="Paragrafoelenco"/>
        <w:ind w:left="0"/>
        <w:rPr>
          <w:rFonts w:eastAsia="Times New Roman" w:cs="Open Sans"/>
          <w:color w:val="000000"/>
        </w:rPr>
      </w:pPr>
      <w:r>
        <w:rPr>
          <w:rFonts w:eastAsia="Times New Roman" w:cs="Open Sans"/>
          <w:noProof/>
          <w:color w:val="000000"/>
        </w:rPr>
        <w:drawing>
          <wp:inline distT="0" distB="0" distL="0" distR="0" wp14:anchorId="6A4E9C09" wp14:editId="5070F73C">
            <wp:extent cx="5768706" cy="2535382"/>
            <wp:effectExtent l="0" t="0" r="0" b="5080"/>
            <wp:docPr id="44" name="Immagine 44" descr="Cultural background&#10;Aboriginal &amp; Torres Strait Islander 2%&#10;CALD 17%&#10;Does not identyify as Aboriginal &amp; Torres Strait Islander or CALD 28%&#10;Unknow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descr="Cultural background&#10;Aboriginal &amp; Torres Strait Islander 2%&#10;CALD 17%&#10;Does not identyify as Aboriginal &amp; Torres Strait Islander or CALD 28%&#10;Unknown 5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91725" cy="2545499"/>
                    </a:xfrm>
                    <a:prstGeom prst="rect">
                      <a:avLst/>
                    </a:prstGeom>
                  </pic:spPr>
                </pic:pic>
              </a:graphicData>
            </a:graphic>
          </wp:inline>
        </w:drawing>
      </w:r>
    </w:p>
    <w:p w14:paraId="0F101A7D" w14:textId="77777777" w:rsidR="001219A1" w:rsidRDefault="001219A1" w:rsidP="004B5CC7">
      <w:pPr>
        <w:pStyle w:val="Paragrafoelenco"/>
        <w:ind w:left="0"/>
        <w:rPr>
          <w:rFonts w:eastAsia="Times New Roman" w:cs="Open Sans"/>
          <w:color w:val="000000"/>
        </w:rPr>
      </w:pPr>
    </w:p>
    <w:p w14:paraId="5CBBF7E4" w14:textId="77777777" w:rsidR="00B40839" w:rsidRDefault="00B40839" w:rsidP="00A72134">
      <w:pPr>
        <w:pStyle w:val="AHRCHeading3"/>
      </w:pPr>
      <w:bookmarkStart w:id="14" w:name="_Toc49172690"/>
      <w:r w:rsidRPr="00EC6F0F">
        <w:t>Aboriginal and Torres Strait Islander children and young people</w:t>
      </w:r>
      <w:bookmarkEnd w:id="14"/>
    </w:p>
    <w:p w14:paraId="56E1F0D7" w14:textId="1E0CBE1D" w:rsidR="00B40839" w:rsidRDefault="00B40839" w:rsidP="00B40839">
      <w:pPr>
        <w:rPr>
          <w:rFonts w:eastAsia="Times New Roman" w:cs="Open Sans"/>
          <w:color w:val="000000"/>
        </w:rPr>
      </w:pPr>
      <w:r>
        <w:rPr>
          <w:rFonts w:eastAsia="Calibri" w:cs="Open Sans"/>
        </w:rPr>
        <w:t xml:space="preserve">Of the </w:t>
      </w:r>
      <w:r w:rsidR="00482795" w:rsidRPr="00B02EB3">
        <w:rPr>
          <w:rFonts w:eastAsia="Calibri" w:cs="Open Sans"/>
        </w:rPr>
        <w:t>Aboriginal</w:t>
      </w:r>
      <w:r w:rsidR="00482795">
        <w:rPr>
          <w:rFonts w:eastAsia="Calibri" w:cs="Open Sans"/>
        </w:rPr>
        <w:t xml:space="preserve"> and/or</w:t>
      </w:r>
      <w:r w:rsidR="00482795" w:rsidRPr="00B02EB3">
        <w:rPr>
          <w:rFonts w:eastAsia="Calibri" w:cs="Open Sans"/>
        </w:rPr>
        <w:t xml:space="preserve"> Torres Strait Islander </w:t>
      </w:r>
      <w:r>
        <w:rPr>
          <w:rFonts w:eastAsia="Calibri" w:cs="Open Sans"/>
        </w:rPr>
        <w:t xml:space="preserve">contacts, 75% were female, 21% were male and 4% were </w:t>
      </w:r>
      <w:r w:rsidR="00500CCD">
        <w:rPr>
          <w:rFonts w:eastAsia="Times New Roman" w:cs="Open Sans"/>
          <w:color w:val="000000"/>
        </w:rPr>
        <w:t>transgender or gender diverse</w:t>
      </w:r>
      <w:r>
        <w:rPr>
          <w:rFonts w:eastAsia="Times New Roman" w:cs="Open Sans"/>
          <w:color w:val="000000"/>
        </w:rPr>
        <w:t>. 2% were aged 5-10 years, 16% were aged 11-14 years, 24% were aged 15-17 years and 59% were</w:t>
      </w:r>
      <w:r w:rsidR="00442ED8">
        <w:rPr>
          <w:rFonts w:eastAsia="Times New Roman" w:cs="Open Sans"/>
          <w:color w:val="000000"/>
        </w:rPr>
        <w:t xml:space="preserve"> </w:t>
      </w:r>
      <w:r>
        <w:rPr>
          <w:rFonts w:eastAsia="Times New Roman" w:cs="Open Sans"/>
          <w:color w:val="000000"/>
        </w:rPr>
        <w:t>18-25 years.</w:t>
      </w:r>
    </w:p>
    <w:p w14:paraId="34E146BE" w14:textId="77777777" w:rsidR="00B40839" w:rsidRDefault="00B40839" w:rsidP="00B40839">
      <w:pPr>
        <w:rPr>
          <w:rFonts w:cs="Open Sans"/>
        </w:rPr>
      </w:pPr>
      <w:r>
        <w:rPr>
          <w:rFonts w:cs="Open Sans"/>
        </w:rPr>
        <w:t xml:space="preserve">46% </w:t>
      </w:r>
      <w:r w:rsidRPr="00D67302">
        <w:rPr>
          <w:rFonts w:cs="Open Sans"/>
        </w:rPr>
        <w:t xml:space="preserve">were from a capital city, </w:t>
      </w:r>
      <w:r>
        <w:rPr>
          <w:rFonts w:cs="Open Sans"/>
        </w:rPr>
        <w:t xml:space="preserve">25% </w:t>
      </w:r>
      <w:r w:rsidRPr="00D67302">
        <w:rPr>
          <w:rFonts w:cs="Open Sans"/>
        </w:rPr>
        <w:t xml:space="preserve">were from </w:t>
      </w:r>
      <w:r w:rsidRPr="004E6DD7">
        <w:rPr>
          <w:rFonts w:cs="Open Sans"/>
        </w:rPr>
        <w:t>inner regional centres,</w:t>
      </w:r>
      <w:r>
        <w:rPr>
          <w:rFonts w:cs="Open Sans"/>
        </w:rPr>
        <w:t xml:space="preserve"> </w:t>
      </w:r>
      <w:r w:rsidRPr="00D67302">
        <w:rPr>
          <w:rFonts w:cs="Open Sans"/>
        </w:rPr>
        <w:t xml:space="preserve">and </w:t>
      </w:r>
      <w:r>
        <w:rPr>
          <w:rFonts w:cs="Open Sans"/>
        </w:rPr>
        <w:t xml:space="preserve">20% </w:t>
      </w:r>
      <w:r w:rsidRPr="00D67302">
        <w:rPr>
          <w:rFonts w:cs="Open Sans"/>
        </w:rPr>
        <w:t xml:space="preserve">were from </w:t>
      </w:r>
      <w:r>
        <w:rPr>
          <w:rFonts w:cs="Open Sans"/>
        </w:rPr>
        <w:t>outer regional and remote areas.</w:t>
      </w:r>
    </w:p>
    <w:p w14:paraId="4163AA4F" w14:textId="30AFB2D3" w:rsidR="00B40839" w:rsidRDefault="00B40839" w:rsidP="00B40839">
      <w:pPr>
        <w:rPr>
          <w:rFonts w:cs="Open Sans"/>
        </w:rPr>
      </w:pPr>
      <w:r>
        <w:rPr>
          <w:rFonts w:cs="Open Sans"/>
        </w:rPr>
        <w:t xml:space="preserve">60% were </w:t>
      </w:r>
      <w:r w:rsidRPr="00672C97">
        <w:rPr>
          <w:rFonts w:cs="Open Sans"/>
        </w:rPr>
        <w:t>telephone</w:t>
      </w:r>
      <w:r>
        <w:rPr>
          <w:rFonts w:cs="Open Sans"/>
        </w:rPr>
        <w:t xml:space="preserve"> contacts, 4% were email contacts</w:t>
      </w:r>
      <w:r w:rsidRPr="00672C97">
        <w:rPr>
          <w:rFonts w:cs="Open Sans"/>
        </w:rPr>
        <w:t xml:space="preserve"> and </w:t>
      </w:r>
      <w:r>
        <w:rPr>
          <w:rFonts w:cs="Open Sans"/>
        </w:rPr>
        <w:t xml:space="preserve">36% were web-counselling </w:t>
      </w:r>
      <w:r w:rsidRPr="00672C97">
        <w:rPr>
          <w:rFonts w:cs="Open Sans"/>
        </w:rPr>
        <w:t>contacts</w:t>
      </w:r>
      <w:r>
        <w:rPr>
          <w:rFonts w:cs="Open Sans"/>
        </w:rPr>
        <w:t>.</w:t>
      </w:r>
    </w:p>
    <w:p w14:paraId="1B2C897C" w14:textId="77777777" w:rsidR="00082E6D" w:rsidRPr="00EC6F0F" w:rsidRDefault="00082E6D" w:rsidP="00082E6D">
      <w:pPr>
        <w:pStyle w:val="AHRCHeading3"/>
      </w:pPr>
      <w:bookmarkStart w:id="15" w:name="_Toc49172691"/>
      <w:r w:rsidRPr="00EC6F0F">
        <w:lastRenderedPageBreak/>
        <w:t>Children and young people from culturally and linguistically diverse backgrounds (CALD)</w:t>
      </w:r>
      <w:bookmarkEnd w:id="15"/>
    </w:p>
    <w:p w14:paraId="0A7007A3" w14:textId="0274F6F1" w:rsidR="00082E6D" w:rsidRDefault="00082E6D" w:rsidP="00082E6D">
      <w:pPr>
        <w:rPr>
          <w:rFonts w:eastAsia="Times New Roman" w:cs="Open Sans"/>
          <w:color w:val="000000"/>
        </w:rPr>
      </w:pPr>
      <w:r>
        <w:rPr>
          <w:rFonts w:eastAsia="Calibri" w:cs="Open Sans"/>
        </w:rPr>
        <w:t>Of the</w:t>
      </w:r>
      <w:r w:rsidR="004F243E">
        <w:rPr>
          <w:rFonts w:eastAsia="Calibri" w:cs="Open Sans"/>
        </w:rPr>
        <w:t xml:space="preserve"> CALD</w:t>
      </w:r>
      <w:r>
        <w:rPr>
          <w:rFonts w:eastAsia="Calibri" w:cs="Open Sans"/>
        </w:rPr>
        <w:t xml:space="preserve"> contacts, 76% were female, 22% were male and 1% were </w:t>
      </w:r>
      <w:r w:rsidR="00500CCD">
        <w:rPr>
          <w:rFonts w:eastAsia="Times New Roman" w:cs="Open Sans"/>
          <w:color w:val="000000"/>
        </w:rPr>
        <w:t>transgender or gender diverse</w:t>
      </w:r>
      <w:r>
        <w:rPr>
          <w:rFonts w:eastAsia="Times New Roman" w:cs="Open Sans"/>
          <w:color w:val="000000"/>
        </w:rPr>
        <w:t xml:space="preserve">. </w:t>
      </w:r>
    </w:p>
    <w:p w14:paraId="06E19E35" w14:textId="77777777" w:rsidR="00082E6D" w:rsidRDefault="00082E6D" w:rsidP="00082E6D">
      <w:pPr>
        <w:rPr>
          <w:rFonts w:eastAsia="Times New Roman" w:cs="Open Sans"/>
          <w:color w:val="000000"/>
        </w:rPr>
      </w:pPr>
      <w:r>
        <w:rPr>
          <w:rFonts w:eastAsia="Times New Roman" w:cs="Open Sans"/>
          <w:color w:val="000000"/>
        </w:rPr>
        <w:t>3% were aged 5-10 years, 17% were aged 11-14 years, 26% were aged 15-17 years and 54% were 18-25 years.</w:t>
      </w:r>
    </w:p>
    <w:p w14:paraId="187F0E41" w14:textId="77777777" w:rsidR="00082E6D" w:rsidRDefault="00082E6D" w:rsidP="00082E6D">
      <w:pPr>
        <w:rPr>
          <w:rFonts w:cs="Open Sans"/>
        </w:rPr>
      </w:pPr>
      <w:r>
        <w:rPr>
          <w:rFonts w:cs="Open Sans"/>
        </w:rPr>
        <w:t xml:space="preserve">90% </w:t>
      </w:r>
      <w:r w:rsidRPr="00D67302">
        <w:rPr>
          <w:rFonts w:cs="Open Sans"/>
        </w:rPr>
        <w:t xml:space="preserve">were from a capital city, </w:t>
      </w:r>
      <w:r>
        <w:rPr>
          <w:rFonts w:cs="Open Sans"/>
        </w:rPr>
        <w:t xml:space="preserve">9% </w:t>
      </w:r>
      <w:r w:rsidRPr="00D67302">
        <w:rPr>
          <w:rFonts w:cs="Open Sans"/>
        </w:rPr>
        <w:t xml:space="preserve">were from </w:t>
      </w:r>
      <w:r w:rsidRPr="004E6DD7">
        <w:rPr>
          <w:rFonts w:cs="Open Sans"/>
        </w:rPr>
        <w:t>inner regional centres,</w:t>
      </w:r>
      <w:r>
        <w:rPr>
          <w:rFonts w:cs="Open Sans"/>
        </w:rPr>
        <w:t xml:space="preserve"> </w:t>
      </w:r>
      <w:r w:rsidRPr="00D67302">
        <w:rPr>
          <w:rFonts w:cs="Open Sans"/>
        </w:rPr>
        <w:t xml:space="preserve">and </w:t>
      </w:r>
      <w:r>
        <w:rPr>
          <w:rFonts w:cs="Open Sans"/>
        </w:rPr>
        <w:t xml:space="preserve">1% </w:t>
      </w:r>
      <w:r w:rsidRPr="00D67302">
        <w:rPr>
          <w:rFonts w:cs="Open Sans"/>
        </w:rPr>
        <w:t xml:space="preserve">were from </w:t>
      </w:r>
      <w:r>
        <w:rPr>
          <w:rFonts w:cs="Open Sans"/>
        </w:rPr>
        <w:t>outer regional and remote areas.</w:t>
      </w:r>
    </w:p>
    <w:p w14:paraId="2AB74B61" w14:textId="42B422E3" w:rsidR="00B40839" w:rsidRDefault="00082E6D" w:rsidP="00C32D4C">
      <w:pPr>
        <w:rPr>
          <w:rFonts w:cs="Open Sans"/>
        </w:rPr>
      </w:pPr>
      <w:r>
        <w:rPr>
          <w:rFonts w:cs="Open Sans"/>
        </w:rPr>
        <w:t xml:space="preserve">62% were </w:t>
      </w:r>
      <w:r w:rsidRPr="00672C97">
        <w:rPr>
          <w:rFonts w:cs="Open Sans"/>
        </w:rPr>
        <w:t>telephone</w:t>
      </w:r>
      <w:r>
        <w:rPr>
          <w:rFonts w:cs="Open Sans"/>
        </w:rPr>
        <w:t xml:space="preserve"> contacts, 4% were email contacts</w:t>
      </w:r>
      <w:r w:rsidRPr="00672C97">
        <w:rPr>
          <w:rFonts w:cs="Open Sans"/>
        </w:rPr>
        <w:t xml:space="preserve"> and </w:t>
      </w:r>
      <w:r>
        <w:rPr>
          <w:rFonts w:cs="Open Sans"/>
        </w:rPr>
        <w:t xml:space="preserve">33% were web-counselling </w:t>
      </w:r>
      <w:r w:rsidRPr="00672C97">
        <w:rPr>
          <w:rFonts w:cs="Open Sans"/>
        </w:rPr>
        <w:t>contact</w:t>
      </w:r>
      <w:r>
        <w:rPr>
          <w:rFonts w:cs="Open Sans"/>
        </w:rPr>
        <w:t>s.</w:t>
      </w:r>
    </w:p>
    <w:p w14:paraId="13AB3875" w14:textId="7408E307" w:rsidR="000C483E" w:rsidRDefault="000C483E">
      <w:pPr>
        <w:keepLines w:val="0"/>
        <w:spacing w:before="0" w:after="0"/>
        <w:rPr>
          <w:rFonts w:cs="Open Sans"/>
        </w:rPr>
      </w:pPr>
      <w:r>
        <w:rPr>
          <w:rFonts w:cs="Open Sans"/>
        </w:rPr>
        <w:br w:type="page"/>
      </w:r>
    </w:p>
    <w:p w14:paraId="1C0C5E03" w14:textId="1F529283" w:rsidR="0076295C" w:rsidRPr="002F7191" w:rsidRDefault="00A018B1" w:rsidP="002F7191">
      <w:pPr>
        <w:pStyle w:val="AHRCHeading1"/>
      </w:pPr>
      <w:bookmarkStart w:id="16" w:name="_Toc49172692"/>
      <w:r w:rsidRPr="002F7191">
        <w:lastRenderedPageBreak/>
        <w:t xml:space="preserve">COVID-19 </w:t>
      </w:r>
      <w:r w:rsidR="00730D30" w:rsidRPr="002F7191">
        <w:t xml:space="preserve">concerns </w:t>
      </w:r>
      <w:r w:rsidR="00826328" w:rsidRPr="002F7191">
        <w:t xml:space="preserve">raised </w:t>
      </w:r>
      <w:r w:rsidR="00730D30" w:rsidRPr="002F7191">
        <w:t>by children and young people</w:t>
      </w:r>
      <w:bookmarkEnd w:id="16"/>
      <w:r w:rsidR="00730D30" w:rsidRPr="002F7191">
        <w:t xml:space="preserve"> </w:t>
      </w:r>
    </w:p>
    <w:p w14:paraId="4F3A318D" w14:textId="5FF8FB33" w:rsidR="00616D33" w:rsidRPr="002F7191" w:rsidRDefault="00630B92" w:rsidP="002F7191">
      <w:pPr>
        <w:pStyle w:val="AHRCHeading2"/>
      </w:pPr>
      <w:bookmarkStart w:id="17" w:name="_Toc49172693"/>
      <w:r>
        <w:t>C</w:t>
      </w:r>
      <w:r w:rsidR="00952EA5" w:rsidRPr="002F7191">
        <w:t xml:space="preserve">oncerns raised by children and </w:t>
      </w:r>
      <w:r w:rsidR="00E71CA3">
        <w:t xml:space="preserve">young </w:t>
      </w:r>
      <w:r w:rsidR="00952EA5" w:rsidRPr="002F7191">
        <w:t>people</w:t>
      </w:r>
      <w:r w:rsidR="002E0C4D" w:rsidRPr="002F7191">
        <w:t xml:space="preserve"> by theme</w:t>
      </w:r>
      <w:bookmarkEnd w:id="17"/>
    </w:p>
    <w:p w14:paraId="3429D670" w14:textId="0DA5C286" w:rsidR="00330AB8" w:rsidRDefault="00330AB8" w:rsidP="00D41AFA">
      <w:bookmarkStart w:id="18" w:name="_Toc47021695"/>
      <w:r w:rsidRPr="00952EA5">
        <w:t xml:space="preserve">The following graph shows the number of </w:t>
      </w:r>
      <w:r w:rsidR="00DA5F61">
        <w:t xml:space="preserve">all </w:t>
      </w:r>
      <w:r w:rsidRPr="00952EA5">
        <w:t>concerns</w:t>
      </w:r>
      <w:r w:rsidR="002A3890">
        <w:t>, by theme,</w:t>
      </w:r>
      <w:r w:rsidRPr="00952EA5">
        <w:t xml:space="preserve"> that were raised by children and young people with Kids Helpline between January and April 2020</w:t>
      </w:r>
      <w:r w:rsidR="00952EA5">
        <w:t>.</w:t>
      </w:r>
      <w:bookmarkEnd w:id="18"/>
    </w:p>
    <w:p w14:paraId="2B244B73" w14:textId="7D036539" w:rsidR="001219A1" w:rsidRDefault="001219A1" w:rsidP="001219A1">
      <w:pPr>
        <w:pStyle w:val="Charttitle"/>
      </w:pPr>
      <w:r>
        <w:t>Number of concerns raised by children and young people</w:t>
      </w:r>
    </w:p>
    <w:p w14:paraId="064F3E9C" w14:textId="63A99068" w:rsidR="001219A1" w:rsidRPr="001219A1" w:rsidRDefault="001219A1" w:rsidP="001219A1">
      <w:r>
        <w:rPr>
          <w:noProof/>
        </w:rPr>
        <w:drawing>
          <wp:inline distT="0" distB="0" distL="0" distR="0" wp14:anchorId="7B15C7B6" wp14:editId="50AD1DB0">
            <wp:extent cx="5834722" cy="2982191"/>
            <wp:effectExtent l="0" t="0" r="0" b="2540"/>
            <wp:docPr id="45" name="Immagine 45" descr="Number of concerns raised by children and young people&#10;Mental health concerns resulting from COVID-19 733&#10;Social isolation 534&#10;Education impacts 526&#10;Impacts on family life 494&#10;Changes to plans and usual activities 348&#10;Changes to essential services and support 290&#10;Economic impacts 213&#10;Fear of someone else contracting COVID-19 178&#10;Fear of contracting COVID-19 161&#10;Other 126&#10;Parent/carer concerned about COVID-19 69&#10;Anxiety from hearing about COVID-19 in the media 65&#10;Challenges at work due to COVID-19 59&#10;Experiencews of racism related to COVID-19 59&#10;Experiences of racism related to COVID-19 16&#10;Experiences of bullying related to COVID-19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descr="Number of concerns raised by children and young people&#10;Mental health concerns resulting from COVID-19 733&#10;Social isolation 534&#10;Education impacts 526&#10;Impacts on family life 494&#10;Changes to plans and usual activities 348&#10;Changes to essential services and support 290&#10;Economic impacts 213&#10;Fear of someone else contracting COVID-19 178&#10;Fear of contracting COVID-19 161&#10;Other 126&#10;Parent/carer concerned about COVID-19 69&#10;Anxiety from hearing about COVID-19 in the media 65&#10;Challenges at work due to COVID-19 59&#10;Experiencews of racism related to COVID-19 59&#10;Experiences of racism related to COVID-19 16&#10;Experiences of bullying related to COVID-19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1727" cy="2990883"/>
                    </a:xfrm>
                    <a:prstGeom prst="rect">
                      <a:avLst/>
                    </a:prstGeom>
                  </pic:spPr>
                </pic:pic>
              </a:graphicData>
            </a:graphic>
          </wp:inline>
        </w:drawing>
      </w:r>
    </w:p>
    <w:p w14:paraId="441444CE" w14:textId="4A5237E5" w:rsidR="00330AB8" w:rsidRPr="001219A1" w:rsidRDefault="00330AB8" w:rsidP="001219A1"/>
    <w:p w14:paraId="00AF9D88" w14:textId="53B1D596" w:rsidR="00330AB8" w:rsidRPr="002F7191" w:rsidRDefault="00FB135D" w:rsidP="002F7191">
      <w:pPr>
        <w:pStyle w:val="AHRCHeading2"/>
      </w:pPr>
      <w:bookmarkStart w:id="19" w:name="_Toc49172694"/>
      <w:r w:rsidRPr="002F7191">
        <w:t>Top</w:t>
      </w:r>
      <w:r w:rsidR="00A04DD7" w:rsidRPr="002F7191">
        <w:t xml:space="preserve"> </w:t>
      </w:r>
      <w:r w:rsidR="00442ED8">
        <w:t xml:space="preserve">COVID-19 </w:t>
      </w:r>
      <w:r w:rsidRPr="002F7191">
        <w:t xml:space="preserve">concerns </w:t>
      </w:r>
      <w:r w:rsidR="00F10369">
        <w:t>raised by</w:t>
      </w:r>
      <w:r w:rsidRPr="002F7191">
        <w:t xml:space="preserve"> children and young people by demographics</w:t>
      </w:r>
      <w:bookmarkEnd w:id="19"/>
    </w:p>
    <w:p w14:paraId="041F1178" w14:textId="31CC7545" w:rsidR="004504D7" w:rsidRDefault="00407B1A" w:rsidP="00730D30">
      <w:pPr>
        <w:rPr>
          <w:rFonts w:cs="Open Sans"/>
        </w:rPr>
      </w:pPr>
      <w:r>
        <w:rPr>
          <w:rFonts w:cs="Open Sans"/>
        </w:rPr>
        <w:t>A</w:t>
      </w:r>
      <w:r w:rsidR="00C177DA">
        <w:rPr>
          <w:rFonts w:cs="Open Sans"/>
        </w:rPr>
        <w:t xml:space="preserve">s indicated in the above graph, </w:t>
      </w:r>
      <w:r w:rsidR="004504D7">
        <w:rPr>
          <w:rFonts w:cs="Open Sans"/>
        </w:rPr>
        <w:t xml:space="preserve">the top five concerns </w:t>
      </w:r>
      <w:r w:rsidR="00961A51">
        <w:rPr>
          <w:rFonts w:cs="Open Sans"/>
        </w:rPr>
        <w:t>rel</w:t>
      </w:r>
      <w:r w:rsidR="006F0529">
        <w:rPr>
          <w:rFonts w:cs="Open Sans"/>
        </w:rPr>
        <w:t>a</w:t>
      </w:r>
      <w:r w:rsidR="00961A51">
        <w:rPr>
          <w:rFonts w:cs="Open Sans"/>
        </w:rPr>
        <w:t>ted to C</w:t>
      </w:r>
      <w:r w:rsidR="006F0529">
        <w:rPr>
          <w:rFonts w:cs="Open Sans"/>
        </w:rPr>
        <w:t xml:space="preserve">OVID-19 </w:t>
      </w:r>
      <w:r w:rsidR="004E2B93">
        <w:rPr>
          <w:rFonts w:cs="Open Sans"/>
        </w:rPr>
        <w:t xml:space="preserve">raised </w:t>
      </w:r>
      <w:r w:rsidR="001A3659">
        <w:rPr>
          <w:rFonts w:cs="Open Sans"/>
        </w:rPr>
        <w:t xml:space="preserve">by all </w:t>
      </w:r>
      <w:r w:rsidR="004504D7" w:rsidRPr="007A66A4">
        <w:rPr>
          <w:rFonts w:cs="Open Sans"/>
        </w:rPr>
        <w:t>children and young pe</w:t>
      </w:r>
      <w:r w:rsidR="007824C7">
        <w:rPr>
          <w:rFonts w:cs="Open Sans"/>
        </w:rPr>
        <w:t xml:space="preserve">ople </w:t>
      </w:r>
      <w:r w:rsidR="00D46398">
        <w:rPr>
          <w:rFonts w:cs="Open Sans"/>
        </w:rPr>
        <w:t>were:</w:t>
      </w:r>
    </w:p>
    <w:p w14:paraId="4CDFDEB5" w14:textId="00BE92B4" w:rsidR="009461D2" w:rsidRDefault="009461D2" w:rsidP="00472B79">
      <w:pPr>
        <w:pStyle w:val="Numeroelenco"/>
        <w:numPr>
          <w:ilvl w:val="0"/>
          <w:numId w:val="26"/>
        </w:numPr>
        <w:rPr>
          <w:b/>
          <w:bCs/>
        </w:rPr>
      </w:pPr>
      <w:r w:rsidRPr="001406E6">
        <w:rPr>
          <w:b/>
          <w:bCs/>
        </w:rPr>
        <w:t>Mental health concerns resulting from COVID-19</w:t>
      </w:r>
    </w:p>
    <w:p w14:paraId="436FA7FC" w14:textId="75A3257E" w:rsidR="009461D2" w:rsidRPr="000574F5" w:rsidRDefault="009461D2" w:rsidP="00472B79">
      <w:pPr>
        <w:pStyle w:val="Numeroelenco"/>
        <w:numPr>
          <w:ilvl w:val="0"/>
          <w:numId w:val="26"/>
        </w:numPr>
        <w:rPr>
          <w:b/>
          <w:bCs/>
        </w:rPr>
      </w:pPr>
      <w:r w:rsidRPr="000574F5">
        <w:rPr>
          <w:rFonts w:cs="Open Sans"/>
          <w:b/>
          <w:bCs/>
        </w:rPr>
        <w:t>Social isolation</w:t>
      </w:r>
    </w:p>
    <w:p w14:paraId="2D8C4D68" w14:textId="1C499630" w:rsidR="009461D2" w:rsidRPr="000574F5" w:rsidRDefault="009461D2" w:rsidP="00472B79">
      <w:pPr>
        <w:pStyle w:val="Numeroelenco"/>
        <w:numPr>
          <w:ilvl w:val="0"/>
          <w:numId w:val="26"/>
        </w:numPr>
        <w:rPr>
          <w:b/>
          <w:bCs/>
        </w:rPr>
      </w:pPr>
      <w:r w:rsidRPr="000574F5">
        <w:rPr>
          <w:rFonts w:cs="Open Sans"/>
          <w:b/>
          <w:bCs/>
        </w:rPr>
        <w:t>Education impacts</w:t>
      </w:r>
    </w:p>
    <w:p w14:paraId="7A8266F8" w14:textId="1B42C972" w:rsidR="009461D2" w:rsidRPr="000574F5" w:rsidRDefault="009461D2" w:rsidP="00472B79">
      <w:pPr>
        <w:pStyle w:val="Numeroelenco"/>
        <w:numPr>
          <w:ilvl w:val="0"/>
          <w:numId w:val="26"/>
        </w:numPr>
        <w:rPr>
          <w:b/>
          <w:bCs/>
        </w:rPr>
      </w:pPr>
      <w:r w:rsidRPr="000574F5">
        <w:rPr>
          <w:rFonts w:cs="Open Sans"/>
          <w:b/>
          <w:bCs/>
        </w:rPr>
        <w:t>Impacts on family life</w:t>
      </w:r>
    </w:p>
    <w:p w14:paraId="142AC1F1" w14:textId="21A172AB" w:rsidR="002F305F" w:rsidRPr="007E0C66" w:rsidRDefault="009461D2" w:rsidP="00472B79">
      <w:pPr>
        <w:pStyle w:val="Numeroelenco"/>
        <w:numPr>
          <w:ilvl w:val="0"/>
          <w:numId w:val="26"/>
        </w:numPr>
        <w:rPr>
          <w:b/>
          <w:bCs/>
        </w:rPr>
      </w:pPr>
      <w:r w:rsidRPr="000574F5">
        <w:rPr>
          <w:rFonts w:cs="Open Sans"/>
          <w:b/>
          <w:bCs/>
        </w:rPr>
        <w:t>Changes to plans and usual activities</w:t>
      </w:r>
      <w:r w:rsidR="00A0763E" w:rsidRPr="000574F5">
        <w:rPr>
          <w:rFonts w:cs="Open Sans"/>
          <w:b/>
          <w:bCs/>
        </w:rPr>
        <w:t>.</w:t>
      </w:r>
    </w:p>
    <w:p w14:paraId="29995817" w14:textId="77777777" w:rsidR="00BF0239" w:rsidRDefault="00BF0239" w:rsidP="00BF0239">
      <w:pPr>
        <w:pStyle w:val="Numeroelenco"/>
        <w:numPr>
          <w:ilvl w:val="0"/>
          <w:numId w:val="0"/>
        </w:numPr>
        <w:ind w:left="360" w:hanging="360"/>
        <w:rPr>
          <w:rFonts w:cs="Open Sans"/>
        </w:rPr>
      </w:pPr>
    </w:p>
    <w:p w14:paraId="3370C8A0" w14:textId="6B207642" w:rsidR="008A449F" w:rsidRDefault="008A449F" w:rsidP="0059597B">
      <w:r>
        <w:lastRenderedPageBreak/>
        <w:t xml:space="preserve">While these were the overall top concerns, differences existed across </w:t>
      </w:r>
      <w:r w:rsidRPr="001143C1">
        <w:t xml:space="preserve">the top five concerns within </w:t>
      </w:r>
      <w:r>
        <w:t xml:space="preserve">age groups, gender, location, and cultural background. </w:t>
      </w:r>
      <w:r w:rsidR="00D15D32">
        <w:t xml:space="preserve">The following charts </w:t>
      </w:r>
      <w:r w:rsidR="003068EC">
        <w:t xml:space="preserve">show the top five concerns related to COVID-19 raised </w:t>
      </w:r>
      <w:r w:rsidR="00C03BE4">
        <w:t>by children and young people for whom age, gender, location and cultural background were known.</w:t>
      </w:r>
    </w:p>
    <w:p w14:paraId="6E20EF8D" w14:textId="5765BAE9" w:rsidR="00BF0239" w:rsidRDefault="00DC1997" w:rsidP="0059597B">
      <w:r>
        <w:t xml:space="preserve">Mental health concerns resulting from COVID-19 </w:t>
      </w:r>
      <w:r w:rsidR="002F5BDC" w:rsidRPr="002F5BDC">
        <w:t>w</w:t>
      </w:r>
      <w:r w:rsidR="00D72638">
        <w:t>as</w:t>
      </w:r>
      <w:r w:rsidR="002F5BDC" w:rsidRPr="002F5BDC">
        <w:t xml:space="preserve"> the </w:t>
      </w:r>
      <w:r w:rsidR="00D069B1" w:rsidRPr="002F5BDC">
        <w:t>top</w:t>
      </w:r>
      <w:r w:rsidR="002F5BDC" w:rsidRPr="002F5BDC">
        <w:t xml:space="preserve"> concern for females, males, and trans</w:t>
      </w:r>
      <w:r w:rsidR="00500CCD">
        <w:t xml:space="preserve">gender or </w:t>
      </w:r>
      <w:r w:rsidR="002F5BDC" w:rsidRPr="002F5BDC">
        <w:t xml:space="preserve">gender diverse aged 5-10 years and all those aged 18-25 years; males and </w:t>
      </w:r>
      <w:r w:rsidR="00500CCD" w:rsidRPr="002F5BDC">
        <w:t>trans</w:t>
      </w:r>
      <w:r w:rsidR="00500CCD">
        <w:t xml:space="preserve">gender or </w:t>
      </w:r>
      <w:r w:rsidR="00500CCD" w:rsidRPr="002F5BDC">
        <w:t xml:space="preserve">gender diverse </w:t>
      </w:r>
      <w:r w:rsidR="002F5BDC" w:rsidRPr="002F5BDC">
        <w:t>aged 11-14 years; those in cities and inner regional areas; and those aged 18-25 years from CALD backgrounds.</w:t>
      </w:r>
    </w:p>
    <w:p w14:paraId="3BF0EDA9" w14:textId="74C05D13" w:rsidR="0045180A" w:rsidRDefault="002F5BDC" w:rsidP="0059597B">
      <w:r w:rsidRPr="002F5BDC">
        <w:t>Education impact</w:t>
      </w:r>
      <w:r w:rsidR="00452050">
        <w:t>s</w:t>
      </w:r>
      <w:r w:rsidRPr="002F5BDC">
        <w:t xml:space="preserve"> was the </w:t>
      </w:r>
      <w:r w:rsidR="00777AF3">
        <w:t>top concern</w:t>
      </w:r>
      <w:r w:rsidRPr="002F5BDC">
        <w:t xml:space="preserve"> for females and </w:t>
      </w:r>
      <w:r w:rsidR="00500CCD" w:rsidRPr="002F5BDC">
        <w:t>trans</w:t>
      </w:r>
      <w:r w:rsidR="00500CCD">
        <w:t xml:space="preserve">gender or </w:t>
      </w:r>
      <w:r w:rsidR="00500CCD" w:rsidRPr="002F5BDC">
        <w:t xml:space="preserve">gender diverse </w:t>
      </w:r>
      <w:r w:rsidRPr="002F5BDC">
        <w:t xml:space="preserve">aged 11-14 years; females, males, and </w:t>
      </w:r>
      <w:r w:rsidR="00500CCD" w:rsidRPr="002F5BDC">
        <w:t>trans</w:t>
      </w:r>
      <w:r w:rsidR="00500CCD">
        <w:t xml:space="preserve">gender or </w:t>
      </w:r>
      <w:r w:rsidR="00500CCD" w:rsidRPr="002F5BDC">
        <w:t xml:space="preserve">gender diverse </w:t>
      </w:r>
      <w:r w:rsidRPr="002F5BDC">
        <w:t>aged 15-17 years; and those in outer regional and remote areas.</w:t>
      </w:r>
    </w:p>
    <w:p w14:paraId="0FE13043" w14:textId="5B6A66C3" w:rsidR="0045180A" w:rsidRDefault="002F5BDC" w:rsidP="0059597B">
      <w:r w:rsidRPr="00BF0239">
        <w:t xml:space="preserve">The </w:t>
      </w:r>
      <w:r w:rsidR="00406A75">
        <w:t>top</w:t>
      </w:r>
      <w:r w:rsidR="00A40D58">
        <w:t xml:space="preserve"> </w:t>
      </w:r>
      <w:r w:rsidRPr="00BF0239">
        <w:t>concern for Aboriginal and Torres Strait Islander children and young people was changes to essential services and supports.</w:t>
      </w:r>
    </w:p>
    <w:p w14:paraId="5B177875" w14:textId="257DAA30" w:rsidR="0045180A" w:rsidRPr="002F5BDC" w:rsidRDefault="002F5BDC" w:rsidP="0059597B">
      <w:r w:rsidRPr="002F5BDC">
        <w:t xml:space="preserve">The </w:t>
      </w:r>
      <w:r w:rsidR="00406A75">
        <w:t>top</w:t>
      </w:r>
      <w:r w:rsidR="009A68F4">
        <w:t xml:space="preserve"> </w:t>
      </w:r>
      <w:r w:rsidRPr="002F5BDC">
        <w:t>COVID-19 concern for CALD children and young people aged 11-14 and 15-17 w</w:t>
      </w:r>
      <w:r w:rsidR="001142DE">
        <w:t>as</w:t>
      </w:r>
      <w:r w:rsidRPr="002F5BDC">
        <w:t xml:space="preserve"> impacts on family life.</w:t>
      </w:r>
    </w:p>
    <w:p w14:paraId="5BDF6F2B" w14:textId="4F3731F2" w:rsidR="0045180A" w:rsidRDefault="002F5BDC" w:rsidP="0059597B">
      <w:r w:rsidRPr="002F5BDC">
        <w:t xml:space="preserve">The </w:t>
      </w:r>
      <w:r w:rsidR="00142C65">
        <w:t>top</w:t>
      </w:r>
      <w:r w:rsidRPr="002F5BDC">
        <w:t xml:space="preserve"> concern for </w:t>
      </w:r>
      <w:r w:rsidR="00500CCD">
        <w:t>transgender or gender diverse</w:t>
      </w:r>
      <w:r w:rsidRPr="002F5BDC">
        <w:t xml:space="preserve"> aged 18-25 years </w:t>
      </w:r>
      <w:r w:rsidR="002304D1">
        <w:t>wa</w:t>
      </w:r>
      <w:r w:rsidRPr="002F5BDC">
        <w:t>s fear of contracting COVID-19.</w:t>
      </w:r>
    </w:p>
    <w:p w14:paraId="647D9A93" w14:textId="77777777" w:rsidR="001219A1" w:rsidRDefault="001219A1">
      <w:pPr>
        <w:keepLines w:val="0"/>
        <w:spacing w:before="0" w:after="0"/>
        <w:rPr>
          <w:rFonts w:eastAsiaTheme="minorEastAsia" w:cs="Open Sans"/>
          <w:b/>
          <w:bCs/>
          <w:color w:val="000000"/>
          <w:lang w:val="en-US"/>
        </w:rPr>
      </w:pPr>
      <w:r>
        <w:rPr>
          <w:rFonts w:eastAsiaTheme="minorEastAsia"/>
          <w:lang w:val="en-US"/>
        </w:rPr>
        <w:br w:type="page"/>
      </w:r>
    </w:p>
    <w:p w14:paraId="0B1FF83D" w14:textId="1C3B425F" w:rsidR="001219A1" w:rsidRPr="001219A1" w:rsidRDefault="001219A1" w:rsidP="001219A1">
      <w:pPr>
        <w:pStyle w:val="Charttitle"/>
        <w:rPr>
          <w:lang w:val="en-US"/>
        </w:rPr>
      </w:pPr>
      <w:r w:rsidRPr="001219A1">
        <w:rPr>
          <w:rFonts w:eastAsiaTheme="minorEastAsia"/>
          <w:lang w:val="en-US"/>
        </w:rPr>
        <w:lastRenderedPageBreak/>
        <w:t>Top 5 concerns of those aged 5-10 years by gender</w:t>
      </w:r>
    </w:p>
    <w:p w14:paraId="1383DE05" w14:textId="4437D731" w:rsidR="001219A1" w:rsidRPr="001219A1" w:rsidRDefault="001219A1" w:rsidP="0059597B">
      <w:pPr>
        <w:rPr>
          <w:lang w:val="en-US"/>
        </w:rPr>
      </w:pPr>
      <w:r>
        <w:rPr>
          <w:noProof/>
          <w:lang w:val="en-US"/>
        </w:rPr>
        <w:drawing>
          <wp:inline distT="0" distB="0" distL="0" distR="0" wp14:anchorId="2D473B8F" wp14:editId="573C27CB">
            <wp:extent cx="5746173" cy="3701169"/>
            <wp:effectExtent l="0" t="0" r="0" b="0"/>
            <wp:docPr id="46" name="Immagine 46" descr="Top 5 concerns of those aged 5-10 years by gender&#10;Mental health concerns resultitng from COVID-19 (Females 30, Males 19, Transgender or gender diverse 1)&#10;Impacts on family life (Females 21, Males 7, Transgender or gender diverse 0)&#10;Education impacts (Females 14, Males 10, Transgender or gender diverse 0)&#10;Social isolation (Females 17, Males 11, Transgender or gender diverse 0)&#10;Fear of someone else contracting COVID-19 (Females 18, Males 7, Transgender or gender divers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Top 5 concerns of those aged 5-10 years by gender&#10;Mental health concerns resultitng from COVID-19 (Females 30, Males 19, Transgender or gender diverse 1)&#10;Impacts on family life (Females 21, Males 7, Transgender or gender diverse 0)&#10;Education impacts (Females 14, Males 10, Transgender or gender diverse 0)&#10;Social isolation (Females 17, Males 11, Transgender or gender diverse 0)&#10;Fear of someone else contracting COVID-19 (Females 18, Males 7, Transgender or gender diverse 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75708" cy="3720193"/>
                    </a:xfrm>
                    <a:prstGeom prst="rect">
                      <a:avLst/>
                    </a:prstGeom>
                  </pic:spPr>
                </pic:pic>
              </a:graphicData>
            </a:graphic>
          </wp:inline>
        </w:drawing>
      </w:r>
    </w:p>
    <w:p w14:paraId="2DD927C8" w14:textId="77777777" w:rsidR="001219A1" w:rsidRDefault="001219A1" w:rsidP="00730D30">
      <w:pPr>
        <w:rPr>
          <w:rFonts w:cs="Open Sans"/>
        </w:rPr>
      </w:pPr>
    </w:p>
    <w:p w14:paraId="79BA045B" w14:textId="77777777" w:rsidR="001219A1" w:rsidRPr="001219A1" w:rsidRDefault="001219A1" w:rsidP="001219A1">
      <w:pPr>
        <w:pStyle w:val="Charttitle"/>
      </w:pPr>
      <w:r w:rsidRPr="001219A1">
        <w:rPr>
          <w:rFonts w:eastAsiaTheme="minorEastAsia"/>
        </w:rPr>
        <w:t xml:space="preserve">Top 5 concerns of those aged 11-14 years by gender </w:t>
      </w:r>
    </w:p>
    <w:p w14:paraId="71207246" w14:textId="21863B39" w:rsidR="00F02F5E" w:rsidRPr="001219A1" w:rsidRDefault="001219A1" w:rsidP="00730D30">
      <w:pPr>
        <w:rPr>
          <w:rFonts w:cs="Open Sans"/>
          <w:lang w:val="en-US"/>
        </w:rPr>
      </w:pPr>
      <w:r>
        <w:rPr>
          <w:rFonts w:cs="Open Sans"/>
          <w:noProof/>
          <w:lang w:val="en-US"/>
        </w:rPr>
        <w:drawing>
          <wp:inline distT="0" distB="0" distL="0" distR="0" wp14:anchorId="359AC769" wp14:editId="1FBC0C2A">
            <wp:extent cx="5746115" cy="3316745"/>
            <wp:effectExtent l="0" t="0" r="0" b="0"/>
            <wp:docPr id="47" name="Immagine 47" descr="Top 5 concerns of those aged 11-14 years by gender&#10;Education impacts (Females 110, Males 19, Transgender or gender diverse 2)&#10;Social isolation (Females 95, Males 25, Transgender or gender diverse 3)&#10;Impacts on family life (Females 95, Males 25, Transgender or gender diverse 3)&#10;Mental health concerns resultitng from COVID-19 (Females 90, Males 30, Transgender or gender diverse 8)&#10;Changes to plans and usual activities (Females 54, Males 0, Transgender or gender diverse 2)&#10;Fear of someone else contracting COVID-19 (Females 0, Males 13, Transgender or gender divers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7" descr="Top 5 concerns of those aged 11-14 years by gender&#10;Education impacts (Females 110, Males 19, Transgender or gender diverse 2)&#10;Social isolation (Females 95, Males 25, Transgender or gender diverse 3)&#10;Impacts on family life (Females 95, Males 25, Transgender or gender diverse 3)&#10;Mental health concerns resultitng from COVID-19 (Females 90, Males 30, Transgender or gender diverse 8)&#10;Changes to plans and usual activities (Females 54, Males 0, Transgender or gender diverse 2)&#10;Fear of someone else contracting COVID-19 (Females 0, Males 13, Transgender or gender diverse 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6172" cy="3322550"/>
                    </a:xfrm>
                    <a:prstGeom prst="rect">
                      <a:avLst/>
                    </a:prstGeom>
                  </pic:spPr>
                </pic:pic>
              </a:graphicData>
            </a:graphic>
          </wp:inline>
        </w:drawing>
      </w:r>
    </w:p>
    <w:p w14:paraId="033F5B06" w14:textId="77777777" w:rsidR="001219A1" w:rsidRPr="001219A1" w:rsidRDefault="001219A1" w:rsidP="001219A1">
      <w:pPr>
        <w:pStyle w:val="Charttitle"/>
        <w:rPr>
          <w:lang w:val="en-US"/>
        </w:rPr>
      </w:pPr>
      <w:r w:rsidRPr="001219A1">
        <w:rPr>
          <w:rFonts w:eastAsiaTheme="minorEastAsia"/>
          <w:lang w:val="en-US"/>
        </w:rPr>
        <w:lastRenderedPageBreak/>
        <w:t>Top 5 concerns of those aged 15-17 years by gender</w:t>
      </w:r>
    </w:p>
    <w:p w14:paraId="38C1DD1F" w14:textId="394BC280" w:rsidR="00BD2F29" w:rsidRPr="001219A1" w:rsidRDefault="001219A1" w:rsidP="0003398B">
      <w:pPr>
        <w:rPr>
          <w:rFonts w:cs="Open Sans"/>
          <w:lang w:val="en-US"/>
        </w:rPr>
      </w:pPr>
      <w:r>
        <w:rPr>
          <w:rFonts w:cs="Open Sans"/>
          <w:noProof/>
          <w:lang w:val="en-US"/>
        </w:rPr>
        <w:drawing>
          <wp:inline distT="0" distB="0" distL="0" distR="0" wp14:anchorId="2A71815E" wp14:editId="006EBDE8">
            <wp:extent cx="5579918" cy="3428457"/>
            <wp:effectExtent l="0" t="0" r="0" b="635"/>
            <wp:docPr id="49" name="Immagine 49" descr="Top 5 concerns of those aged 15-17 years by gender&#10;Education impacts (Females 142, Males 38, Transgender or gender diverse 9)&#10;Impacts on family life (Females 118, Males 28, Transgender or gender diverse 6)&#10;Mental health concerns resultitng from COVID-19 (Females 116, Males 31, Transgender or gender diverse 2)&#10;Social isolation (Females 110, Males 23, Transgender or gender diverse 5)&#10;Changes to plans and usual activities (Females 71, Males 23, Transgender or gender diver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descr="Top 5 concerns of those aged 15-17 years by gender&#10;Education impacts (Females 142, Males 38, Transgender or gender diverse 9)&#10;Impacts on family life (Females 118, Males 28, Transgender or gender diverse 6)&#10;Mental health concerns resultitng from COVID-19 (Females 116, Males 31, Transgender or gender diverse 2)&#10;Social isolation (Females 110, Males 23, Transgender or gender diverse 5)&#10;Changes to plans and usual activities (Females 71, Males 23, Transgender or gender divers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02578" cy="3442380"/>
                    </a:xfrm>
                    <a:prstGeom prst="rect">
                      <a:avLst/>
                    </a:prstGeom>
                  </pic:spPr>
                </pic:pic>
              </a:graphicData>
            </a:graphic>
          </wp:inline>
        </w:drawing>
      </w:r>
    </w:p>
    <w:p w14:paraId="5A0E1D2F" w14:textId="77777777" w:rsidR="006A11B3" w:rsidRDefault="006A11B3" w:rsidP="0003398B">
      <w:pPr>
        <w:rPr>
          <w:rFonts w:cs="Open Sans"/>
        </w:rPr>
      </w:pPr>
    </w:p>
    <w:p w14:paraId="52DEDF2A" w14:textId="77777777" w:rsidR="001219A1" w:rsidRPr="001219A1" w:rsidRDefault="001219A1" w:rsidP="001219A1">
      <w:pPr>
        <w:pStyle w:val="Charttitle"/>
        <w:rPr>
          <w:lang w:val="en-US"/>
        </w:rPr>
      </w:pPr>
      <w:r w:rsidRPr="001219A1">
        <w:rPr>
          <w:rFonts w:eastAsiaTheme="minorEastAsia"/>
          <w:lang w:val="en-US"/>
        </w:rPr>
        <w:t>Top 5 concerns of those aged 18-25 years by gender</w:t>
      </w:r>
    </w:p>
    <w:p w14:paraId="04DCB830" w14:textId="55F4B0BC" w:rsidR="009B35D5" w:rsidRPr="001219A1" w:rsidRDefault="001219A1" w:rsidP="001219A1">
      <w:r>
        <w:rPr>
          <w:noProof/>
        </w:rPr>
        <w:drawing>
          <wp:inline distT="0" distB="0" distL="0" distR="0" wp14:anchorId="272CEF8B" wp14:editId="6DB1CD4D">
            <wp:extent cx="5580545" cy="3491346"/>
            <wp:effectExtent l="0" t="0" r="0" b="1270"/>
            <wp:docPr id="50" name="Immagine 50" descr="Top 5 concerns of those aged 18-25 years by gender&#10;Mental health concerns resultitng from COVID-19 (Females 289, Males 54, Transgender or gender diverse 5)&#10;Social isolation (Females 175, Males 42, Transgender or gender diverse 5)&#10;Impacts on family life (Females 142, Males 24, Transgender or gender diverse 0)&#10;Education impacts (Females 121, Males 0, Transgender or gender diverse 0)&#10;Changes to plans and usual activities (Females 113, Males 40, Transgender or gender diverse 2)&#10;Changes to essential services and support (Females 0, Males 25, Transgender or gender diverse 4)&#10;Fear of contracting COVID-19 (Females 0, Males 0, Transgender or gender divers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descr="Top 5 concerns of those aged 18-25 years by gender&#10;Mental health concerns resultitng from COVID-19 (Females 289, Males 54, Transgender or gender diverse 5)&#10;Social isolation (Females 175, Males 42, Transgender or gender diverse 5)&#10;Impacts on family life (Females 142, Males 24, Transgender or gender diverse 0)&#10;Education impacts (Females 121, Males 0, Transgender or gender diverse 0)&#10;Changes to plans and usual activities (Females 113, Males 40, Transgender or gender diverse 2)&#10;Changes to essential services and support (Females 0, Males 25, Transgender or gender diverse 4)&#10;Fear of contracting COVID-19 (Females 0, Males 0, Transgender or gender diverse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02113" cy="3504839"/>
                    </a:xfrm>
                    <a:prstGeom prst="rect">
                      <a:avLst/>
                    </a:prstGeom>
                  </pic:spPr>
                </pic:pic>
              </a:graphicData>
            </a:graphic>
          </wp:inline>
        </w:drawing>
      </w:r>
    </w:p>
    <w:p w14:paraId="0BBEB99D" w14:textId="61839EA6" w:rsidR="00F225B3" w:rsidRPr="00610A13" w:rsidRDefault="001219A1" w:rsidP="00F225B3">
      <w:pPr>
        <w:pStyle w:val="Numeroelenco"/>
        <w:numPr>
          <w:ilvl w:val="0"/>
          <w:numId w:val="0"/>
        </w:numPr>
        <w:ind w:left="360" w:hanging="360"/>
      </w:pPr>
      <w:r>
        <w:rPr>
          <w:noProof/>
        </w:rPr>
        <w:lastRenderedPageBreak/>
        <w:drawing>
          <wp:inline distT="0" distB="0" distL="0" distR="0" wp14:anchorId="116A43E3" wp14:editId="35C256F2">
            <wp:extent cx="5759450" cy="8227695"/>
            <wp:effectExtent l="0" t="0" r="6350" b="1905"/>
            <wp:docPr id="51" name="Immagine 51" descr="Infographic showing a simplace stylised map of Australia in the centre with four speech bubbles on top and around it.&#10;&#10;The top five concerns raised in outer regional and remote areas included:Education impactsMental health concerns resulting from COVID-19Social isolationChanges to essential services and supportsImpacts on family life.&#10;&#10;The top five concerns raised in inner regional areas included:Mental health concerns resulting from COVID-19Social isolationEducation impactsImpacts on family lifeChanges to essential services and supports.&#10;&#10;The top five concerns raised in major cities included:Mental health concerns resulting from COVID-19Education impactsSocial isolation/Impacts on family lifeChanges to essential services and supportsChanges to plans and usual activities.&#10;&#10;The top five concerns raised by Aboriginal and Torres Strait Islander children and young people included:Changes to essential services and supportsMental health concerns resulting from COVID-19Fear of contracting COVID-19/ Changes to plans and usual activitiesImpacts on family life/Social isolationEducation impacts.&#10;(This speech bubble has the Aboriginal map and the Aboriginal &amp; Torres Strait Islander map be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descr="Infographic showing a simplace stylised map of Australia in the centre with four speech bubbles on top and around it.&#10;&#10;The top five concerns raised in outer regional and remote areas included:Education impactsMental health concerns resulting from COVID-19Social isolationChanges to essential services and supportsImpacts on family life.&#10;&#10;The top five concerns raised in inner regional areas included:Mental health concerns resulting from COVID-19Social isolationEducation impactsImpacts on family lifeChanges to essential services and supports.&#10;&#10;The top five concerns raised in major cities included:Mental health concerns resulting from COVID-19Education impactsSocial isolation/Impacts on family lifeChanges to essential services and supportsChanges to plans and usual activities.&#10;&#10;The top five concerns raised by Aboriginal and Torres Strait Islander children and young people included:Changes to essential services and supportsMental health concerns resulting from COVID-19Fear of contracting COVID-19/ Changes to plans and usual activitiesImpacts on family life/Social isolationEducation impacts.&#10;(This speech bubble has the Aboriginal map and the Aboriginal &amp; Torres Strait Islander map beside i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8227695"/>
                    </a:xfrm>
                    <a:prstGeom prst="rect">
                      <a:avLst/>
                    </a:prstGeom>
                  </pic:spPr>
                </pic:pic>
              </a:graphicData>
            </a:graphic>
          </wp:inline>
        </w:drawing>
      </w:r>
    </w:p>
    <w:p w14:paraId="58055014" w14:textId="233D3F19" w:rsidR="000C483E" w:rsidRDefault="000C483E">
      <w:pPr>
        <w:keepLines w:val="0"/>
        <w:spacing w:before="0" w:after="0"/>
        <w:rPr>
          <w:rFonts w:cs="Open Sans"/>
          <w:highlight w:val="yellow"/>
        </w:rPr>
      </w:pPr>
      <w:r>
        <w:rPr>
          <w:rFonts w:cs="Open Sans"/>
          <w:highlight w:val="yellow"/>
        </w:rPr>
        <w:br w:type="page"/>
      </w:r>
    </w:p>
    <w:p w14:paraId="342FA798" w14:textId="77777777" w:rsidR="000C483E" w:rsidRDefault="000C483E" w:rsidP="00C644D3">
      <w:pPr>
        <w:rPr>
          <w:rFonts w:cs="Open Sans"/>
          <w:highlight w:val="yellow"/>
        </w:rPr>
      </w:pPr>
    </w:p>
    <w:p w14:paraId="6968EA84" w14:textId="549A20A0" w:rsidR="00E90542" w:rsidRDefault="005E41FB" w:rsidP="00C644D3">
      <w:pPr>
        <w:rPr>
          <w:rFonts w:cs="Open Sans"/>
        </w:rPr>
      </w:pPr>
      <w:r>
        <w:rPr>
          <w:rFonts w:cs="Open Sans"/>
          <w:noProof/>
        </w:rPr>
        <w:drawing>
          <wp:inline distT="0" distB="0" distL="0" distR="0" wp14:anchorId="37E28BCB" wp14:editId="0DA1135A">
            <wp:extent cx="5759450" cy="2936875"/>
            <wp:effectExtent l="0" t="0" r="6350" b="0"/>
            <wp:docPr id="35" name="Immagine 35" descr="Illustration of a group of children of mixe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llustration of a group of children of mixed ethnicit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2936875"/>
                    </a:xfrm>
                    <a:prstGeom prst="rect">
                      <a:avLst/>
                    </a:prstGeom>
                  </pic:spPr>
                </pic:pic>
              </a:graphicData>
            </a:graphic>
          </wp:inline>
        </w:drawing>
      </w:r>
    </w:p>
    <w:p w14:paraId="3BE13E36" w14:textId="2D39CD4C" w:rsidR="00C644D3" w:rsidRDefault="00C644D3" w:rsidP="00C644D3">
      <w:pPr>
        <w:rPr>
          <w:rFonts w:cs="Open Sans"/>
        </w:rPr>
      </w:pPr>
      <w:r w:rsidRPr="00FB1341">
        <w:rPr>
          <w:rFonts w:cs="Open Sans"/>
        </w:rPr>
        <w:t xml:space="preserve">The top </w:t>
      </w:r>
      <w:r w:rsidR="004D50A9">
        <w:rPr>
          <w:rFonts w:cs="Open Sans"/>
        </w:rPr>
        <w:t xml:space="preserve">five </w:t>
      </w:r>
      <w:r w:rsidRPr="00FB1341">
        <w:rPr>
          <w:rFonts w:cs="Open Sans"/>
        </w:rPr>
        <w:t>concerns raised b</w:t>
      </w:r>
      <w:r>
        <w:rPr>
          <w:rFonts w:cs="Open Sans"/>
        </w:rPr>
        <w:t xml:space="preserve">y </w:t>
      </w:r>
      <w:r w:rsidRPr="00BB74FB">
        <w:rPr>
          <w:rFonts w:cs="Open Sans"/>
          <w:b/>
          <w:bCs/>
        </w:rPr>
        <w:t>CALD female</w:t>
      </w:r>
      <w:r w:rsidRPr="00BB74FB">
        <w:rPr>
          <w:rFonts w:cs="Open Sans"/>
        </w:rPr>
        <w:t xml:space="preserve"> </w:t>
      </w:r>
      <w:r>
        <w:rPr>
          <w:rFonts w:cs="Open Sans"/>
        </w:rPr>
        <w:t>children and young people included:</w:t>
      </w:r>
    </w:p>
    <w:p w14:paraId="71C3278E" w14:textId="77777777" w:rsidR="004D3F6C" w:rsidRDefault="004D3F6C" w:rsidP="00472B79">
      <w:pPr>
        <w:pStyle w:val="Numeroelenco"/>
        <w:numPr>
          <w:ilvl w:val="0"/>
          <w:numId w:val="22"/>
        </w:numPr>
        <w:tabs>
          <w:tab w:val="clear" w:pos="360"/>
          <w:tab w:val="num" w:pos="1440"/>
        </w:tabs>
        <w:ind w:left="720"/>
      </w:pPr>
      <w:r>
        <w:t>Mental health concerns resulting from COVID-19</w:t>
      </w:r>
    </w:p>
    <w:p w14:paraId="77F89B51" w14:textId="77777777" w:rsidR="004D3F6C" w:rsidRDefault="004D3F6C" w:rsidP="00472B79">
      <w:pPr>
        <w:pStyle w:val="Numeroelenco"/>
        <w:numPr>
          <w:ilvl w:val="0"/>
          <w:numId w:val="22"/>
        </w:numPr>
        <w:tabs>
          <w:tab w:val="clear" w:pos="360"/>
          <w:tab w:val="num" w:pos="1080"/>
        </w:tabs>
        <w:ind w:left="720"/>
      </w:pPr>
      <w:r>
        <w:t>Impacts on family life</w:t>
      </w:r>
    </w:p>
    <w:p w14:paraId="7AAF63CA" w14:textId="191B7B14" w:rsidR="00086003" w:rsidRDefault="00516ADC" w:rsidP="00472B79">
      <w:pPr>
        <w:pStyle w:val="Numeroelenco"/>
        <w:numPr>
          <w:ilvl w:val="0"/>
          <w:numId w:val="22"/>
        </w:numPr>
        <w:tabs>
          <w:tab w:val="clear" w:pos="360"/>
          <w:tab w:val="num" w:pos="720"/>
        </w:tabs>
        <w:ind w:left="720"/>
      </w:pPr>
      <w:r w:rsidRPr="009279B2">
        <w:t>Education impacts</w:t>
      </w:r>
    </w:p>
    <w:p w14:paraId="4E4D5D8B" w14:textId="73F7EB26" w:rsidR="00516ADC" w:rsidRDefault="00516ADC" w:rsidP="00472B79">
      <w:pPr>
        <w:pStyle w:val="Numeroelenco"/>
        <w:numPr>
          <w:ilvl w:val="0"/>
          <w:numId w:val="22"/>
        </w:numPr>
        <w:tabs>
          <w:tab w:val="clear" w:pos="360"/>
          <w:tab w:val="num" w:pos="720"/>
        </w:tabs>
        <w:ind w:left="720"/>
      </w:pPr>
      <w:r w:rsidRPr="00F76ED2">
        <w:t>Social isolation</w:t>
      </w:r>
    </w:p>
    <w:p w14:paraId="0905004D" w14:textId="699753DB" w:rsidR="00516ADC" w:rsidRPr="00C25EBF" w:rsidRDefault="00516ADC" w:rsidP="00472B79">
      <w:pPr>
        <w:pStyle w:val="Numeroelenco"/>
        <w:numPr>
          <w:ilvl w:val="0"/>
          <w:numId w:val="22"/>
        </w:numPr>
        <w:tabs>
          <w:tab w:val="clear" w:pos="360"/>
          <w:tab w:val="num" w:pos="1080"/>
        </w:tabs>
        <w:ind w:left="720"/>
      </w:pPr>
      <w:r>
        <w:t>Changes to plans and usual activities</w:t>
      </w:r>
      <w:r w:rsidR="00FB1341">
        <w:t>.</w:t>
      </w:r>
    </w:p>
    <w:p w14:paraId="6F77F0BC" w14:textId="291E45CA" w:rsidR="00C644D3" w:rsidRDefault="00C644D3" w:rsidP="00C644D3">
      <w:pPr>
        <w:rPr>
          <w:rFonts w:cs="Open Sans"/>
        </w:rPr>
      </w:pPr>
      <w:r w:rsidRPr="00FB1341">
        <w:rPr>
          <w:rFonts w:cs="Open Sans"/>
        </w:rPr>
        <w:t xml:space="preserve">The top </w:t>
      </w:r>
      <w:r w:rsidR="004D50A9">
        <w:rPr>
          <w:rFonts w:cs="Open Sans"/>
        </w:rPr>
        <w:t xml:space="preserve">five </w:t>
      </w:r>
      <w:r w:rsidRPr="00FB1341">
        <w:rPr>
          <w:rFonts w:cs="Open Sans"/>
        </w:rPr>
        <w:t xml:space="preserve">concerns raised by </w:t>
      </w:r>
      <w:r w:rsidRPr="00BB74FB">
        <w:rPr>
          <w:rFonts w:cs="Open Sans"/>
          <w:b/>
          <w:bCs/>
        </w:rPr>
        <w:t>CALD male</w:t>
      </w:r>
      <w:r>
        <w:rPr>
          <w:rFonts w:cs="Open Sans"/>
        </w:rPr>
        <w:t xml:space="preserve"> children and young people included:</w:t>
      </w:r>
    </w:p>
    <w:p w14:paraId="7B6BC68D" w14:textId="77777777" w:rsidR="00755916" w:rsidRDefault="00755916" w:rsidP="00472B79">
      <w:pPr>
        <w:pStyle w:val="Numeroelenco"/>
        <w:numPr>
          <w:ilvl w:val="0"/>
          <w:numId w:val="21"/>
        </w:numPr>
        <w:tabs>
          <w:tab w:val="clear" w:pos="360"/>
          <w:tab w:val="num" w:pos="720"/>
        </w:tabs>
        <w:ind w:left="720"/>
      </w:pPr>
      <w:r>
        <w:t>Impacts on family life</w:t>
      </w:r>
    </w:p>
    <w:p w14:paraId="70AD1651" w14:textId="77777777" w:rsidR="00755916" w:rsidRDefault="00755916" w:rsidP="00472B79">
      <w:pPr>
        <w:pStyle w:val="Numeroelenco"/>
        <w:numPr>
          <w:ilvl w:val="0"/>
          <w:numId w:val="21"/>
        </w:numPr>
        <w:tabs>
          <w:tab w:val="clear" w:pos="360"/>
          <w:tab w:val="num" w:pos="720"/>
        </w:tabs>
        <w:ind w:left="720"/>
      </w:pPr>
      <w:r>
        <w:t>Changes to plans and usual activities</w:t>
      </w:r>
    </w:p>
    <w:p w14:paraId="3B3E0E72" w14:textId="77777777" w:rsidR="00755916" w:rsidRDefault="00755916" w:rsidP="00472B79">
      <w:pPr>
        <w:pStyle w:val="Numeroelenco"/>
        <w:numPr>
          <w:ilvl w:val="0"/>
          <w:numId w:val="21"/>
        </w:numPr>
        <w:tabs>
          <w:tab w:val="clear" w:pos="360"/>
          <w:tab w:val="num" w:pos="720"/>
        </w:tabs>
        <w:ind w:left="720"/>
      </w:pPr>
      <w:r w:rsidRPr="009279B2">
        <w:t>Education impacts</w:t>
      </w:r>
      <w:r>
        <w:t>/</w:t>
      </w:r>
      <w:r w:rsidRPr="00F76ED2">
        <w:t xml:space="preserve"> Social isolation</w:t>
      </w:r>
    </w:p>
    <w:p w14:paraId="56BD1057" w14:textId="77777777" w:rsidR="00755916" w:rsidRDefault="00755916" w:rsidP="00472B79">
      <w:pPr>
        <w:pStyle w:val="Numeroelenco"/>
        <w:numPr>
          <w:ilvl w:val="0"/>
          <w:numId w:val="21"/>
        </w:numPr>
        <w:tabs>
          <w:tab w:val="clear" w:pos="360"/>
          <w:tab w:val="num" w:pos="1080"/>
        </w:tabs>
        <w:ind w:left="720"/>
      </w:pPr>
      <w:r>
        <w:t>Mental health concerns resulting from COVID-19</w:t>
      </w:r>
    </w:p>
    <w:p w14:paraId="5903EC1B" w14:textId="0F2E4714" w:rsidR="00361356" w:rsidRDefault="00755916" w:rsidP="00472B79">
      <w:pPr>
        <w:pStyle w:val="Numeroelenco"/>
        <w:numPr>
          <w:ilvl w:val="0"/>
          <w:numId w:val="21"/>
        </w:numPr>
        <w:tabs>
          <w:tab w:val="clear" w:pos="360"/>
          <w:tab w:val="num" w:pos="1440"/>
        </w:tabs>
        <w:ind w:left="720"/>
      </w:pPr>
      <w:r>
        <w:t>Changes to essential services and supports/Experiences of racism related to COVID-19.</w:t>
      </w:r>
    </w:p>
    <w:p w14:paraId="7D6992A5" w14:textId="562BAF9D" w:rsidR="0059597B" w:rsidRDefault="0059597B">
      <w:pPr>
        <w:keepLines w:val="0"/>
        <w:spacing w:before="0" w:after="0"/>
      </w:pPr>
      <w:r>
        <w:br w:type="page"/>
      </w:r>
    </w:p>
    <w:p w14:paraId="6A30422B" w14:textId="0D775C9E" w:rsidR="009E6370" w:rsidRDefault="009E6370" w:rsidP="009E6370">
      <w:pPr>
        <w:pStyle w:val="AHRCHeading2"/>
      </w:pPr>
      <w:bookmarkStart w:id="20" w:name="_Toc49172695"/>
      <w:r w:rsidRPr="009E6370">
        <w:lastRenderedPageBreak/>
        <w:t>Mental health concerns resulting from COVID-19</w:t>
      </w:r>
      <w:bookmarkEnd w:id="20"/>
    </w:p>
    <w:tbl>
      <w:tblPr>
        <w:tblStyle w:val="Grigliatabella"/>
        <w:tblW w:w="0" w:type="auto"/>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Look w:val="04A0" w:firstRow="1" w:lastRow="0" w:firstColumn="1" w:lastColumn="0" w:noHBand="0" w:noVBand="1"/>
      </w:tblPr>
      <w:tblGrid>
        <w:gridCol w:w="9010"/>
      </w:tblGrid>
      <w:tr w:rsidR="00B439AC" w14:paraId="5B24F85D" w14:textId="77777777" w:rsidTr="000847FC">
        <w:tc>
          <w:tcPr>
            <w:tcW w:w="9060" w:type="dxa"/>
            <w:shd w:val="clear" w:color="auto" w:fill="auto"/>
          </w:tcPr>
          <w:p w14:paraId="643991CE" w14:textId="1E42FF38" w:rsidR="00B439AC" w:rsidRDefault="00CC6823" w:rsidP="00472B79">
            <w:pPr>
              <w:pStyle w:val="Paragrafoelenco"/>
              <w:numPr>
                <w:ilvl w:val="0"/>
                <w:numId w:val="42"/>
              </w:numPr>
            </w:pPr>
            <w:r>
              <w:t xml:space="preserve">Children </w:t>
            </w:r>
            <w:r w:rsidR="004060F8">
              <w:t xml:space="preserve">and young people </w:t>
            </w:r>
            <w:r w:rsidR="00D87C78">
              <w:t xml:space="preserve">spoke about </w:t>
            </w:r>
            <w:r w:rsidR="00CD15C1">
              <w:t xml:space="preserve">worry, </w:t>
            </w:r>
            <w:r w:rsidR="004060F8">
              <w:t>stress, feeling trapped, fr</w:t>
            </w:r>
            <w:r w:rsidR="009718A8">
              <w:t>us</w:t>
            </w:r>
            <w:r w:rsidR="004060F8">
              <w:t>t</w:t>
            </w:r>
            <w:r w:rsidR="00E33109">
              <w:t>r</w:t>
            </w:r>
            <w:r w:rsidR="004060F8">
              <w:t>at</w:t>
            </w:r>
            <w:r w:rsidR="00D87C78">
              <w:t>ion, anger, sadness, loss and grief.</w:t>
            </w:r>
            <w:r w:rsidR="004C6898">
              <w:t xml:space="preserve"> </w:t>
            </w:r>
          </w:p>
          <w:p w14:paraId="31D18D4C" w14:textId="5E759FC0" w:rsidR="00D87C78" w:rsidRDefault="00572BD8" w:rsidP="00472B79">
            <w:pPr>
              <w:pStyle w:val="Paragrafoelenco"/>
              <w:numPr>
                <w:ilvl w:val="0"/>
                <w:numId w:val="42"/>
              </w:numPr>
            </w:pPr>
            <w:r>
              <w:t>Teenagers and young adults</w:t>
            </w:r>
            <w:r w:rsidR="00863F07">
              <w:t xml:space="preserve"> </w:t>
            </w:r>
            <w:r w:rsidR="009718A8">
              <w:t>t</w:t>
            </w:r>
            <w:r w:rsidR="00863F07">
              <w:t xml:space="preserve">ended to </w:t>
            </w:r>
            <w:r w:rsidR="006502FB">
              <w:t xml:space="preserve">discuss COVID-19 in the context of </w:t>
            </w:r>
            <w:r w:rsidR="00863F07">
              <w:t>existing ment</w:t>
            </w:r>
            <w:r w:rsidR="009718A8">
              <w:t>al</w:t>
            </w:r>
            <w:r w:rsidR="00863F07">
              <w:t xml:space="preserve"> health co</w:t>
            </w:r>
            <w:r w:rsidR="009718A8">
              <w:t>nc</w:t>
            </w:r>
            <w:r w:rsidR="00863F07">
              <w:t>erns such</w:t>
            </w:r>
            <w:r w:rsidR="003C63A9">
              <w:t xml:space="preserve"> a</w:t>
            </w:r>
            <w:r w:rsidR="00863F07">
              <w:t xml:space="preserve">s </w:t>
            </w:r>
            <w:r w:rsidR="00F40498">
              <w:t>anxiety</w:t>
            </w:r>
            <w:r w:rsidR="00863F07">
              <w:t>, depression</w:t>
            </w:r>
            <w:r w:rsidR="009718A8">
              <w:t>, eating disorders, obsessive and compulsive behaviours, intrusive thoughts, self-harm and suicidality.</w:t>
            </w:r>
          </w:p>
          <w:p w14:paraId="589B5BFE" w14:textId="5EB2078E" w:rsidR="00E33109" w:rsidRPr="00A2593F" w:rsidRDefault="00E33109" w:rsidP="00472B79">
            <w:pPr>
              <w:pStyle w:val="Paragrafoelenco"/>
              <w:numPr>
                <w:ilvl w:val="0"/>
                <w:numId w:val="42"/>
              </w:numPr>
            </w:pPr>
            <w:r w:rsidRPr="00A2593F">
              <w:t>In some cases, a fear of getting COVID-19</w:t>
            </w:r>
            <w:r w:rsidR="006134B8" w:rsidRPr="00A2593F">
              <w:t>,</w:t>
            </w:r>
            <w:r w:rsidRPr="00A2593F">
              <w:t xml:space="preserve"> </w:t>
            </w:r>
            <w:r w:rsidR="00D45B08" w:rsidRPr="00A2593F">
              <w:t>or the restrictions</w:t>
            </w:r>
            <w:r w:rsidR="006134B8" w:rsidRPr="00A2593F">
              <w:t xml:space="preserve"> associated with COVID-19, was</w:t>
            </w:r>
            <w:r w:rsidRPr="00A2593F">
              <w:t xml:space="preserve"> </w:t>
            </w:r>
            <w:r w:rsidR="006228CC" w:rsidRPr="00A2593F">
              <w:t xml:space="preserve">a </w:t>
            </w:r>
            <w:r w:rsidRPr="00A2593F">
              <w:t>trigger for an existing mental health condition</w:t>
            </w:r>
            <w:r w:rsidR="00D45B08" w:rsidRPr="00A2593F">
              <w:t>.</w:t>
            </w:r>
          </w:p>
        </w:tc>
      </w:tr>
    </w:tbl>
    <w:p w14:paraId="49C0A635" w14:textId="4D102C2F" w:rsidR="006018B8" w:rsidRDefault="006018B8" w:rsidP="006018B8">
      <w:pPr>
        <w:rPr>
          <w:rFonts w:cs="Open Sans"/>
        </w:rPr>
      </w:pPr>
      <w:r w:rsidRPr="00A11AAC">
        <w:rPr>
          <w:rFonts w:cs="Open Sans"/>
        </w:rPr>
        <w:t xml:space="preserve">Mental health concerns </w:t>
      </w:r>
      <w:r w:rsidR="004F6284">
        <w:rPr>
          <w:rFonts w:cs="Open Sans"/>
        </w:rPr>
        <w:t xml:space="preserve">resulting from COVID-19 </w:t>
      </w:r>
      <w:r w:rsidRPr="00A11AAC">
        <w:rPr>
          <w:rFonts w:cs="Open Sans"/>
        </w:rPr>
        <w:t>w</w:t>
      </w:r>
      <w:r w:rsidR="006B2C73">
        <w:rPr>
          <w:rFonts w:cs="Open Sans"/>
        </w:rPr>
        <w:t>as</w:t>
      </w:r>
      <w:r w:rsidRPr="00A11AAC">
        <w:rPr>
          <w:rFonts w:cs="Open Sans"/>
        </w:rPr>
        <w:t xml:space="preserve"> the </w:t>
      </w:r>
      <w:r w:rsidR="009C1C04">
        <w:rPr>
          <w:rFonts w:cs="Open Sans"/>
        </w:rPr>
        <w:t>overall</w:t>
      </w:r>
      <w:r w:rsidRPr="00A11AAC">
        <w:rPr>
          <w:rFonts w:cs="Open Sans"/>
        </w:rPr>
        <w:t xml:space="preserve"> </w:t>
      </w:r>
      <w:r w:rsidR="00CD1BFD">
        <w:rPr>
          <w:rFonts w:cs="Open Sans"/>
        </w:rPr>
        <w:t>to</w:t>
      </w:r>
      <w:r w:rsidR="00541280">
        <w:rPr>
          <w:rFonts w:cs="Open Sans"/>
        </w:rPr>
        <w:t xml:space="preserve">p </w:t>
      </w:r>
      <w:r w:rsidR="00FD0F6C">
        <w:rPr>
          <w:rFonts w:cs="Open Sans"/>
        </w:rPr>
        <w:t>concern</w:t>
      </w:r>
      <w:r w:rsidRPr="00A11AAC">
        <w:rPr>
          <w:rFonts w:cs="Open Sans"/>
        </w:rPr>
        <w:t xml:space="preserve"> raised by children and young people. </w:t>
      </w:r>
      <w:r w:rsidRPr="00157998">
        <w:rPr>
          <w:rFonts w:cs="Open Sans"/>
        </w:rPr>
        <w:t>Twenty-nine percent</w:t>
      </w:r>
      <w:r>
        <w:rPr>
          <w:rFonts w:cs="Open Sans"/>
        </w:rPr>
        <w:t xml:space="preserve"> (733) of children and young people raised </w:t>
      </w:r>
      <w:r w:rsidR="003A793A">
        <w:rPr>
          <w:rFonts w:cs="Open Sans"/>
        </w:rPr>
        <w:t>this</w:t>
      </w:r>
      <w:r w:rsidR="00114F56">
        <w:rPr>
          <w:rFonts w:cs="Open Sans"/>
        </w:rPr>
        <w:t>.</w:t>
      </w:r>
    </w:p>
    <w:p w14:paraId="75C3C99F" w14:textId="4C98639A" w:rsidR="002C752B" w:rsidRDefault="002C752B" w:rsidP="002C752B">
      <w:pPr>
        <w:rPr>
          <w:rFonts w:cs="Open Sans"/>
        </w:rPr>
      </w:pPr>
      <w:r w:rsidRPr="00A11AAC">
        <w:rPr>
          <w:rFonts w:cs="Open Sans"/>
        </w:rPr>
        <w:t>Th</w:t>
      </w:r>
      <w:r>
        <w:rPr>
          <w:rFonts w:cs="Open Sans"/>
        </w:rPr>
        <w:t xml:space="preserve">e dominance of </w:t>
      </w:r>
      <w:r w:rsidR="00D55DB3">
        <w:rPr>
          <w:rFonts w:cs="Open Sans"/>
        </w:rPr>
        <w:t xml:space="preserve">mental health </w:t>
      </w:r>
      <w:r>
        <w:rPr>
          <w:rFonts w:cs="Open Sans"/>
        </w:rPr>
        <w:t>concerns</w:t>
      </w:r>
      <w:r w:rsidRPr="00A11AAC">
        <w:rPr>
          <w:rFonts w:cs="Open Sans"/>
        </w:rPr>
        <w:t xml:space="preserve"> </w:t>
      </w:r>
      <w:r w:rsidR="000B5B91">
        <w:rPr>
          <w:rFonts w:cs="Open Sans"/>
        </w:rPr>
        <w:t>related to COVID-19</w:t>
      </w:r>
      <w:r w:rsidR="006439C2">
        <w:rPr>
          <w:rFonts w:cs="Open Sans"/>
        </w:rPr>
        <w:t xml:space="preserve"> </w:t>
      </w:r>
      <w:r w:rsidRPr="00A11AAC">
        <w:rPr>
          <w:rFonts w:cs="Open Sans"/>
        </w:rPr>
        <w:t xml:space="preserve">is </w:t>
      </w:r>
      <w:r w:rsidR="00163BB7">
        <w:rPr>
          <w:rFonts w:cs="Open Sans"/>
        </w:rPr>
        <w:t xml:space="preserve">not </w:t>
      </w:r>
      <w:r w:rsidRPr="00A11AAC">
        <w:rPr>
          <w:rFonts w:cs="Open Sans"/>
        </w:rPr>
        <w:t xml:space="preserve">surprising, given that </w:t>
      </w:r>
      <w:r>
        <w:rPr>
          <w:rFonts w:cs="Open Sans"/>
        </w:rPr>
        <w:t xml:space="preserve">mental health </w:t>
      </w:r>
      <w:r w:rsidRPr="00A11AAC">
        <w:rPr>
          <w:rFonts w:cs="Open Sans"/>
        </w:rPr>
        <w:t xml:space="preserve">is the </w:t>
      </w:r>
      <w:r w:rsidR="002E4163">
        <w:rPr>
          <w:rFonts w:cs="Open Sans"/>
        </w:rPr>
        <w:t>primary</w:t>
      </w:r>
      <w:r w:rsidRPr="00A11AAC">
        <w:rPr>
          <w:rFonts w:cs="Open Sans"/>
        </w:rPr>
        <w:t xml:space="preserve"> concern raised by </w:t>
      </w:r>
      <w:r w:rsidR="00114F56">
        <w:rPr>
          <w:rFonts w:cs="Open Sans"/>
        </w:rPr>
        <w:t xml:space="preserve">all </w:t>
      </w:r>
      <w:r w:rsidRPr="00A11AAC">
        <w:rPr>
          <w:rFonts w:cs="Open Sans"/>
        </w:rPr>
        <w:t>children and young people who contact Kids Helpline</w:t>
      </w:r>
      <w:r w:rsidR="009E4874">
        <w:rPr>
          <w:rFonts w:cs="Open Sans"/>
        </w:rPr>
        <w:t xml:space="preserve"> (not only those that mention COVID-19)</w:t>
      </w:r>
      <w:r w:rsidRPr="00A11AAC">
        <w:rPr>
          <w:rFonts w:cs="Open Sans"/>
        </w:rPr>
        <w:t>.</w:t>
      </w:r>
      <w:r w:rsidR="00465733">
        <w:rPr>
          <w:rFonts w:cs="Open Sans"/>
        </w:rPr>
        <w:t xml:space="preserve"> </w:t>
      </w:r>
      <w:r w:rsidR="000E1ECB">
        <w:rPr>
          <w:rFonts w:cs="Open Sans"/>
        </w:rPr>
        <w:t xml:space="preserve">In the </w:t>
      </w:r>
      <w:r w:rsidR="001E2B86">
        <w:rPr>
          <w:rFonts w:cs="Open Sans"/>
        </w:rPr>
        <w:t>four</w:t>
      </w:r>
      <w:r>
        <w:rPr>
          <w:rFonts w:cs="Open Sans"/>
        </w:rPr>
        <w:t xml:space="preserve"> </w:t>
      </w:r>
      <w:r w:rsidRPr="00B305D3">
        <w:rPr>
          <w:rFonts w:cs="Open Sans"/>
        </w:rPr>
        <w:t>months</w:t>
      </w:r>
      <w:r w:rsidR="000E1ECB" w:rsidRPr="00B305D3">
        <w:rPr>
          <w:rFonts w:cs="Open Sans"/>
        </w:rPr>
        <w:t xml:space="preserve"> from January to April 2020, </w:t>
      </w:r>
      <w:r w:rsidR="00442ED8" w:rsidRPr="00B305D3">
        <w:rPr>
          <w:rFonts w:cs="Open Sans"/>
        </w:rPr>
        <w:t>29</w:t>
      </w:r>
      <w:r w:rsidR="001E2B86" w:rsidRPr="00B305D3">
        <w:rPr>
          <w:rFonts w:cs="Open Sans"/>
        </w:rPr>
        <w:t xml:space="preserve">% of </w:t>
      </w:r>
      <w:r w:rsidR="00A630C7" w:rsidRPr="00B305D3">
        <w:rPr>
          <w:rFonts w:cs="Open Sans"/>
        </w:rPr>
        <w:t xml:space="preserve">counselling </w:t>
      </w:r>
      <w:r w:rsidR="0013288E" w:rsidRPr="00B305D3">
        <w:rPr>
          <w:rFonts w:cs="Open Sans"/>
        </w:rPr>
        <w:t xml:space="preserve">contacts made to Kids Helpline </w:t>
      </w:r>
      <w:r w:rsidR="00BC544A" w:rsidRPr="00B305D3">
        <w:rPr>
          <w:rFonts w:cs="Open Sans"/>
        </w:rPr>
        <w:t>had</w:t>
      </w:r>
      <w:r w:rsidR="00BC544A">
        <w:rPr>
          <w:rFonts w:cs="Open Sans"/>
        </w:rPr>
        <w:t xml:space="preserve"> mental health recorded as </w:t>
      </w:r>
      <w:r w:rsidR="0010566C">
        <w:rPr>
          <w:rFonts w:cs="Open Sans"/>
        </w:rPr>
        <w:t>a</w:t>
      </w:r>
      <w:r w:rsidR="00BC544A">
        <w:rPr>
          <w:rFonts w:cs="Open Sans"/>
        </w:rPr>
        <w:t xml:space="preserve"> concern</w:t>
      </w:r>
      <w:r w:rsidR="00B75749">
        <w:rPr>
          <w:rFonts w:cs="Open Sans"/>
        </w:rPr>
        <w:t>. This is</w:t>
      </w:r>
      <w:r w:rsidR="00A630C7">
        <w:rPr>
          <w:rFonts w:cs="Open Sans"/>
        </w:rPr>
        <w:t xml:space="preserve"> a 3% increase </w:t>
      </w:r>
      <w:r w:rsidR="00134A96">
        <w:rPr>
          <w:rFonts w:cs="Open Sans"/>
        </w:rPr>
        <w:t xml:space="preserve">compared to the </w:t>
      </w:r>
      <w:r w:rsidR="00DE2630">
        <w:rPr>
          <w:rFonts w:cs="Open Sans"/>
        </w:rPr>
        <w:t>same period in 2019 (26%).</w:t>
      </w:r>
    </w:p>
    <w:p w14:paraId="1C9F2CC5" w14:textId="5F970F2F" w:rsidR="0027451D" w:rsidRPr="00AD2428" w:rsidRDefault="002C752B" w:rsidP="00AD2428">
      <w:pPr>
        <w:pStyle w:val="NormaleWeb"/>
        <w:shd w:val="clear" w:color="auto" w:fill="FFFFFF"/>
        <w:spacing w:before="0" w:after="0"/>
        <w:textAlignment w:val="baseline"/>
        <w:rPr>
          <w:rFonts w:eastAsia="Times New Roman" w:cs="Open Sans"/>
          <w:color w:val="000000"/>
        </w:rPr>
      </w:pPr>
      <w:r>
        <w:rPr>
          <w:rFonts w:cs="Open Sans"/>
        </w:rPr>
        <w:t xml:space="preserve">Other surveys of children’s concerns during COVID-19 have also highlighted mental health as a significant issue. </w:t>
      </w:r>
      <w:r w:rsidR="00AD2428">
        <w:rPr>
          <w:rFonts w:cs="Open Sans"/>
        </w:rPr>
        <w:t>For example, n</w:t>
      </w:r>
      <w:r w:rsidR="00616625" w:rsidRPr="00616625">
        <w:rPr>
          <w:rFonts w:eastAsia="Times New Roman" w:cs="Open Sans"/>
          <w:color w:val="000000"/>
        </w:rPr>
        <w:t>ationally representative research conducted by Youth</w:t>
      </w:r>
      <w:r w:rsidR="0047276C">
        <w:rPr>
          <w:rFonts w:eastAsia="Times New Roman" w:cs="Open Sans"/>
          <w:color w:val="000000"/>
        </w:rPr>
        <w:t xml:space="preserve"> </w:t>
      </w:r>
      <w:r w:rsidR="00616625" w:rsidRPr="00616625">
        <w:rPr>
          <w:rFonts w:eastAsia="Times New Roman" w:cs="Open Sans"/>
          <w:color w:val="000000"/>
        </w:rPr>
        <w:t>Insight</w:t>
      </w:r>
      <w:r w:rsidR="00EA1C29">
        <w:rPr>
          <w:rFonts w:eastAsia="Times New Roman" w:cs="Open Sans"/>
          <w:color w:val="000000"/>
        </w:rPr>
        <w:t xml:space="preserve"> </w:t>
      </w:r>
      <w:r w:rsidR="0047276C">
        <w:rPr>
          <w:rFonts w:eastAsia="Times New Roman" w:cs="Open Sans"/>
          <w:color w:val="000000"/>
        </w:rPr>
        <w:t xml:space="preserve">about the impacts of COVID-19 </w:t>
      </w:r>
      <w:r w:rsidR="00616625" w:rsidRPr="00616625">
        <w:rPr>
          <w:rFonts w:eastAsia="Times New Roman" w:cs="Open Sans"/>
          <w:color w:val="000000"/>
        </w:rPr>
        <w:t xml:space="preserve">found </w:t>
      </w:r>
      <w:r w:rsidR="00517BAA">
        <w:rPr>
          <w:rFonts w:eastAsia="Times New Roman" w:cs="Open Sans"/>
          <w:color w:val="000000"/>
        </w:rPr>
        <w:t>that</w:t>
      </w:r>
      <w:r w:rsidR="00616625" w:rsidRPr="00616625">
        <w:rPr>
          <w:rFonts w:eastAsia="Times New Roman" w:cs="Open Sans"/>
          <w:color w:val="000000"/>
        </w:rPr>
        <w:t xml:space="preserve"> 40 percent of young people </w:t>
      </w:r>
      <w:r w:rsidR="00AD2428">
        <w:rPr>
          <w:rFonts w:eastAsia="Times New Roman" w:cs="Open Sans"/>
          <w:color w:val="000000"/>
        </w:rPr>
        <w:t xml:space="preserve">in May 2020 </w:t>
      </w:r>
      <w:r w:rsidR="004B6582">
        <w:rPr>
          <w:rFonts w:eastAsia="Times New Roman" w:cs="Open Sans"/>
          <w:color w:val="000000"/>
        </w:rPr>
        <w:t>continued to be</w:t>
      </w:r>
      <w:r w:rsidR="00616625" w:rsidRPr="00616625">
        <w:rPr>
          <w:rFonts w:eastAsia="Times New Roman" w:cs="Open Sans"/>
          <w:color w:val="000000"/>
        </w:rPr>
        <w:t xml:space="preserve"> concerned about their mental health.</w:t>
      </w:r>
      <w:r w:rsidR="006039FB" w:rsidRPr="00175819">
        <w:rPr>
          <w:rStyle w:val="Rimandonotadichiusura"/>
          <w:rFonts w:eastAsia="Times New Roman" w:cs="Open Sans"/>
          <w:color w:val="000000"/>
          <w:sz w:val="24"/>
        </w:rPr>
        <w:endnoteReference w:id="5"/>
      </w:r>
    </w:p>
    <w:p w14:paraId="1EA13E6B" w14:textId="5B3D3592" w:rsidR="002C752B" w:rsidRDefault="001051C1" w:rsidP="002C752B">
      <w:pPr>
        <w:rPr>
          <w:rFonts w:cs="Open Sans"/>
        </w:rPr>
      </w:pPr>
      <w:r>
        <w:rPr>
          <w:rFonts w:cs="Open Sans"/>
        </w:rPr>
        <w:t>Children and young people</w:t>
      </w:r>
      <w:r w:rsidR="002C752B">
        <w:rPr>
          <w:rFonts w:cs="Open Sans"/>
        </w:rPr>
        <w:t xml:space="preserve"> spoke about </w:t>
      </w:r>
      <w:r w:rsidR="00BC2E6B">
        <w:rPr>
          <w:rFonts w:cs="Open Sans"/>
        </w:rPr>
        <w:t xml:space="preserve">their feelings of </w:t>
      </w:r>
      <w:r w:rsidR="002C752B">
        <w:rPr>
          <w:rFonts w:cs="Open Sans"/>
        </w:rPr>
        <w:t>worry and stress, being trapped</w:t>
      </w:r>
      <w:r w:rsidR="007F03A1">
        <w:rPr>
          <w:rFonts w:cs="Open Sans"/>
        </w:rPr>
        <w:t xml:space="preserve">, </w:t>
      </w:r>
      <w:r w:rsidR="002C752B">
        <w:rPr>
          <w:rFonts w:cs="Open Sans"/>
        </w:rPr>
        <w:t>frustrated</w:t>
      </w:r>
      <w:r w:rsidR="00012B3D">
        <w:rPr>
          <w:rFonts w:cs="Open Sans"/>
        </w:rPr>
        <w:t>, anger</w:t>
      </w:r>
      <w:r w:rsidR="002C752B">
        <w:rPr>
          <w:rFonts w:cs="Open Sans"/>
        </w:rPr>
        <w:t>, sadness</w:t>
      </w:r>
      <w:r w:rsidR="001D33DC">
        <w:rPr>
          <w:rFonts w:cs="Open Sans"/>
        </w:rPr>
        <w:t>, loss</w:t>
      </w:r>
      <w:r w:rsidR="002C752B">
        <w:rPr>
          <w:rFonts w:cs="Open Sans"/>
        </w:rPr>
        <w:t xml:space="preserve"> and grief</w:t>
      </w:r>
      <w:r w:rsidR="00056943">
        <w:rPr>
          <w:rFonts w:cs="Open Sans"/>
        </w:rPr>
        <w:t xml:space="preserve">. </w:t>
      </w:r>
      <w:r w:rsidR="00625011">
        <w:rPr>
          <w:rFonts w:cs="Open Sans"/>
        </w:rPr>
        <w:t>Many</w:t>
      </w:r>
      <w:r w:rsidR="00056943">
        <w:rPr>
          <w:rFonts w:cs="Open Sans"/>
        </w:rPr>
        <w:t xml:space="preserve"> </w:t>
      </w:r>
      <w:r w:rsidR="008C6032">
        <w:rPr>
          <w:rFonts w:cs="Open Sans"/>
        </w:rPr>
        <w:t>raised</w:t>
      </w:r>
      <w:r w:rsidR="00056943">
        <w:rPr>
          <w:rFonts w:cs="Open Sans"/>
        </w:rPr>
        <w:t xml:space="preserve"> </w:t>
      </w:r>
      <w:r w:rsidR="00625011">
        <w:rPr>
          <w:rFonts w:cs="Open Sans"/>
        </w:rPr>
        <w:t>the impact of COVI</w:t>
      </w:r>
      <w:r w:rsidR="00EF7202">
        <w:rPr>
          <w:rFonts w:cs="Open Sans"/>
        </w:rPr>
        <w:t>D</w:t>
      </w:r>
      <w:r w:rsidR="00625011">
        <w:rPr>
          <w:rFonts w:cs="Open Sans"/>
        </w:rPr>
        <w:t xml:space="preserve">-19 on </w:t>
      </w:r>
      <w:r w:rsidR="008C6032">
        <w:rPr>
          <w:rFonts w:cs="Open Sans"/>
        </w:rPr>
        <w:t xml:space="preserve">specific </w:t>
      </w:r>
      <w:r w:rsidR="00056943">
        <w:rPr>
          <w:rFonts w:cs="Open Sans"/>
        </w:rPr>
        <w:t>me</w:t>
      </w:r>
      <w:r w:rsidR="00BC2E6B">
        <w:rPr>
          <w:rFonts w:cs="Open Sans"/>
        </w:rPr>
        <w:t>ntal</w:t>
      </w:r>
      <w:r w:rsidR="00056943">
        <w:rPr>
          <w:rFonts w:cs="Open Sans"/>
        </w:rPr>
        <w:t xml:space="preserve"> health</w:t>
      </w:r>
      <w:r w:rsidR="002C752B">
        <w:rPr>
          <w:rFonts w:cs="Open Sans"/>
        </w:rPr>
        <w:t xml:space="preserve"> </w:t>
      </w:r>
      <w:r w:rsidR="00863B1B">
        <w:rPr>
          <w:rFonts w:cs="Open Sans"/>
        </w:rPr>
        <w:t>condi</w:t>
      </w:r>
      <w:r w:rsidR="00625011">
        <w:rPr>
          <w:rFonts w:cs="Open Sans"/>
        </w:rPr>
        <w:t xml:space="preserve">tions, including </w:t>
      </w:r>
      <w:r w:rsidR="002C752B">
        <w:rPr>
          <w:rFonts w:cs="Open Sans"/>
        </w:rPr>
        <w:t xml:space="preserve">anxiety and depression, phobias, eating disorders, obsessive and compulsive behaviours, intrusive thoughts, self-harm and suicidality, </w:t>
      </w:r>
      <w:r w:rsidR="00776538">
        <w:rPr>
          <w:rFonts w:cs="Open Sans"/>
        </w:rPr>
        <w:t>to name a few</w:t>
      </w:r>
      <w:r w:rsidR="002C752B">
        <w:rPr>
          <w:rFonts w:cs="Open Sans"/>
        </w:rPr>
        <w:t>.</w:t>
      </w:r>
    </w:p>
    <w:p w14:paraId="10DC5AAB" w14:textId="77777777" w:rsidR="0059597B" w:rsidRDefault="0059597B">
      <w:pPr>
        <w:keepLines w:val="0"/>
        <w:spacing w:before="0" w:after="0"/>
        <w:rPr>
          <w:rFonts w:cs="Open Sans"/>
        </w:rPr>
      </w:pPr>
      <w:r>
        <w:rPr>
          <w:rFonts w:cs="Open Sans"/>
        </w:rPr>
        <w:br w:type="page"/>
      </w:r>
    </w:p>
    <w:p w14:paraId="099975A0" w14:textId="14E0D872" w:rsidR="002C752B" w:rsidRDefault="002C752B" w:rsidP="002C752B">
      <w:pPr>
        <w:rPr>
          <w:rFonts w:cs="Open Sans"/>
        </w:rPr>
      </w:pPr>
      <w:r>
        <w:rPr>
          <w:rFonts w:cs="Open Sans"/>
        </w:rPr>
        <w:lastRenderedPageBreak/>
        <w:t xml:space="preserve">Younger children </w:t>
      </w:r>
      <w:r w:rsidR="008C6032">
        <w:rPr>
          <w:rFonts w:cs="Open Sans"/>
        </w:rPr>
        <w:t xml:space="preserve">tended to </w:t>
      </w:r>
      <w:r>
        <w:rPr>
          <w:rFonts w:cs="Open Sans"/>
        </w:rPr>
        <w:t>express worry and anxiety about COVID-19, whereas older cohorts tended to link their concerns to existing mental health diagnos</w:t>
      </w:r>
      <w:r w:rsidR="0091488E">
        <w:rPr>
          <w:rFonts w:cs="Open Sans"/>
        </w:rPr>
        <w:t>es</w:t>
      </w:r>
      <w:r>
        <w:rPr>
          <w:rFonts w:cs="Open Sans"/>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0C483E" w:rsidRPr="000C483E" w14:paraId="7479768B" w14:textId="77777777" w:rsidTr="000C483E">
        <w:tc>
          <w:tcPr>
            <w:tcW w:w="9070" w:type="dxa"/>
            <w:shd w:val="clear" w:color="auto" w:fill="FBE4D5" w:themeFill="accent2" w:themeFillTint="33"/>
          </w:tcPr>
          <w:p w14:paraId="53F9059D" w14:textId="6D366C0D" w:rsidR="009E7F83" w:rsidRPr="000C483E" w:rsidRDefault="0079114E" w:rsidP="0079114E">
            <w:pPr>
              <w:rPr>
                <w:rFonts w:cs="Open Sans"/>
                <w:b/>
                <w:bCs/>
              </w:rPr>
            </w:pPr>
            <w:r w:rsidRPr="000C483E">
              <w:rPr>
                <w:rFonts w:cs="Open Sans"/>
                <w:b/>
                <w:bCs/>
              </w:rPr>
              <w:t>Case stud</w:t>
            </w:r>
            <w:r w:rsidR="0056683C" w:rsidRPr="000C483E">
              <w:rPr>
                <w:rFonts w:cs="Open Sans"/>
                <w:b/>
                <w:bCs/>
              </w:rPr>
              <w:t>ies</w:t>
            </w:r>
            <w:r w:rsidRPr="000C483E">
              <w:rPr>
                <w:rFonts w:cs="Open Sans"/>
                <w:b/>
                <w:bCs/>
              </w:rPr>
              <w:t xml:space="preserve">: </w:t>
            </w:r>
            <w:r w:rsidR="0056683C" w:rsidRPr="000C483E">
              <w:rPr>
                <w:rFonts w:cs="Open Sans"/>
                <w:b/>
                <w:bCs/>
              </w:rPr>
              <w:t>Mental health concerns resulting from COVID-19</w:t>
            </w:r>
            <w:r w:rsidRPr="000C483E">
              <w:rPr>
                <w:rFonts w:cs="Open Sans"/>
                <w:b/>
                <w:bCs/>
              </w:rPr>
              <w:t xml:space="preserve"> </w:t>
            </w:r>
          </w:p>
          <w:p w14:paraId="3DB1C068" w14:textId="708F1002" w:rsidR="009344A9" w:rsidRPr="000C483E" w:rsidRDefault="009344A9" w:rsidP="0059597B">
            <w:pPr>
              <w:spacing w:after="360"/>
              <w:rPr>
                <w:rFonts w:cs="Open Sans"/>
              </w:rPr>
            </w:pPr>
            <w:r w:rsidRPr="000C483E">
              <w:rPr>
                <w:rFonts w:cs="Open Sans"/>
              </w:rPr>
              <w:t>‘Ethan’, aged 8, rang Kids Helpline to say that he was worried about his family having a difficult time with money and food because of the virus. He is worried that there is no pasta on the shelves, that the Easter egg hunt this year might be cancelled, and that school might be closed down forever. He ended the call saying he was feeling much better.</w:t>
            </w:r>
          </w:p>
          <w:p w14:paraId="63000BD5" w14:textId="3B661E47" w:rsidR="009E7F83" w:rsidRPr="000C483E" w:rsidRDefault="0079114E" w:rsidP="0059597B">
            <w:pPr>
              <w:spacing w:after="360"/>
              <w:rPr>
                <w:rFonts w:cs="Open Sans"/>
              </w:rPr>
            </w:pPr>
            <w:r w:rsidRPr="000C483E">
              <w:rPr>
                <w:rFonts w:cs="Open Sans"/>
              </w:rPr>
              <w:t xml:space="preserve">‘Jamie’, 11, called Kids Helpline with assistance of her mother to talk about the impact of COVID-19 on her anxiety. She has been engaged in counselling before for anxiety. She has been feeling 'scared' and 'trapped', explaining that she was not able to leave the house and that she was scared about not knowing what was going to happen in the future. </w:t>
            </w:r>
          </w:p>
          <w:p w14:paraId="1CF9EDC1" w14:textId="57A465E1" w:rsidR="009E7F83" w:rsidRPr="000C483E" w:rsidRDefault="0079114E" w:rsidP="0059597B">
            <w:pPr>
              <w:spacing w:after="360"/>
              <w:rPr>
                <w:rFonts w:cs="Open Sans"/>
              </w:rPr>
            </w:pPr>
            <w:r w:rsidRPr="000C483E">
              <w:rPr>
                <w:rFonts w:cs="Open Sans"/>
              </w:rPr>
              <w:t>‘Julia’, aged 17, told Kids Helpline that she has experienced anxiety and OCD symptoms for several years. She has a fear of germs and compulsively washes her hands. However, with coronavirus this anxiety has been triggered enormously. She will only eat packet foods, which limits her food options. Sometimes she simply won’t eat anything at all. Although she was aware her thoughts were unreasonable, she is finding them impossible to control at the moment</w:t>
            </w:r>
            <w:r w:rsidR="0056683C" w:rsidRPr="000C483E">
              <w:rPr>
                <w:rFonts w:cs="Open Sans"/>
              </w:rPr>
              <w:t>,</w:t>
            </w:r>
            <w:r w:rsidRPr="000C483E">
              <w:rPr>
                <w:rFonts w:cs="Open Sans"/>
              </w:rPr>
              <w:t xml:space="preserve"> with her usual distractions being so limited.</w:t>
            </w:r>
          </w:p>
          <w:p w14:paraId="7EB15792" w14:textId="0A5A41F2" w:rsidR="0079114E" w:rsidRPr="000C483E" w:rsidRDefault="00DD399A" w:rsidP="0079114E">
            <w:pPr>
              <w:spacing w:before="120" w:after="120"/>
              <w:rPr>
                <w:rFonts w:cs="Open Sans"/>
              </w:rPr>
            </w:pPr>
            <w:r w:rsidRPr="000C483E">
              <w:rPr>
                <w:rFonts w:cs="Open Sans"/>
              </w:rPr>
              <w:t xml:space="preserve">‘Maria’, aged 21, rang Kids Helpline because things had been getting a little bit harder lately with the coronavirus situation. She was diagnosed with depression a few years ago and has also attempted suicide a few times. Both her parents are alcoholics and her mum </w:t>
            </w:r>
            <w:proofErr w:type="gramStart"/>
            <w:r w:rsidRPr="000C483E">
              <w:rPr>
                <w:rFonts w:cs="Open Sans"/>
              </w:rPr>
              <w:t>was</w:t>
            </w:r>
            <w:proofErr w:type="gramEnd"/>
            <w:r w:rsidRPr="000C483E">
              <w:rPr>
                <w:rFonts w:cs="Open Sans"/>
              </w:rPr>
              <w:t xml:space="preserve"> abusive when she was growing up. She has voices in her head that tell her nobody cares. Usually she will distract herself from these thoughts by spending time with friends or losing herself in work</w:t>
            </w:r>
            <w:r w:rsidR="00F82353" w:rsidRPr="000C483E">
              <w:rPr>
                <w:rFonts w:cs="Open Sans"/>
              </w:rPr>
              <w:t>, b</w:t>
            </w:r>
            <w:r w:rsidRPr="000C483E">
              <w:rPr>
                <w:rFonts w:cs="Open Sans"/>
              </w:rPr>
              <w:t>ut with the lockdown she has been unable to do so.</w:t>
            </w:r>
          </w:p>
        </w:tc>
      </w:tr>
    </w:tbl>
    <w:p w14:paraId="42D885CB" w14:textId="2B27F1A2" w:rsidR="002D62FB" w:rsidRPr="008D52CA" w:rsidRDefault="00DD399A" w:rsidP="002D62FB">
      <w:pPr>
        <w:rPr>
          <w:rFonts w:cs="Open Sans"/>
        </w:rPr>
      </w:pPr>
      <w:r w:rsidRPr="00157969">
        <w:rPr>
          <w:rFonts w:cs="Open Sans"/>
        </w:rPr>
        <w:lastRenderedPageBreak/>
        <w:t>281 (11%)</w:t>
      </w:r>
      <w:r>
        <w:rPr>
          <w:rFonts w:cs="Open Sans"/>
        </w:rPr>
        <w:t xml:space="preserve"> children and young people indicated that COVID-19 and</w:t>
      </w:r>
      <w:r w:rsidR="004157E4">
        <w:rPr>
          <w:rFonts w:cs="Open Sans"/>
        </w:rPr>
        <w:t xml:space="preserve"> the </w:t>
      </w:r>
      <w:r w:rsidR="000C5642">
        <w:rPr>
          <w:rFonts w:cs="Open Sans"/>
        </w:rPr>
        <w:t xml:space="preserve">associated </w:t>
      </w:r>
      <w:r w:rsidR="004157E4">
        <w:rPr>
          <w:rFonts w:cs="Open Sans"/>
        </w:rPr>
        <w:t>restrictions</w:t>
      </w:r>
      <w:r>
        <w:rPr>
          <w:rFonts w:cs="Open Sans"/>
        </w:rPr>
        <w:t xml:space="preserve"> had </w:t>
      </w:r>
      <w:r w:rsidR="002D62FB">
        <w:rPr>
          <w:rFonts w:cs="Open Sans"/>
        </w:rPr>
        <w:t>affected</w:t>
      </w:r>
      <w:r>
        <w:rPr>
          <w:rFonts w:cs="Open Sans"/>
        </w:rPr>
        <w:t xml:space="preserve"> their pre-existing mental condition</w:t>
      </w:r>
      <w:r w:rsidR="005F15C8">
        <w:rPr>
          <w:rFonts w:cs="Open Sans"/>
        </w:rPr>
        <w:t>s</w:t>
      </w:r>
      <w:r>
        <w:rPr>
          <w:rFonts w:cs="Open Sans"/>
        </w:rPr>
        <w:t>, triggering or increasing the debilitating effects of the conditions. The</w:t>
      </w:r>
      <w:r w:rsidR="002D62FB">
        <w:rPr>
          <w:rFonts w:cs="Open Sans"/>
        </w:rPr>
        <w:t>se</w:t>
      </w:r>
      <w:r>
        <w:rPr>
          <w:rFonts w:cs="Open Sans"/>
        </w:rPr>
        <w:t xml:space="preserve"> mental health conditions ranged in severity. However, a large number who mentioned COVID-19 in this context also reported serious mental health conditions</w:t>
      </w:r>
      <w:r w:rsidR="002D62FB">
        <w:rPr>
          <w:rFonts w:cs="Open Sans"/>
        </w:rPr>
        <w:t xml:space="preserve"> during </w:t>
      </w:r>
      <w:r w:rsidR="002D62FB" w:rsidRPr="0010566C">
        <w:rPr>
          <w:rFonts w:cs="Open Sans"/>
        </w:rPr>
        <w:t>their contact with Kids Helpline</w:t>
      </w:r>
      <w:r w:rsidRPr="0010566C">
        <w:rPr>
          <w:rFonts w:cs="Open Sans"/>
        </w:rPr>
        <w:t>.</w:t>
      </w:r>
      <w:r w:rsidR="002D62FB" w:rsidRPr="0010566C">
        <w:rPr>
          <w:rFonts w:cs="Open Sans"/>
        </w:rPr>
        <w:t xml:space="preserve"> Of the </w:t>
      </w:r>
      <w:r w:rsidR="002D62FB" w:rsidRPr="008D52CA">
        <w:rPr>
          <w:rFonts w:cs="Open Sans"/>
        </w:rPr>
        <w:t>2567</w:t>
      </w:r>
      <w:r w:rsidR="004932A7" w:rsidRPr="008D52CA">
        <w:rPr>
          <w:rFonts w:cs="Open Sans"/>
        </w:rPr>
        <w:t xml:space="preserve"> children and young people who raised COVID-19</w:t>
      </w:r>
      <w:r w:rsidR="008D61B9" w:rsidRPr="008D52CA">
        <w:rPr>
          <w:rFonts w:cs="Open Sans"/>
        </w:rPr>
        <w:t xml:space="preserve"> overall</w:t>
      </w:r>
      <w:r w:rsidR="002D62FB" w:rsidRPr="008D52CA">
        <w:rPr>
          <w:rFonts w:cs="Open Sans"/>
        </w:rPr>
        <w:t xml:space="preserve">, </w:t>
      </w:r>
      <w:r w:rsidR="002D62FB" w:rsidRPr="0010566C">
        <w:rPr>
          <w:rFonts w:cs="Open Sans"/>
        </w:rPr>
        <w:t xml:space="preserve">as many as </w:t>
      </w:r>
      <w:r w:rsidR="002D62FB" w:rsidRPr="008D52CA">
        <w:rPr>
          <w:rFonts w:cs="Open Sans"/>
        </w:rPr>
        <w:t xml:space="preserve">248 (10%) </w:t>
      </w:r>
      <w:r w:rsidR="006B2153" w:rsidRPr="0010566C">
        <w:rPr>
          <w:rFonts w:cs="Open Sans"/>
        </w:rPr>
        <w:t xml:space="preserve">also </w:t>
      </w:r>
      <w:r w:rsidR="002D62FB" w:rsidRPr="0010566C">
        <w:rPr>
          <w:rFonts w:cs="Open Sans"/>
        </w:rPr>
        <w:t xml:space="preserve">had suicide-related concerns recorded. For as many as </w:t>
      </w:r>
      <w:r w:rsidR="002D62FB" w:rsidRPr="008D52CA">
        <w:rPr>
          <w:rFonts w:cs="Open Sans"/>
        </w:rPr>
        <w:t xml:space="preserve">146 (6%), self-harm/injury had been recorded as a </w:t>
      </w:r>
      <w:r w:rsidR="002D62FB" w:rsidRPr="0010566C">
        <w:rPr>
          <w:rFonts w:cs="Open Sans"/>
        </w:rPr>
        <w:t>concern.</w:t>
      </w:r>
    </w:p>
    <w:p w14:paraId="3F9B3984" w14:textId="25C6B690" w:rsidR="00DD399A" w:rsidRPr="008D52CA" w:rsidRDefault="006B2153" w:rsidP="00DD399A">
      <w:pPr>
        <w:rPr>
          <w:rFonts w:cs="Open Sans"/>
        </w:rPr>
      </w:pPr>
      <w:r w:rsidRPr="008D52CA">
        <w:rPr>
          <w:rFonts w:cs="Open Sans"/>
        </w:rPr>
        <w:t>Further, o</w:t>
      </w:r>
      <w:r w:rsidR="00DD399A" w:rsidRPr="008D52CA">
        <w:rPr>
          <w:rFonts w:cs="Open Sans"/>
        </w:rPr>
        <w:t xml:space="preserve">f those who </w:t>
      </w:r>
      <w:r w:rsidR="00905AFA" w:rsidRPr="008D52CA">
        <w:rPr>
          <w:rFonts w:cs="Open Sans"/>
        </w:rPr>
        <w:t xml:space="preserve">specifically mentioned that </w:t>
      </w:r>
      <w:r w:rsidR="00DD399A" w:rsidRPr="008D52CA">
        <w:rPr>
          <w:rFonts w:cs="Open Sans"/>
        </w:rPr>
        <w:t xml:space="preserve">COVID-19 had increased their pre-existing condition, </w:t>
      </w:r>
    </w:p>
    <w:p w14:paraId="207B9943" w14:textId="3E58A21C" w:rsidR="00DD399A" w:rsidRPr="008D52CA" w:rsidRDefault="0010566C" w:rsidP="00DD399A">
      <w:pPr>
        <w:pStyle w:val="Puntoelenco"/>
      </w:pPr>
      <w:r w:rsidRPr="008D52CA">
        <w:t>17</w:t>
      </w:r>
      <w:r w:rsidR="00DD399A" w:rsidRPr="008D52CA">
        <w:t>% raised suicide</w:t>
      </w:r>
    </w:p>
    <w:p w14:paraId="40B35776" w14:textId="694FD3E0" w:rsidR="006039E8" w:rsidRPr="008D52CA" w:rsidRDefault="0010566C" w:rsidP="006039E8">
      <w:pPr>
        <w:pStyle w:val="Puntoelenco"/>
      </w:pPr>
      <w:r w:rsidRPr="008D52CA">
        <w:t>9</w:t>
      </w:r>
      <w:r w:rsidR="00DD399A" w:rsidRPr="008D52CA">
        <w:t>% raised self-harm</w:t>
      </w:r>
    </w:p>
    <w:p w14:paraId="42B75AAA" w14:textId="3680320F" w:rsidR="009A6EC0" w:rsidRPr="008D52CA" w:rsidRDefault="0010566C" w:rsidP="00DD399A">
      <w:pPr>
        <w:pStyle w:val="Puntoelenco"/>
      </w:pPr>
      <w:r w:rsidRPr="008D52CA">
        <w:t>1</w:t>
      </w:r>
      <w:r w:rsidR="009A6EC0" w:rsidRPr="008D52CA">
        <w:t>% raised substance abuse</w:t>
      </w:r>
    </w:p>
    <w:p w14:paraId="3B2F2594" w14:textId="11DD8DF5" w:rsidR="00DD399A" w:rsidRPr="008D52CA" w:rsidRDefault="00864598" w:rsidP="00DD399A">
      <w:pPr>
        <w:pStyle w:val="Puntoelenco"/>
      </w:pPr>
      <w:r w:rsidRPr="008D52CA">
        <w:t>1</w:t>
      </w:r>
      <w:r w:rsidR="00DD399A" w:rsidRPr="008D52CA">
        <w:t>% raised body image</w:t>
      </w:r>
    </w:p>
    <w:p w14:paraId="32EAE08A" w14:textId="05EEB501" w:rsidR="00DD399A" w:rsidRPr="00DA16F9" w:rsidRDefault="00DD399A" w:rsidP="00DD399A">
      <w:pPr>
        <w:rPr>
          <w:rFonts w:cs="Open Sans"/>
        </w:rPr>
      </w:pPr>
      <w:r w:rsidRPr="008D52CA">
        <w:rPr>
          <w:rFonts w:cs="Open Sans"/>
        </w:rPr>
        <w:t xml:space="preserve">as one of their concerns </w:t>
      </w:r>
      <w:r w:rsidR="0010566C" w:rsidRPr="008D52CA">
        <w:rPr>
          <w:rFonts w:cs="Open Sans"/>
        </w:rPr>
        <w:t>when</w:t>
      </w:r>
      <w:r w:rsidRPr="008D52CA">
        <w:rPr>
          <w:rFonts w:cs="Open Sans"/>
        </w:rPr>
        <w:t xml:space="preserve"> contacting Kids Helpline.</w:t>
      </w:r>
    </w:p>
    <w:p w14:paraId="4E8AFF76" w14:textId="77777777" w:rsidR="00AD1D0B" w:rsidRDefault="009D6507" w:rsidP="004541E5">
      <w:pPr>
        <w:rPr>
          <w:rFonts w:cs="Open Sans"/>
        </w:rPr>
      </w:pPr>
      <w:r>
        <w:rPr>
          <w:rFonts w:cs="Open Sans"/>
        </w:rPr>
        <w:t>It is likely that COVID-19 and its restrictions increased the impact of pre-existing mental health conditions in many more of the contacts to Kids Helpline than is reflected above. However, only those children and young people that specifically mentioned its impact were included in the count.</w:t>
      </w:r>
    </w:p>
    <w:p w14:paraId="4DCF85DE" w14:textId="6B501F9A" w:rsidR="00D7460C" w:rsidRDefault="004541E5" w:rsidP="00EC7D46">
      <w:pPr>
        <w:rPr>
          <w:rFonts w:cs="Open Sans"/>
        </w:rPr>
      </w:pPr>
      <w:r>
        <w:rPr>
          <w:rFonts w:cs="Open Sans"/>
        </w:rPr>
        <w:t>In some cases</w:t>
      </w:r>
      <w:r w:rsidR="00CE7D5A">
        <w:rPr>
          <w:rFonts w:cs="Open Sans"/>
        </w:rPr>
        <w:t>,</w:t>
      </w:r>
      <w:r>
        <w:rPr>
          <w:rFonts w:cs="Open Sans"/>
        </w:rPr>
        <w:t xml:space="preserve"> a fear of getting COVID-19 was a trigger for an existing mental health condition, but in most cases the restrictions, including the reduced access to usual coping strategies, were cited as the reason for increasing symptoms.</w:t>
      </w:r>
      <w:r w:rsidR="009A6EC0">
        <w:rPr>
          <w:rFonts w:cs="Open Sans"/>
        </w:rPr>
        <w:t xml:space="preserve"> </w:t>
      </w:r>
      <w:r>
        <w:rPr>
          <w:rFonts w:cs="Open Sans"/>
        </w:rPr>
        <w:t xml:space="preserve">For example, children and young people with eating disorders </w:t>
      </w:r>
      <w:r w:rsidR="008B1965">
        <w:rPr>
          <w:rFonts w:cs="Open Sans"/>
        </w:rPr>
        <w:t xml:space="preserve">raised </w:t>
      </w:r>
      <w:r w:rsidR="002D39B6">
        <w:rPr>
          <w:rFonts w:cs="Open Sans"/>
        </w:rPr>
        <w:t xml:space="preserve">concerns </w:t>
      </w:r>
      <w:r w:rsidR="00AF0659">
        <w:rPr>
          <w:rFonts w:cs="Open Sans"/>
        </w:rPr>
        <w:t>that</w:t>
      </w:r>
      <w:r>
        <w:rPr>
          <w:rFonts w:cs="Open Sans"/>
        </w:rPr>
        <w:t xml:space="preserve"> changing routines and limited access to their usual </w:t>
      </w:r>
      <w:r w:rsidR="009D365E">
        <w:rPr>
          <w:rFonts w:cs="Open Sans"/>
        </w:rPr>
        <w:t xml:space="preserve">forms of </w:t>
      </w:r>
      <w:r>
        <w:rPr>
          <w:rFonts w:cs="Open Sans"/>
        </w:rPr>
        <w:t>exercise</w:t>
      </w:r>
      <w:r w:rsidR="004128C9">
        <w:rPr>
          <w:rFonts w:cs="Open Sans"/>
        </w:rPr>
        <w:t xml:space="preserve"> </w:t>
      </w:r>
      <w:r w:rsidR="002F208C">
        <w:rPr>
          <w:rFonts w:cs="Open Sans"/>
        </w:rPr>
        <w:t xml:space="preserve">meant that they were unable to </w:t>
      </w:r>
      <w:r w:rsidR="00E20FC7">
        <w:rPr>
          <w:rFonts w:cs="Open Sans"/>
        </w:rPr>
        <w:t>cop</w:t>
      </w:r>
      <w:r w:rsidR="002F208C">
        <w:rPr>
          <w:rFonts w:cs="Open Sans"/>
        </w:rPr>
        <w:t>e</w:t>
      </w:r>
      <w:r w:rsidR="00E20FC7">
        <w:rPr>
          <w:rFonts w:cs="Open Sans"/>
        </w:rPr>
        <w:t xml:space="preserve"> with their disorder</w:t>
      </w:r>
      <w:r>
        <w:rPr>
          <w:rFonts w:cs="Open Sans"/>
        </w:rPr>
        <w:t xml:space="preserve">. </w:t>
      </w:r>
    </w:p>
    <w:p w14:paraId="0DB84DA8" w14:textId="77777777" w:rsidR="00CB0FD9" w:rsidRDefault="002F208C" w:rsidP="00DD399A">
      <w:pPr>
        <w:rPr>
          <w:rFonts w:cs="Open Sans"/>
        </w:rPr>
      </w:pPr>
      <w:r>
        <w:rPr>
          <w:rFonts w:cs="Open Sans"/>
        </w:rPr>
        <w:t>C</w:t>
      </w:r>
      <w:r w:rsidR="00EC7D46">
        <w:rPr>
          <w:rFonts w:cs="Open Sans"/>
        </w:rPr>
        <w:t xml:space="preserve">oncerns </w:t>
      </w:r>
      <w:r>
        <w:rPr>
          <w:rFonts w:cs="Open Sans"/>
        </w:rPr>
        <w:t>about body image and eating disorders</w:t>
      </w:r>
      <w:r w:rsidR="00EC7D46">
        <w:rPr>
          <w:rFonts w:cs="Open Sans"/>
        </w:rPr>
        <w:t xml:space="preserve"> </w:t>
      </w:r>
      <w:r w:rsidR="00361C10">
        <w:rPr>
          <w:rFonts w:cs="Open Sans"/>
        </w:rPr>
        <w:t xml:space="preserve">during COVID-19 are </w:t>
      </w:r>
      <w:r w:rsidR="00EC7D46">
        <w:rPr>
          <w:rFonts w:cs="Open Sans"/>
        </w:rPr>
        <w:t xml:space="preserve">reflected in </w:t>
      </w:r>
      <w:r w:rsidR="00617C70">
        <w:rPr>
          <w:rFonts w:cs="Open Sans"/>
        </w:rPr>
        <w:t xml:space="preserve">data released by </w:t>
      </w:r>
      <w:proofErr w:type="spellStart"/>
      <w:r w:rsidR="00617C70">
        <w:rPr>
          <w:rFonts w:cs="Open Sans"/>
        </w:rPr>
        <w:t>Rea</w:t>
      </w:r>
      <w:r w:rsidR="00EF173D">
        <w:rPr>
          <w:rFonts w:cs="Open Sans"/>
        </w:rPr>
        <w:t>c</w:t>
      </w:r>
      <w:r w:rsidR="00617C70">
        <w:rPr>
          <w:rFonts w:cs="Open Sans"/>
        </w:rPr>
        <w:t>hOut</w:t>
      </w:r>
      <w:proofErr w:type="spellEnd"/>
      <w:r w:rsidR="00617C70">
        <w:rPr>
          <w:rFonts w:cs="Open Sans"/>
        </w:rPr>
        <w:t xml:space="preserve"> and the Butter</w:t>
      </w:r>
      <w:r w:rsidR="00EF173D">
        <w:rPr>
          <w:rFonts w:cs="Open Sans"/>
        </w:rPr>
        <w:t>fl</w:t>
      </w:r>
      <w:r w:rsidR="00617C70">
        <w:rPr>
          <w:rFonts w:cs="Open Sans"/>
        </w:rPr>
        <w:t>y Fou</w:t>
      </w:r>
      <w:r w:rsidR="00EF173D">
        <w:rPr>
          <w:rFonts w:cs="Open Sans"/>
        </w:rPr>
        <w:t>n</w:t>
      </w:r>
      <w:r w:rsidR="00617C70">
        <w:rPr>
          <w:rFonts w:cs="Open Sans"/>
        </w:rPr>
        <w:t>d</w:t>
      </w:r>
      <w:r w:rsidR="00EF173D">
        <w:rPr>
          <w:rFonts w:cs="Open Sans"/>
        </w:rPr>
        <w:t>a</w:t>
      </w:r>
      <w:r w:rsidR="00617C70">
        <w:rPr>
          <w:rFonts w:cs="Open Sans"/>
        </w:rPr>
        <w:t xml:space="preserve">tion, which shows </w:t>
      </w:r>
      <w:r w:rsidR="00EF173D">
        <w:rPr>
          <w:rFonts w:cs="Open Sans"/>
        </w:rPr>
        <w:t>a</w:t>
      </w:r>
      <w:r w:rsidR="00EC7D46">
        <w:rPr>
          <w:rFonts w:cs="Open Sans"/>
        </w:rPr>
        <w:t xml:space="preserve"> </w:t>
      </w:r>
      <w:r w:rsidR="00EC7D46" w:rsidRPr="004F3123">
        <w:rPr>
          <w:rFonts w:cs="Open Sans"/>
        </w:rPr>
        <w:t xml:space="preserve">sharp spike in the numbers of young people seeking help </w:t>
      </w:r>
      <w:r w:rsidR="00EC7D46">
        <w:rPr>
          <w:rFonts w:cs="Open Sans"/>
        </w:rPr>
        <w:t xml:space="preserve">with body image and eating disorders </w:t>
      </w:r>
      <w:r w:rsidR="00EF173D">
        <w:rPr>
          <w:rFonts w:cs="Open Sans"/>
        </w:rPr>
        <w:t>compared to the same time last year</w:t>
      </w:r>
      <w:r w:rsidR="00EC7D46">
        <w:rPr>
          <w:rFonts w:cs="Open Sans"/>
        </w:rPr>
        <w:t>.</w:t>
      </w:r>
      <w:r w:rsidR="00EC7D46">
        <w:rPr>
          <w:rStyle w:val="Rimandonotadichiusura"/>
          <w:rFonts w:cs="Open Sans"/>
        </w:rPr>
        <w:endnoteReference w:id="6"/>
      </w:r>
      <w:r w:rsidR="00EC7D46">
        <w:rPr>
          <w:rFonts w:cs="Open Sans"/>
        </w:rPr>
        <w:t xml:space="preserve"> </w:t>
      </w:r>
    </w:p>
    <w:p w14:paraId="48C36774" w14:textId="06132EF5" w:rsidR="00DD399A" w:rsidRDefault="00D7460C" w:rsidP="00DD399A">
      <w:pPr>
        <w:rPr>
          <w:rFonts w:cs="Open Sans"/>
        </w:rPr>
      </w:pPr>
      <w:r>
        <w:rPr>
          <w:rFonts w:cs="Open Sans"/>
        </w:rPr>
        <w:t>According to</w:t>
      </w:r>
      <w:r w:rsidR="00EC7D46">
        <w:rPr>
          <w:rFonts w:cs="Open Sans"/>
        </w:rPr>
        <w:t xml:space="preserve"> </w:t>
      </w:r>
      <w:r w:rsidR="00A12D5C">
        <w:rPr>
          <w:rFonts w:cs="Open Sans"/>
        </w:rPr>
        <w:t xml:space="preserve">June 2020 data, </w:t>
      </w:r>
      <w:r w:rsidR="00EC7D46" w:rsidRPr="004F3123">
        <w:rPr>
          <w:rFonts w:cs="Open Sans"/>
          <w:color w:val="000000"/>
        </w:rPr>
        <w:t>75</w:t>
      </w:r>
      <w:r w:rsidR="000C5642">
        <w:rPr>
          <w:rFonts w:cs="Open Sans"/>
          <w:color w:val="000000"/>
        </w:rPr>
        <w:t>%</w:t>
      </w:r>
      <w:r w:rsidR="00EC7D46" w:rsidRPr="004F3123">
        <w:rPr>
          <w:rFonts w:cs="Open Sans"/>
          <w:color w:val="000000"/>
        </w:rPr>
        <w:t xml:space="preserve"> more people visited </w:t>
      </w:r>
      <w:proofErr w:type="spellStart"/>
      <w:r w:rsidR="00EC7D46" w:rsidRPr="004F3123">
        <w:rPr>
          <w:rFonts w:cs="Open Sans"/>
          <w:color w:val="000000"/>
        </w:rPr>
        <w:t>ReachOut’s</w:t>
      </w:r>
      <w:proofErr w:type="spellEnd"/>
      <w:r w:rsidR="00EC7D46" w:rsidRPr="004F3123">
        <w:rPr>
          <w:rFonts w:cs="Open Sans"/>
          <w:color w:val="000000"/>
        </w:rPr>
        <w:t xml:space="preserve"> content about body image compared to the same time last year (March 16</w:t>
      </w:r>
      <w:r w:rsidR="00DB2333">
        <w:rPr>
          <w:rFonts w:cs="Open Sans"/>
          <w:color w:val="000000"/>
        </w:rPr>
        <w:t xml:space="preserve"> to </w:t>
      </w:r>
      <w:r w:rsidR="00EC7D46" w:rsidRPr="004F3123">
        <w:rPr>
          <w:rFonts w:cs="Open Sans"/>
          <w:color w:val="000000"/>
        </w:rPr>
        <w:t>30 June 2020 &amp; 2019)</w:t>
      </w:r>
      <w:r w:rsidR="00EC7D46">
        <w:rPr>
          <w:rFonts w:cs="Open Sans"/>
          <w:color w:val="000000"/>
        </w:rPr>
        <w:t xml:space="preserve">. </w:t>
      </w:r>
      <w:r w:rsidR="00EC7D46" w:rsidRPr="004F3123">
        <w:rPr>
          <w:rFonts w:cs="Open Sans"/>
          <w:color w:val="000000"/>
        </w:rPr>
        <w:t xml:space="preserve">There has </w:t>
      </w:r>
      <w:r w:rsidR="000846E4">
        <w:rPr>
          <w:rFonts w:cs="Open Sans"/>
          <w:color w:val="000000"/>
        </w:rPr>
        <w:t>also</w:t>
      </w:r>
      <w:r w:rsidR="00EC7D46" w:rsidRPr="004F3123">
        <w:rPr>
          <w:rFonts w:cs="Open Sans"/>
          <w:color w:val="000000"/>
        </w:rPr>
        <w:t xml:space="preserve"> been an increase of 48</w:t>
      </w:r>
      <w:r w:rsidR="000C5642">
        <w:rPr>
          <w:rFonts w:cs="Open Sans"/>
          <w:color w:val="000000"/>
        </w:rPr>
        <w:t>%</w:t>
      </w:r>
      <w:r w:rsidR="00EC7D46" w:rsidRPr="004F3123">
        <w:rPr>
          <w:rFonts w:cs="Open Sans"/>
          <w:color w:val="000000"/>
        </w:rPr>
        <w:t xml:space="preserve"> in the number of people seeking help for an eating disorder via the Butterfly Foundation’s Helpline during the COVID-19 pandemic, compared with the same time last year.</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DD399A" w:rsidRPr="00C44AE3" w14:paraId="775E1641" w14:textId="77777777" w:rsidTr="000C483E">
        <w:tc>
          <w:tcPr>
            <w:tcW w:w="9281" w:type="dxa"/>
            <w:shd w:val="clear" w:color="auto" w:fill="FBE4D5" w:themeFill="accent2" w:themeFillTint="33"/>
          </w:tcPr>
          <w:p w14:paraId="01879ADC" w14:textId="0F3F4963" w:rsidR="00DD399A" w:rsidRPr="00811803" w:rsidRDefault="00DD399A" w:rsidP="00B04ADC">
            <w:pPr>
              <w:rPr>
                <w:rFonts w:cs="Open Sans"/>
                <w:b/>
                <w:bCs/>
              </w:rPr>
            </w:pPr>
            <w:r w:rsidRPr="00811803">
              <w:rPr>
                <w:rFonts w:cs="Open Sans"/>
                <w:b/>
                <w:bCs/>
              </w:rPr>
              <w:lastRenderedPageBreak/>
              <w:t>Case stud</w:t>
            </w:r>
            <w:r w:rsidR="00BE506D">
              <w:rPr>
                <w:rFonts w:cs="Open Sans"/>
                <w:b/>
                <w:bCs/>
              </w:rPr>
              <w:t>ies</w:t>
            </w:r>
            <w:r w:rsidRPr="00811803">
              <w:rPr>
                <w:rFonts w:cs="Open Sans"/>
                <w:b/>
                <w:bCs/>
              </w:rPr>
              <w:t xml:space="preserve">: </w:t>
            </w:r>
            <w:r w:rsidR="00BE506D">
              <w:rPr>
                <w:rFonts w:cs="Open Sans"/>
                <w:b/>
                <w:bCs/>
              </w:rPr>
              <w:t>Triggers or increases in pre-existing mental health condition</w:t>
            </w:r>
            <w:r>
              <w:rPr>
                <w:rFonts w:cs="Open Sans"/>
                <w:b/>
                <w:bCs/>
              </w:rPr>
              <w:t xml:space="preserve"> </w:t>
            </w:r>
          </w:p>
          <w:p w14:paraId="4123AB73" w14:textId="2EAC5403" w:rsidR="00AC37A5" w:rsidRDefault="00DD399A" w:rsidP="0059597B">
            <w:pPr>
              <w:spacing w:before="120" w:after="360"/>
              <w:rPr>
                <w:rFonts w:cs="Open Sans"/>
              </w:rPr>
            </w:pPr>
            <w:r w:rsidRPr="00DD399A">
              <w:rPr>
                <w:rFonts w:cs="Open Sans"/>
              </w:rPr>
              <w:t>‘Lottie’, aged 17, told Kids Helpline her eating disorder had worsened over the past few months because she has been unable to engage in things that would make it okay for her to eat; that is, exercise and netball. She is being medically monitored every fortnight by her GP and speaks to her therapist on the phone because of social distancing. But she doesn't think the phone sessions help her. She said she has been unable to find a new therapist, because they are either not taking on new clients, or have a long wait time.</w:t>
            </w:r>
          </w:p>
          <w:p w14:paraId="6F153EEE" w14:textId="241FCA43" w:rsidR="00D7581F" w:rsidRPr="00DD399A" w:rsidRDefault="00DD399A" w:rsidP="0059597B">
            <w:pPr>
              <w:spacing w:before="120" w:after="360"/>
              <w:rPr>
                <w:rFonts w:cs="Open Sans"/>
              </w:rPr>
            </w:pPr>
            <w:r w:rsidRPr="00DD399A">
              <w:rPr>
                <w:rFonts w:cs="Open Sans"/>
              </w:rPr>
              <w:t>‘Robert’, aged 16, rang Kids Helpline to say that he is having difficulty coping with the current restrictions due to COVID</w:t>
            </w:r>
            <w:r w:rsidR="00BE506D">
              <w:rPr>
                <w:rFonts w:cs="Open Sans"/>
              </w:rPr>
              <w:t>-</w:t>
            </w:r>
            <w:r w:rsidRPr="00DD399A">
              <w:rPr>
                <w:rFonts w:cs="Open Sans"/>
              </w:rPr>
              <w:t>19. After a year of being clean from self-harm (cutting), he has started up again. He said he was struggling being at home with his family. He would usually access the school counsellor and would be involved in sport and clubs, as a coping mechanism. But now he is at home</w:t>
            </w:r>
            <w:r w:rsidR="00BE506D">
              <w:rPr>
                <w:rFonts w:cs="Open Sans"/>
              </w:rPr>
              <w:t>,</w:t>
            </w:r>
            <w:r w:rsidRPr="00DD399A">
              <w:rPr>
                <w:rFonts w:cs="Open Sans"/>
              </w:rPr>
              <w:t xml:space="preserve"> he is feeling more and more hopeless.</w:t>
            </w:r>
          </w:p>
          <w:p w14:paraId="5EA65812" w14:textId="729F37A4" w:rsidR="00AC37A5" w:rsidRPr="00DD399A" w:rsidRDefault="00DD399A" w:rsidP="0059597B">
            <w:pPr>
              <w:spacing w:before="120" w:after="360"/>
              <w:rPr>
                <w:rFonts w:cs="Open Sans"/>
              </w:rPr>
            </w:pPr>
            <w:r w:rsidRPr="00DD399A">
              <w:rPr>
                <w:rFonts w:cs="Open Sans"/>
              </w:rPr>
              <w:t>‘Frankie’, aged 15, rang Kids Helpline to say that her suicidal thoughts are more prevalent since the COVID-19 situation. She can’t see her friends and is finding remote schooling very challenging. She normally sees the school counsellor but currently has no contact due to COVID-19.</w:t>
            </w:r>
          </w:p>
          <w:p w14:paraId="3665B85A" w14:textId="7D8F97A1" w:rsidR="00DD399A" w:rsidRPr="00C44AE3" w:rsidRDefault="00DD399A" w:rsidP="0059597B">
            <w:pPr>
              <w:spacing w:before="120" w:after="360"/>
              <w:rPr>
                <w:rFonts w:cs="Open Sans"/>
              </w:rPr>
            </w:pPr>
            <w:r w:rsidRPr="00DD399A">
              <w:rPr>
                <w:rFonts w:cs="Open Sans"/>
              </w:rPr>
              <w:t>‘Christina’, aged 20, told Kids Helpline that her depression and anxiety have been bad lately because of the COVID</w:t>
            </w:r>
            <w:r w:rsidR="00AF5DE5">
              <w:rPr>
                <w:rFonts w:cs="Open Sans"/>
              </w:rPr>
              <w:t>-19</w:t>
            </w:r>
            <w:r w:rsidRPr="00DD399A">
              <w:rPr>
                <w:rFonts w:cs="Open Sans"/>
              </w:rPr>
              <w:t xml:space="preserve"> situation. She is at university, but it is hard to study online. She is finding that her compulsive behaviours, which include tearing at her skin</w:t>
            </w:r>
            <w:r w:rsidR="00AF5DE5">
              <w:rPr>
                <w:rFonts w:cs="Open Sans"/>
              </w:rPr>
              <w:t>,</w:t>
            </w:r>
            <w:r w:rsidRPr="00DD399A">
              <w:rPr>
                <w:rFonts w:cs="Open Sans"/>
              </w:rPr>
              <w:t xml:space="preserve"> have got worse. She is also having frequent panic attacks and thoughts of suicide, whereas before COVID-19 she had not had any for several months. Having to self-isolate has also meant she can’t keep up her usual routines. She reflected on why she didn’t follow through with her plan to kill herself last year but said there was nothing to stop her going through with it today.</w:t>
            </w:r>
          </w:p>
        </w:tc>
      </w:tr>
    </w:tbl>
    <w:p w14:paraId="22B5CBD8" w14:textId="1E3FED4D" w:rsidR="006F3698" w:rsidRDefault="006F3698" w:rsidP="006F3698">
      <w:pPr>
        <w:pStyle w:val="AHRCHeading2"/>
      </w:pPr>
      <w:bookmarkStart w:id="21" w:name="_Toc49172696"/>
      <w:r w:rsidRPr="00923B15">
        <w:lastRenderedPageBreak/>
        <w:t>Social isolation</w:t>
      </w:r>
      <w:bookmarkEnd w:id="21"/>
    </w:p>
    <w:tbl>
      <w:tblPr>
        <w:tblStyle w:val="Grigliatabella"/>
        <w:tblW w:w="0" w:type="auto"/>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Look w:val="04A0" w:firstRow="1" w:lastRow="0" w:firstColumn="1" w:lastColumn="0" w:noHBand="0" w:noVBand="1"/>
      </w:tblPr>
      <w:tblGrid>
        <w:gridCol w:w="9010"/>
      </w:tblGrid>
      <w:tr w:rsidR="006228CC" w14:paraId="4282CB7B" w14:textId="77777777" w:rsidTr="000C483E">
        <w:tc>
          <w:tcPr>
            <w:tcW w:w="9060" w:type="dxa"/>
            <w:shd w:val="clear" w:color="auto" w:fill="auto"/>
          </w:tcPr>
          <w:p w14:paraId="3A8A8614" w14:textId="157F5FAB" w:rsidR="003D3F36" w:rsidRPr="00BE067F" w:rsidRDefault="001B0E1C" w:rsidP="00472B79">
            <w:pPr>
              <w:pStyle w:val="AHRCHeading2"/>
              <w:numPr>
                <w:ilvl w:val="0"/>
                <w:numId w:val="29"/>
              </w:numPr>
              <w:rPr>
                <w:rFonts w:cs="Open Sans"/>
                <w:b w:val="0"/>
                <w:sz w:val="24"/>
                <w:szCs w:val="24"/>
              </w:rPr>
            </w:pPr>
            <w:bookmarkStart w:id="22" w:name="_Toc46066583"/>
            <w:bookmarkStart w:id="23" w:name="_Toc47021699"/>
            <w:r w:rsidRPr="001B0E1C">
              <w:rPr>
                <w:rFonts w:cs="Open Sans"/>
                <w:b w:val="0"/>
                <w:bCs/>
                <w:sz w:val="24"/>
                <w:szCs w:val="24"/>
              </w:rPr>
              <w:t>C</w:t>
            </w:r>
            <w:r w:rsidRPr="00BE067F">
              <w:rPr>
                <w:b w:val="0"/>
                <w:sz w:val="24"/>
                <w:szCs w:val="24"/>
              </w:rPr>
              <w:t xml:space="preserve">hildren and young people were </w:t>
            </w:r>
            <w:r w:rsidRPr="00A807A7">
              <w:rPr>
                <w:b w:val="0"/>
                <w:sz w:val="24"/>
                <w:szCs w:val="24"/>
              </w:rPr>
              <w:t>m</w:t>
            </w:r>
            <w:r w:rsidRPr="00CC02DC">
              <w:rPr>
                <w:b w:val="0"/>
                <w:sz w:val="24"/>
                <w:szCs w:val="24"/>
              </w:rPr>
              <w:t xml:space="preserve">issing </w:t>
            </w:r>
            <w:r w:rsidR="003D3F36" w:rsidRPr="001B0E1C">
              <w:rPr>
                <w:rFonts w:cs="Open Sans"/>
                <w:b w:val="0"/>
                <w:bCs/>
                <w:sz w:val="24"/>
                <w:szCs w:val="24"/>
              </w:rPr>
              <w:t xml:space="preserve">seeing their friends at school, </w:t>
            </w:r>
            <w:r w:rsidR="00622299" w:rsidRPr="001B0E1C">
              <w:rPr>
                <w:rFonts w:cs="Open Sans"/>
                <w:b w:val="0"/>
                <w:bCs/>
                <w:sz w:val="24"/>
                <w:szCs w:val="24"/>
              </w:rPr>
              <w:t xml:space="preserve">and at </w:t>
            </w:r>
            <w:r w:rsidR="003D3F36" w:rsidRPr="001B0E1C">
              <w:rPr>
                <w:rFonts w:cs="Open Sans"/>
                <w:b w:val="0"/>
                <w:bCs/>
                <w:sz w:val="24"/>
                <w:szCs w:val="24"/>
              </w:rPr>
              <w:t xml:space="preserve">university </w:t>
            </w:r>
            <w:r w:rsidR="00AD74C9">
              <w:rPr>
                <w:rFonts w:cs="Open Sans"/>
                <w:b w:val="0"/>
                <w:bCs/>
                <w:sz w:val="24"/>
                <w:szCs w:val="24"/>
              </w:rPr>
              <w:t>and</w:t>
            </w:r>
            <w:r w:rsidR="003D3F36">
              <w:rPr>
                <w:rFonts w:cs="Open Sans"/>
                <w:b w:val="0"/>
                <w:bCs/>
                <w:sz w:val="24"/>
                <w:szCs w:val="24"/>
              </w:rPr>
              <w:t xml:space="preserve"> </w:t>
            </w:r>
            <w:r w:rsidR="003D3F36" w:rsidRPr="001B0E1C">
              <w:rPr>
                <w:rFonts w:cs="Open Sans"/>
                <w:b w:val="0"/>
                <w:bCs/>
                <w:sz w:val="24"/>
                <w:szCs w:val="24"/>
              </w:rPr>
              <w:t>work.</w:t>
            </w:r>
          </w:p>
          <w:p w14:paraId="79238F0C" w14:textId="5285DB8B" w:rsidR="003068FF" w:rsidRDefault="001B0E1C" w:rsidP="00472B79">
            <w:pPr>
              <w:pStyle w:val="AHRCHeading2"/>
              <w:numPr>
                <w:ilvl w:val="0"/>
                <w:numId w:val="29"/>
              </w:numPr>
              <w:rPr>
                <w:rFonts w:cs="Open Sans"/>
                <w:b w:val="0"/>
                <w:bCs/>
                <w:sz w:val="24"/>
                <w:szCs w:val="24"/>
              </w:rPr>
            </w:pPr>
            <w:r>
              <w:rPr>
                <w:rFonts w:cs="Open Sans"/>
                <w:b w:val="0"/>
                <w:bCs/>
                <w:sz w:val="24"/>
                <w:szCs w:val="24"/>
              </w:rPr>
              <w:t xml:space="preserve">Some children and young people </w:t>
            </w:r>
            <w:r w:rsidR="007B7B82">
              <w:rPr>
                <w:rFonts w:cs="Open Sans"/>
                <w:b w:val="0"/>
                <w:bCs/>
                <w:sz w:val="24"/>
                <w:szCs w:val="24"/>
              </w:rPr>
              <w:t>worrie</w:t>
            </w:r>
            <w:r>
              <w:rPr>
                <w:rFonts w:cs="Open Sans"/>
                <w:b w:val="0"/>
                <w:bCs/>
                <w:sz w:val="24"/>
                <w:szCs w:val="24"/>
              </w:rPr>
              <w:t>d</w:t>
            </w:r>
            <w:r w:rsidR="007B7B82">
              <w:rPr>
                <w:rFonts w:cs="Open Sans"/>
                <w:b w:val="0"/>
                <w:bCs/>
                <w:sz w:val="24"/>
                <w:szCs w:val="24"/>
              </w:rPr>
              <w:t xml:space="preserve"> that they were unable to connect with friends who provide them with their main mental health support</w:t>
            </w:r>
            <w:r w:rsidR="0059597B">
              <w:rPr>
                <w:rFonts w:cs="Open Sans"/>
                <w:b w:val="0"/>
                <w:bCs/>
                <w:sz w:val="24"/>
                <w:szCs w:val="24"/>
              </w:rPr>
              <w:t>.</w:t>
            </w:r>
          </w:p>
          <w:p w14:paraId="1BF9A739" w14:textId="56A4823F" w:rsidR="00BF59D8" w:rsidRPr="00BE067F" w:rsidRDefault="00F34137" w:rsidP="00472B79">
            <w:pPr>
              <w:pStyle w:val="AHRCHeading2"/>
              <w:numPr>
                <w:ilvl w:val="0"/>
                <w:numId w:val="29"/>
              </w:numPr>
              <w:rPr>
                <w:rFonts w:cs="Open Sans"/>
                <w:b w:val="0"/>
                <w:sz w:val="24"/>
                <w:szCs w:val="24"/>
              </w:rPr>
            </w:pPr>
            <w:r>
              <w:rPr>
                <w:rFonts w:cs="Open Sans"/>
                <w:b w:val="0"/>
                <w:bCs/>
                <w:sz w:val="24"/>
                <w:szCs w:val="24"/>
              </w:rPr>
              <w:t xml:space="preserve">Some children and young people said that </w:t>
            </w:r>
            <w:r w:rsidR="00BF59D8" w:rsidRPr="003D3F36">
              <w:rPr>
                <w:rFonts w:cs="Open Sans"/>
                <w:b w:val="0"/>
                <w:bCs/>
                <w:sz w:val="24"/>
                <w:szCs w:val="24"/>
              </w:rPr>
              <w:t>online socialising, while important, was insufficient</w:t>
            </w:r>
            <w:r w:rsidR="003D3F36" w:rsidRPr="003D3F36">
              <w:rPr>
                <w:rFonts w:cs="Open Sans"/>
                <w:b w:val="0"/>
                <w:bCs/>
                <w:sz w:val="24"/>
                <w:szCs w:val="24"/>
              </w:rPr>
              <w:t>.</w:t>
            </w:r>
          </w:p>
          <w:p w14:paraId="6ED37D82" w14:textId="3B7C3774" w:rsidR="003D3F36" w:rsidRPr="003D3F36" w:rsidRDefault="00F34137">
            <w:pPr>
              <w:pStyle w:val="AHRCHeading2"/>
              <w:numPr>
                <w:ilvl w:val="0"/>
                <w:numId w:val="29"/>
              </w:numPr>
              <w:rPr>
                <w:rFonts w:cs="Open Sans"/>
                <w:b w:val="0"/>
                <w:bCs/>
                <w:sz w:val="24"/>
                <w:szCs w:val="24"/>
              </w:rPr>
            </w:pPr>
            <w:r>
              <w:rPr>
                <w:rFonts w:cs="Open Sans"/>
                <w:b w:val="0"/>
                <w:bCs/>
                <w:sz w:val="24"/>
                <w:szCs w:val="24"/>
              </w:rPr>
              <w:t>T</w:t>
            </w:r>
            <w:r w:rsidR="008701FE" w:rsidRPr="003D3F36">
              <w:rPr>
                <w:rFonts w:cs="Open Sans"/>
                <w:b w:val="0"/>
                <w:bCs/>
                <w:sz w:val="24"/>
                <w:szCs w:val="24"/>
              </w:rPr>
              <w:t xml:space="preserve">eenagers and young </w:t>
            </w:r>
            <w:r w:rsidR="003D3F36" w:rsidRPr="003D3F36">
              <w:rPr>
                <w:rFonts w:cs="Open Sans"/>
                <w:b w:val="0"/>
                <w:bCs/>
                <w:sz w:val="24"/>
                <w:szCs w:val="24"/>
              </w:rPr>
              <w:t>ad</w:t>
            </w:r>
            <w:r w:rsidR="008701FE" w:rsidRPr="003D3F36">
              <w:rPr>
                <w:rFonts w:cs="Open Sans"/>
                <w:b w:val="0"/>
                <w:bCs/>
                <w:sz w:val="24"/>
                <w:szCs w:val="24"/>
              </w:rPr>
              <w:t xml:space="preserve">ults spoke about </w:t>
            </w:r>
            <w:r w:rsidR="00017076" w:rsidRPr="003D3F36">
              <w:rPr>
                <w:rFonts w:cs="Open Sans"/>
                <w:b w:val="0"/>
                <w:bCs/>
                <w:sz w:val="24"/>
                <w:szCs w:val="24"/>
              </w:rPr>
              <w:t>the impact</w:t>
            </w:r>
            <w:r w:rsidR="009F6CC7">
              <w:rPr>
                <w:rFonts w:cs="Open Sans"/>
                <w:b w:val="0"/>
                <w:bCs/>
                <w:sz w:val="24"/>
                <w:szCs w:val="24"/>
              </w:rPr>
              <w:t>s</w:t>
            </w:r>
            <w:r w:rsidR="00017076" w:rsidRPr="003D3F36">
              <w:rPr>
                <w:rFonts w:cs="Open Sans"/>
                <w:b w:val="0"/>
                <w:bCs/>
                <w:sz w:val="24"/>
                <w:szCs w:val="24"/>
              </w:rPr>
              <w:t xml:space="preserve"> of being separated from their </w:t>
            </w:r>
            <w:r w:rsidR="0010566C">
              <w:rPr>
                <w:rFonts w:cs="Open Sans"/>
                <w:b w:val="0"/>
                <w:bCs/>
                <w:sz w:val="24"/>
                <w:szCs w:val="24"/>
              </w:rPr>
              <w:t>romantic partners</w:t>
            </w:r>
            <w:r w:rsidR="003D3F36" w:rsidRPr="009F6CC7">
              <w:rPr>
                <w:rFonts w:cs="Open Sans"/>
                <w:b w:val="0"/>
                <w:bCs/>
              </w:rPr>
              <w:t>.</w:t>
            </w:r>
          </w:p>
        </w:tc>
      </w:tr>
    </w:tbl>
    <w:p w14:paraId="6E8295B2" w14:textId="2E560628" w:rsidR="006F3698" w:rsidRDefault="006F3698" w:rsidP="00165328">
      <w:r w:rsidRPr="00923B15">
        <w:t xml:space="preserve">Social isolation </w:t>
      </w:r>
      <w:r w:rsidR="00A05F0B">
        <w:t xml:space="preserve">as a result of the restrictions </w:t>
      </w:r>
      <w:r w:rsidRPr="00923B15">
        <w:t xml:space="preserve">was </w:t>
      </w:r>
      <w:r w:rsidR="001C443D">
        <w:t>one of the</w:t>
      </w:r>
      <w:r w:rsidR="00AA3B0D">
        <w:t xml:space="preserve"> top concern</w:t>
      </w:r>
      <w:r w:rsidR="001C443D">
        <w:t>s</w:t>
      </w:r>
      <w:r w:rsidR="00AA3B0D">
        <w:t xml:space="preserve"> </w:t>
      </w:r>
      <w:r w:rsidRPr="00923B15">
        <w:t>raised by c</w:t>
      </w:r>
      <w:r w:rsidR="00AA3B0D">
        <w:t>hildren and young people</w:t>
      </w:r>
      <w:r w:rsidRPr="00923B15">
        <w:t xml:space="preserve"> of all ages, highlighting the importance of friendships and</w:t>
      </w:r>
      <w:r w:rsidR="0016652D">
        <w:t xml:space="preserve"> </w:t>
      </w:r>
      <w:r w:rsidRPr="00923B15">
        <w:t>relationships outside of the family for many children and young people</w:t>
      </w:r>
      <w:r>
        <w:t>.</w:t>
      </w:r>
      <w:bookmarkEnd w:id="22"/>
      <w:bookmarkEnd w:id="23"/>
    </w:p>
    <w:p w14:paraId="63F04E30" w14:textId="77777777" w:rsidR="006F3698" w:rsidRPr="00923B15" w:rsidRDefault="006F3698" w:rsidP="00165328">
      <w:pPr>
        <w:rPr>
          <w:b/>
        </w:rPr>
      </w:pPr>
      <w:bookmarkStart w:id="24" w:name="_Toc46066584"/>
      <w:bookmarkStart w:id="25" w:name="_Toc47021700"/>
      <w:r w:rsidRPr="00157998">
        <w:t>Twenty-one percent (534)</w:t>
      </w:r>
      <w:r w:rsidRPr="00923B15">
        <w:t xml:space="preserve"> of children and young people raised COVID-19 in the context of social isolation.</w:t>
      </w:r>
      <w:bookmarkEnd w:id="24"/>
      <w:bookmarkEnd w:id="25"/>
    </w:p>
    <w:p w14:paraId="560055C3" w14:textId="52A7BAB4" w:rsidR="006761D7" w:rsidRDefault="006761D7" w:rsidP="006761D7">
      <w:pPr>
        <w:rPr>
          <w:rFonts w:cs="Open Sans"/>
        </w:rPr>
      </w:pPr>
      <w:r>
        <w:rPr>
          <w:rFonts w:cs="Open Sans"/>
        </w:rPr>
        <w:t xml:space="preserve">Although all ages and genders raised COVID-19 in the context of social isolation, slightly more </w:t>
      </w:r>
      <w:r w:rsidR="00A94740">
        <w:rPr>
          <w:rFonts w:cs="Open Sans"/>
        </w:rPr>
        <w:t>females</w:t>
      </w:r>
      <w:r>
        <w:rPr>
          <w:rFonts w:cs="Open Sans"/>
        </w:rPr>
        <w:t xml:space="preserve"> than </w:t>
      </w:r>
      <w:r w:rsidR="00A94740">
        <w:rPr>
          <w:rFonts w:cs="Open Sans"/>
        </w:rPr>
        <w:t>males</w:t>
      </w:r>
      <w:r>
        <w:rPr>
          <w:rFonts w:cs="Open Sans"/>
        </w:rPr>
        <w:t xml:space="preserve"> and </w:t>
      </w:r>
      <w:r w:rsidR="00500CCD" w:rsidRPr="002F5BDC">
        <w:rPr>
          <w:rFonts w:cs="Open Sans"/>
        </w:rPr>
        <w:t>trans</w:t>
      </w:r>
      <w:r w:rsidR="00500CCD">
        <w:rPr>
          <w:rFonts w:cs="Open Sans"/>
        </w:rPr>
        <w:t xml:space="preserve">gender or </w:t>
      </w:r>
      <w:r w:rsidR="00500CCD" w:rsidRPr="002F5BDC">
        <w:rPr>
          <w:rFonts w:cs="Open Sans"/>
        </w:rPr>
        <w:t xml:space="preserve">gender diverse </w:t>
      </w:r>
      <w:r>
        <w:rPr>
          <w:rFonts w:cs="Open Sans"/>
        </w:rPr>
        <w:t>children and young people</w:t>
      </w:r>
      <w:r w:rsidDel="00843BB3">
        <w:rPr>
          <w:rFonts w:cs="Open Sans"/>
        </w:rPr>
        <w:t xml:space="preserve"> </w:t>
      </w:r>
      <w:r>
        <w:rPr>
          <w:rFonts w:cs="Open Sans"/>
        </w:rPr>
        <w:t xml:space="preserve">raised this concern. </w:t>
      </w:r>
      <w:r w:rsidR="00620FE6">
        <w:rPr>
          <w:rFonts w:cs="Open Sans"/>
        </w:rPr>
        <w:t>It was the second or third top concern for all age groups.</w:t>
      </w:r>
    </w:p>
    <w:p w14:paraId="39CFDCB1" w14:textId="15AEBB36" w:rsidR="006761D7" w:rsidRDefault="006761D7" w:rsidP="006761D7">
      <w:pPr>
        <w:rPr>
          <w:rFonts w:cs="Open Sans"/>
        </w:rPr>
      </w:pPr>
      <w:r>
        <w:rPr>
          <w:rFonts w:cs="Open Sans"/>
        </w:rPr>
        <w:t>Children and young people, especially teenagers, frequently expressed the view that their friends provide them with their main</w:t>
      </w:r>
      <w:r w:rsidRPr="006761D7">
        <w:rPr>
          <w:rFonts w:cs="Open Sans"/>
        </w:rPr>
        <w:t xml:space="preserve"> </w:t>
      </w:r>
      <w:r>
        <w:rPr>
          <w:rFonts w:cs="Open Sans"/>
        </w:rPr>
        <w:t xml:space="preserve">mental health support in times of crisis </w:t>
      </w:r>
      <w:r w:rsidR="00884148">
        <w:rPr>
          <w:rFonts w:cs="Open Sans"/>
        </w:rPr>
        <w:t xml:space="preserve">and were </w:t>
      </w:r>
      <w:r w:rsidR="00532C14">
        <w:rPr>
          <w:rFonts w:cs="Open Sans"/>
        </w:rPr>
        <w:t xml:space="preserve">worried about </w:t>
      </w:r>
      <w:r w:rsidR="00FD49EC">
        <w:rPr>
          <w:rFonts w:cs="Open Sans"/>
        </w:rPr>
        <w:t xml:space="preserve">being </w:t>
      </w:r>
      <w:r>
        <w:rPr>
          <w:rFonts w:cs="Open Sans"/>
        </w:rPr>
        <w:t>unable to connect with th</w:t>
      </w:r>
      <w:r w:rsidR="00624F2A">
        <w:rPr>
          <w:rFonts w:cs="Open Sans"/>
        </w:rPr>
        <w:t>e</w:t>
      </w:r>
      <w:r>
        <w:rPr>
          <w:rFonts w:cs="Open Sans"/>
        </w:rPr>
        <w:t>se friends because of social distancing measures.</w:t>
      </w:r>
    </w:p>
    <w:p w14:paraId="76525188" w14:textId="2E6953A1" w:rsidR="006761D7" w:rsidRDefault="005C5EC4" w:rsidP="006761D7">
      <w:pPr>
        <w:rPr>
          <w:rFonts w:cs="Open Sans"/>
        </w:rPr>
      </w:pPr>
      <w:r>
        <w:rPr>
          <w:rFonts w:cs="Open Sans"/>
        </w:rPr>
        <w:t xml:space="preserve">Some </w:t>
      </w:r>
      <w:r w:rsidR="007E2183">
        <w:rPr>
          <w:rFonts w:cs="Open Sans"/>
        </w:rPr>
        <w:t>spoke of</w:t>
      </w:r>
      <w:r>
        <w:rPr>
          <w:rFonts w:cs="Open Sans"/>
        </w:rPr>
        <w:t xml:space="preserve"> </w:t>
      </w:r>
      <w:r w:rsidR="00F76F35">
        <w:rPr>
          <w:rFonts w:cs="Open Sans"/>
        </w:rPr>
        <w:t>l</w:t>
      </w:r>
      <w:r w:rsidR="006761D7" w:rsidRPr="00026BC6">
        <w:rPr>
          <w:rFonts w:cs="Open Sans"/>
        </w:rPr>
        <w:t xml:space="preserve">oneliness, </w:t>
      </w:r>
      <w:r w:rsidR="006761D7">
        <w:rPr>
          <w:rFonts w:cs="Open Sans"/>
        </w:rPr>
        <w:t>feelings of abandonment</w:t>
      </w:r>
      <w:r w:rsidR="006761D7" w:rsidRPr="00026BC6">
        <w:rPr>
          <w:rFonts w:cs="Open Sans"/>
        </w:rPr>
        <w:t>, introspection</w:t>
      </w:r>
      <w:r w:rsidR="006761D7">
        <w:rPr>
          <w:rFonts w:cs="Open Sans"/>
        </w:rPr>
        <w:t>, and insecurities</w:t>
      </w:r>
      <w:r w:rsidR="006761D7" w:rsidRPr="00026BC6">
        <w:rPr>
          <w:rFonts w:cs="Open Sans"/>
        </w:rPr>
        <w:t xml:space="preserve"> about their friendships </w:t>
      </w:r>
      <w:r w:rsidR="006761D7">
        <w:rPr>
          <w:rFonts w:cs="Open Sans"/>
        </w:rPr>
        <w:t>especially those with pre-existing mental health conditions.</w:t>
      </w:r>
    </w:p>
    <w:p w14:paraId="4F0EC970" w14:textId="19BA22D4" w:rsidR="006761D7" w:rsidRPr="00026BC6" w:rsidRDefault="006761D7" w:rsidP="006761D7">
      <w:pPr>
        <w:rPr>
          <w:rFonts w:cs="Open Sans"/>
        </w:rPr>
      </w:pPr>
      <w:r>
        <w:rPr>
          <w:rFonts w:cs="Open Sans"/>
        </w:rPr>
        <w:t xml:space="preserve">Others spoke about socialising as one of their main activities outside of work or school. Without being able to go out and socialise, </w:t>
      </w:r>
      <w:r w:rsidR="00AD078F">
        <w:rPr>
          <w:rFonts w:cs="Open Sans"/>
        </w:rPr>
        <w:t>several</w:t>
      </w:r>
      <w:r>
        <w:rPr>
          <w:rFonts w:cs="Open Sans"/>
        </w:rPr>
        <w:t xml:space="preserve"> older children and young adults said they were bored and lacking motivation.</w:t>
      </w:r>
    </w:p>
    <w:p w14:paraId="0552B16C" w14:textId="14D6E29B" w:rsidR="006761D7" w:rsidRPr="00026BC6" w:rsidRDefault="006761D7" w:rsidP="006761D7">
      <w:pPr>
        <w:rPr>
          <w:rFonts w:cs="Open Sans"/>
        </w:rPr>
      </w:pPr>
      <w:r>
        <w:rPr>
          <w:rFonts w:cs="Open Sans"/>
        </w:rPr>
        <w:lastRenderedPageBreak/>
        <w:t>Some children and young people said that o</w:t>
      </w:r>
      <w:r w:rsidRPr="00026BC6">
        <w:rPr>
          <w:rFonts w:cs="Open Sans"/>
        </w:rPr>
        <w:t>nline socialising</w:t>
      </w:r>
      <w:r>
        <w:rPr>
          <w:rFonts w:cs="Open Sans"/>
        </w:rPr>
        <w:t xml:space="preserve">, while important, was insufficient, and that keeping </w:t>
      </w:r>
      <w:r w:rsidR="005D455C">
        <w:rPr>
          <w:rFonts w:cs="Open Sans"/>
        </w:rPr>
        <w:t xml:space="preserve">in </w:t>
      </w:r>
      <w:r>
        <w:rPr>
          <w:rFonts w:cs="Open Sans"/>
        </w:rPr>
        <w:t xml:space="preserve">contact with friends through online formats </w:t>
      </w:r>
      <w:r w:rsidR="009919AC">
        <w:rPr>
          <w:rFonts w:cs="Open Sans"/>
        </w:rPr>
        <w:t xml:space="preserve">was </w:t>
      </w:r>
      <w:r>
        <w:rPr>
          <w:rFonts w:cs="Open Sans"/>
        </w:rPr>
        <w:t xml:space="preserve">difficult. Some </w:t>
      </w:r>
      <w:r w:rsidR="0077749E">
        <w:rPr>
          <w:rFonts w:cs="Open Sans"/>
        </w:rPr>
        <w:t>talked</w:t>
      </w:r>
      <w:r>
        <w:rPr>
          <w:rFonts w:cs="Open Sans"/>
        </w:rPr>
        <w:t xml:space="preserve"> about how online socialising led to misinterpreting relationships with friends, for example anxieties that friends were deliberately not contacting or ostracising them.</w:t>
      </w:r>
    </w:p>
    <w:p w14:paraId="506D26A5" w14:textId="485A6C69" w:rsidR="006761D7" w:rsidRPr="00026BC6" w:rsidRDefault="006761D7" w:rsidP="006761D7">
      <w:pPr>
        <w:rPr>
          <w:rFonts w:cs="Open Sans"/>
        </w:rPr>
      </w:pPr>
      <w:r w:rsidRPr="00026BC6">
        <w:rPr>
          <w:rFonts w:cs="Open Sans"/>
        </w:rPr>
        <w:t xml:space="preserve">School is </w:t>
      </w:r>
      <w:r>
        <w:rPr>
          <w:rFonts w:cs="Open Sans"/>
        </w:rPr>
        <w:t xml:space="preserve">a </w:t>
      </w:r>
      <w:r w:rsidRPr="00026BC6">
        <w:rPr>
          <w:rFonts w:cs="Open Sans"/>
        </w:rPr>
        <w:t>primary place for children to socialise</w:t>
      </w:r>
      <w:r>
        <w:rPr>
          <w:rFonts w:cs="Open Sans"/>
        </w:rPr>
        <w:t xml:space="preserve">. </w:t>
      </w:r>
      <w:r w:rsidR="00796230">
        <w:rPr>
          <w:rFonts w:cs="Open Sans"/>
        </w:rPr>
        <w:t>M</w:t>
      </w:r>
      <w:r>
        <w:rPr>
          <w:rFonts w:cs="Open Sans"/>
        </w:rPr>
        <w:t xml:space="preserve">any children said that they missed seeing their friends at school. This was not only confined to younger children. University students </w:t>
      </w:r>
      <w:r w:rsidR="006146A8">
        <w:rPr>
          <w:rFonts w:cs="Open Sans"/>
        </w:rPr>
        <w:t xml:space="preserve">also </w:t>
      </w:r>
      <w:r w:rsidR="00793E89">
        <w:rPr>
          <w:rFonts w:cs="Open Sans"/>
        </w:rPr>
        <w:t>lamented</w:t>
      </w:r>
      <w:r>
        <w:rPr>
          <w:rFonts w:cs="Open Sans"/>
        </w:rPr>
        <w:t xml:space="preserve"> the loss of social connection usually provided </w:t>
      </w:r>
      <w:r w:rsidR="00DE7891">
        <w:rPr>
          <w:rFonts w:cs="Open Sans"/>
        </w:rPr>
        <w:t>through</w:t>
      </w:r>
      <w:r>
        <w:rPr>
          <w:rFonts w:cs="Open Sans"/>
        </w:rPr>
        <w:t xml:space="preserve"> attending classes and campuses in person. Young adults also missed seeing their work colleagues.</w:t>
      </w:r>
    </w:p>
    <w:p w14:paraId="06705A71" w14:textId="08B900CA" w:rsidR="006761D7" w:rsidRDefault="006761D7" w:rsidP="006761D7">
      <w:pPr>
        <w:rPr>
          <w:rFonts w:cs="Open Sans"/>
        </w:rPr>
      </w:pPr>
      <w:r>
        <w:rPr>
          <w:rFonts w:cs="Open Sans"/>
        </w:rPr>
        <w:t xml:space="preserve">Teenagers </w:t>
      </w:r>
      <w:r w:rsidR="00FC704C">
        <w:rPr>
          <w:rFonts w:cs="Open Sans"/>
        </w:rPr>
        <w:t>raised</w:t>
      </w:r>
      <w:r>
        <w:rPr>
          <w:rFonts w:cs="Open Sans"/>
        </w:rPr>
        <w:t xml:space="preserve"> the adverse impact</w:t>
      </w:r>
      <w:r w:rsidR="007A6F24">
        <w:rPr>
          <w:rFonts w:cs="Open Sans"/>
        </w:rPr>
        <w:t>s</w:t>
      </w:r>
      <w:r>
        <w:rPr>
          <w:rFonts w:cs="Open Sans"/>
        </w:rPr>
        <w:t xml:space="preserve"> of social distancing measures on their romantic relationships, in some cases causing </w:t>
      </w:r>
      <w:r w:rsidR="00FC704C">
        <w:rPr>
          <w:rFonts w:cs="Open Sans"/>
        </w:rPr>
        <w:t xml:space="preserve">them </w:t>
      </w:r>
      <w:r>
        <w:rPr>
          <w:rFonts w:cs="Open Sans"/>
        </w:rPr>
        <w:t xml:space="preserve">significant anxiety and distress. Some said they were desperate to see their </w:t>
      </w:r>
      <w:r w:rsidR="00A5344D">
        <w:rPr>
          <w:rFonts w:cs="Open Sans"/>
        </w:rPr>
        <w:t>partners</w:t>
      </w:r>
      <w:r>
        <w:rPr>
          <w:rFonts w:cs="Open Sans"/>
        </w:rPr>
        <w:t xml:space="preserve">, but were unable to because of COVID-19 restrictions, or were forbidden by their parents, which then caused family conflict. </w:t>
      </w:r>
    </w:p>
    <w:p w14:paraId="1F4A5401" w14:textId="51F639C1" w:rsidR="006761D7" w:rsidRPr="00026BC6" w:rsidRDefault="006761D7" w:rsidP="006761D7">
      <w:pPr>
        <w:rPr>
          <w:rFonts w:cs="Open Sans"/>
        </w:rPr>
      </w:pPr>
      <w:r>
        <w:rPr>
          <w:rFonts w:cs="Open Sans"/>
        </w:rPr>
        <w:t xml:space="preserve">Young adults </w:t>
      </w:r>
      <w:r w:rsidR="009D1DA5">
        <w:rPr>
          <w:rFonts w:cs="Open Sans"/>
        </w:rPr>
        <w:t>also</w:t>
      </w:r>
      <w:r>
        <w:rPr>
          <w:rFonts w:cs="Open Sans"/>
        </w:rPr>
        <w:t xml:space="preserve"> spoke about being separated from their </w:t>
      </w:r>
      <w:r w:rsidR="00A5344D">
        <w:rPr>
          <w:rFonts w:cs="Open Sans"/>
        </w:rPr>
        <w:t>partners</w:t>
      </w:r>
      <w:r>
        <w:rPr>
          <w:rFonts w:cs="Open Sans"/>
        </w:rPr>
        <w:t xml:space="preserve">, which added to their loneliness, and placed additional stress on their relationships. </w:t>
      </w:r>
    </w:p>
    <w:p w14:paraId="631ACDF2" w14:textId="36A54F95" w:rsidR="006761D7" w:rsidRDefault="006761D7" w:rsidP="006761D7">
      <w:pPr>
        <w:pStyle w:val="Puntoelenco"/>
        <w:numPr>
          <w:ilvl w:val="0"/>
          <w:numId w:val="0"/>
        </w:numPr>
        <w:rPr>
          <w:rFonts w:cs="Open Sans"/>
        </w:rPr>
      </w:pPr>
      <w:r>
        <w:rPr>
          <w:rFonts w:cs="Open Sans"/>
        </w:rPr>
        <w:t>Social isolation was mentioned as especially hard for some young adults who live alone, and those who were unable to return to live with families. For example</w:t>
      </w:r>
      <w:r w:rsidR="006B5946">
        <w:rPr>
          <w:rFonts w:cs="Open Sans"/>
        </w:rPr>
        <w:t>, young</w:t>
      </w:r>
      <w:r>
        <w:rPr>
          <w:rFonts w:cs="Open Sans"/>
        </w:rPr>
        <w:t xml:space="preserve"> international students living alone without family in Australia, and who are unable to work, study or socialise due to the restrictions.</w:t>
      </w:r>
    </w:p>
    <w:p w14:paraId="587DDF17" w14:textId="007BDEBF" w:rsidR="000F1FB6" w:rsidRDefault="000F1FB6">
      <w:pPr>
        <w:keepLines w:val="0"/>
        <w:spacing w:before="0" w:after="0"/>
        <w:rPr>
          <w:rFonts w:cs="Open Sans"/>
        </w:rPr>
      </w:pPr>
      <w:r>
        <w:rPr>
          <w:rFonts w:cs="Open Sans"/>
        </w:rPr>
        <w:br w:type="page"/>
      </w:r>
    </w:p>
    <w:p w14:paraId="2B1CE66F" w14:textId="77777777" w:rsidR="00D7581F" w:rsidRDefault="00D7581F" w:rsidP="006761D7">
      <w:pPr>
        <w:pStyle w:val="Puntoelenco"/>
        <w:numPr>
          <w:ilvl w:val="0"/>
          <w:numId w:val="0"/>
        </w:numPr>
        <w:rPr>
          <w:rFonts w:cs="Open San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D7581F" w:rsidRPr="00811803" w14:paraId="18402A0E" w14:textId="77777777" w:rsidTr="000C483E">
        <w:tc>
          <w:tcPr>
            <w:tcW w:w="9281" w:type="dxa"/>
            <w:shd w:val="clear" w:color="auto" w:fill="FBE4D5" w:themeFill="accent2" w:themeFillTint="33"/>
          </w:tcPr>
          <w:p w14:paraId="03BD98CA" w14:textId="27D9236F" w:rsidR="00D7581F" w:rsidRPr="00811803" w:rsidRDefault="00D7581F" w:rsidP="00B04ADC">
            <w:pPr>
              <w:rPr>
                <w:rFonts w:cs="Open Sans"/>
                <w:b/>
                <w:bCs/>
              </w:rPr>
            </w:pPr>
            <w:r w:rsidRPr="00811803">
              <w:rPr>
                <w:rFonts w:cs="Open Sans"/>
                <w:b/>
                <w:bCs/>
              </w:rPr>
              <w:t>Case stud</w:t>
            </w:r>
            <w:r w:rsidR="00AB56C4">
              <w:rPr>
                <w:rFonts w:cs="Open Sans"/>
                <w:b/>
                <w:bCs/>
              </w:rPr>
              <w:t>ies</w:t>
            </w:r>
            <w:r w:rsidRPr="00811803">
              <w:rPr>
                <w:rFonts w:cs="Open Sans"/>
                <w:b/>
                <w:bCs/>
              </w:rPr>
              <w:t>:</w:t>
            </w:r>
            <w:r w:rsidR="00AC37A5">
              <w:rPr>
                <w:rFonts w:cs="Open Sans"/>
                <w:b/>
                <w:bCs/>
              </w:rPr>
              <w:t xml:space="preserve"> </w:t>
            </w:r>
            <w:r w:rsidR="00DD2145">
              <w:rPr>
                <w:rFonts w:cs="Open Sans"/>
                <w:b/>
                <w:bCs/>
              </w:rPr>
              <w:t>S</w:t>
            </w:r>
            <w:r w:rsidR="00AC37A5">
              <w:rPr>
                <w:rFonts w:cs="Open Sans"/>
                <w:b/>
                <w:bCs/>
              </w:rPr>
              <w:t>ocial isolation</w:t>
            </w:r>
          </w:p>
          <w:p w14:paraId="2173526A" w14:textId="65F71606" w:rsidR="00D7581F" w:rsidRDefault="00D7581F" w:rsidP="00AA5FD9">
            <w:pPr>
              <w:spacing w:before="120" w:after="360"/>
              <w:rPr>
                <w:rFonts w:cs="Open Sans"/>
              </w:rPr>
            </w:pPr>
            <w:r w:rsidRPr="00D7581F">
              <w:rPr>
                <w:rFonts w:cs="Open Sans"/>
              </w:rPr>
              <w:t>‘Molly’, aged 10, rang Kids Helpline because she is missing her schoolfriends. She feels sad that she can’t see them and says that talking to them online just isn’t the same. Her mother helped her make the call and was asking the Helpline for ideas on how to make her daughter happier during the lockdown.</w:t>
            </w:r>
          </w:p>
          <w:p w14:paraId="473E2691" w14:textId="60D8744F" w:rsidR="00D7581F" w:rsidRPr="00D7581F" w:rsidRDefault="00D7581F" w:rsidP="00AA5FD9">
            <w:pPr>
              <w:spacing w:before="120" w:after="360"/>
              <w:rPr>
                <w:rFonts w:cs="Open Sans"/>
              </w:rPr>
            </w:pPr>
            <w:r w:rsidRPr="00D7581F">
              <w:rPr>
                <w:rFonts w:cs="Open Sans"/>
              </w:rPr>
              <w:t>‘Melissa’, aged 16, told Kids Helpline she is missing her friends hugely. She enjoys being around people and relies on them for support. But with lockdown she is feeling disconnected and lonely, and she wonders why her friends don’t contact her online as much as she contacts them.</w:t>
            </w:r>
          </w:p>
          <w:p w14:paraId="519A47D3" w14:textId="6AF2F20F" w:rsidR="00D7581F" w:rsidRDefault="00D7581F" w:rsidP="00AA5FD9">
            <w:pPr>
              <w:spacing w:before="120" w:after="360"/>
              <w:rPr>
                <w:rFonts w:cs="Open Sans"/>
              </w:rPr>
            </w:pPr>
            <w:r w:rsidRPr="00D7581F">
              <w:rPr>
                <w:rFonts w:cs="Open Sans"/>
              </w:rPr>
              <w:t>‘Lucas’, aged 17, contacted Kids Helpline because he is worried about his girlfriend, who has been making comments about not wanting to be here anymore, saying that everyone hates her. But due to the lockdown measures he can’t see her in person. His parents have forbidden him to meet with her because they are fearful of COVID-19 and keeping the rules, but he feels that not seeing her is making it worse. He doesn’t know what to do and is not sleeping at night.</w:t>
            </w:r>
          </w:p>
          <w:p w14:paraId="01466BBC" w14:textId="12BC4826" w:rsidR="00D7581F" w:rsidRPr="00D7581F" w:rsidRDefault="00D7581F" w:rsidP="00AA5FD9">
            <w:pPr>
              <w:spacing w:before="120" w:after="360"/>
              <w:rPr>
                <w:rFonts w:cs="Open Sans"/>
              </w:rPr>
            </w:pPr>
            <w:r w:rsidRPr="00D7581F">
              <w:rPr>
                <w:rFonts w:cs="Open Sans"/>
              </w:rPr>
              <w:t>‘Gabriela’, aged 18, rang Kids Helpline to talk about some recent stressors in her life that have made her feel depressed, including self-isolation due to a coronavirus scare at her university. When she was in high school</w:t>
            </w:r>
            <w:r w:rsidR="000C5642">
              <w:rPr>
                <w:rFonts w:cs="Open Sans"/>
              </w:rPr>
              <w:t>,</w:t>
            </w:r>
            <w:r w:rsidRPr="00D7581F">
              <w:rPr>
                <w:rFonts w:cs="Open Sans"/>
              </w:rPr>
              <w:t xml:space="preserve"> she was diagnosed with depression, and experienced suicidal ideation and self-harm. Now, in lockdown, she is feeling grief and loss over separation from her friends, especially not being able to get hugs from them. She is aware that the urge to self-harm is increasing.</w:t>
            </w:r>
          </w:p>
          <w:p w14:paraId="212B614A" w14:textId="25195DAB" w:rsidR="00D7581F" w:rsidRPr="00C44AE3" w:rsidRDefault="00D7581F" w:rsidP="00D7581F">
            <w:pPr>
              <w:spacing w:before="120" w:after="120"/>
              <w:rPr>
                <w:rFonts w:cs="Open Sans"/>
              </w:rPr>
            </w:pPr>
            <w:r w:rsidRPr="00D7581F">
              <w:rPr>
                <w:rFonts w:cs="Open Sans"/>
              </w:rPr>
              <w:t xml:space="preserve">‘Ellie’, aged 21, rang Kids Helpline to talk about her relationship with a young woman that she met recently when travelling overseas. They got on very well, and then ended up developing feelings for each other. But then the coronavirus situation escalated suddenly, and she had to come back to Australia. Now it’s been over a month and Ellie is missing the girl very much and finding it difficult to cope </w:t>
            </w:r>
            <w:r w:rsidR="00654162">
              <w:rPr>
                <w:rFonts w:cs="Open Sans"/>
              </w:rPr>
              <w:t xml:space="preserve">with </w:t>
            </w:r>
            <w:r w:rsidRPr="00D7581F">
              <w:rPr>
                <w:rFonts w:cs="Open Sans"/>
              </w:rPr>
              <w:t>COVID-19 restrictions. She worries that the travel restrictions may be in place for years, and that she has missed an opportunity to have a relationship with someone she loves.</w:t>
            </w:r>
          </w:p>
        </w:tc>
      </w:tr>
    </w:tbl>
    <w:p w14:paraId="3E4E5014" w14:textId="67E0CD00" w:rsidR="000C483E" w:rsidRDefault="000C483E" w:rsidP="003929DF">
      <w:pPr>
        <w:pStyle w:val="Puntoelenco"/>
        <w:numPr>
          <w:ilvl w:val="0"/>
          <w:numId w:val="0"/>
        </w:numPr>
      </w:pPr>
    </w:p>
    <w:p w14:paraId="362563B3" w14:textId="77777777" w:rsidR="000C483E" w:rsidRDefault="000C483E">
      <w:pPr>
        <w:keepLines w:val="0"/>
        <w:spacing w:before="0" w:after="0"/>
      </w:pPr>
      <w:r>
        <w:br w:type="page"/>
      </w:r>
    </w:p>
    <w:p w14:paraId="6A275C32" w14:textId="642E93ED" w:rsidR="00474C1D" w:rsidRDefault="00474C1D" w:rsidP="00474C1D">
      <w:pPr>
        <w:pStyle w:val="AHRCHeading2"/>
      </w:pPr>
      <w:bookmarkStart w:id="26" w:name="_Toc49172697"/>
      <w:r w:rsidRPr="00474C1D">
        <w:lastRenderedPageBreak/>
        <w:t>Education impacts</w:t>
      </w:r>
      <w:bookmarkEnd w:id="26"/>
    </w:p>
    <w:tbl>
      <w:tblPr>
        <w:tblStyle w:val="Grigliatabella"/>
        <w:tblW w:w="0" w:type="auto"/>
        <w:tblLook w:val="04A0" w:firstRow="1" w:lastRow="0" w:firstColumn="1" w:lastColumn="0" w:noHBand="0" w:noVBand="1"/>
      </w:tblPr>
      <w:tblGrid>
        <w:gridCol w:w="9010"/>
      </w:tblGrid>
      <w:tr w:rsidR="004164E3" w14:paraId="2E6EB3CE" w14:textId="77777777" w:rsidTr="000C483E">
        <w:tc>
          <w:tcPr>
            <w:tcW w:w="9060" w:type="dxa"/>
            <w:tcBorders>
              <w:top w:val="single" w:sz="24" w:space="0" w:color="ED7D31"/>
              <w:left w:val="single" w:sz="24" w:space="0" w:color="ED7D31"/>
              <w:bottom w:val="single" w:sz="24" w:space="0" w:color="ED7D31"/>
              <w:right w:val="single" w:sz="24" w:space="0" w:color="ED7D31"/>
            </w:tcBorders>
            <w:shd w:val="clear" w:color="auto" w:fill="auto"/>
          </w:tcPr>
          <w:p w14:paraId="05D99AF6" w14:textId="7EA46936" w:rsidR="004164E3" w:rsidRPr="00151BA7" w:rsidRDefault="00902A49" w:rsidP="00472B79">
            <w:pPr>
              <w:pStyle w:val="Paragrafoelenco"/>
              <w:numPr>
                <w:ilvl w:val="0"/>
                <w:numId w:val="36"/>
              </w:numPr>
              <w:rPr>
                <w:rFonts w:cs="Open Sans"/>
              </w:rPr>
            </w:pPr>
            <w:r>
              <w:rPr>
                <w:rFonts w:cs="Open Sans"/>
              </w:rPr>
              <w:t>C</w:t>
            </w:r>
            <w:r w:rsidR="00EA4538">
              <w:rPr>
                <w:rFonts w:cs="Open Sans"/>
              </w:rPr>
              <w:t>hildren</w:t>
            </w:r>
            <w:r w:rsidR="00151BA7">
              <w:rPr>
                <w:rFonts w:cs="Open Sans"/>
              </w:rPr>
              <w:t xml:space="preserve"> and young people </w:t>
            </w:r>
            <w:r>
              <w:rPr>
                <w:rFonts w:cs="Open Sans"/>
              </w:rPr>
              <w:t xml:space="preserve">were </w:t>
            </w:r>
            <w:r w:rsidR="00151BA7">
              <w:rPr>
                <w:rFonts w:cs="Open Sans"/>
              </w:rPr>
              <w:t>struggli</w:t>
            </w:r>
            <w:r>
              <w:rPr>
                <w:rFonts w:cs="Open Sans"/>
              </w:rPr>
              <w:t>ng</w:t>
            </w:r>
            <w:r w:rsidR="00151BA7">
              <w:rPr>
                <w:rFonts w:cs="Open Sans"/>
              </w:rPr>
              <w:t xml:space="preserve"> with online delivery of </w:t>
            </w:r>
            <w:r>
              <w:rPr>
                <w:rFonts w:cs="Open Sans"/>
              </w:rPr>
              <w:t xml:space="preserve">their </w:t>
            </w:r>
            <w:r w:rsidR="00151BA7">
              <w:rPr>
                <w:rFonts w:cs="Open Sans"/>
              </w:rPr>
              <w:t xml:space="preserve">education, including </w:t>
            </w:r>
            <w:r w:rsidR="00D144B8" w:rsidRPr="00151BA7">
              <w:rPr>
                <w:rFonts w:cs="Open Sans"/>
              </w:rPr>
              <w:t>some children and young people with disability.</w:t>
            </w:r>
          </w:p>
          <w:p w14:paraId="0F9FDC85" w14:textId="36A69638" w:rsidR="00570A90" w:rsidRDefault="00902A49" w:rsidP="00472B79">
            <w:pPr>
              <w:pStyle w:val="Paragrafoelenco"/>
              <w:numPr>
                <w:ilvl w:val="0"/>
                <w:numId w:val="30"/>
              </w:numPr>
              <w:rPr>
                <w:rFonts w:cs="Open Sans"/>
              </w:rPr>
            </w:pPr>
            <w:r>
              <w:rPr>
                <w:rFonts w:cs="Open Sans"/>
              </w:rPr>
              <w:t>H</w:t>
            </w:r>
            <w:r w:rsidR="00570A90">
              <w:rPr>
                <w:rFonts w:cs="Open Sans"/>
              </w:rPr>
              <w:t xml:space="preserve">igh school students </w:t>
            </w:r>
            <w:r w:rsidR="00654162">
              <w:rPr>
                <w:rFonts w:cs="Open Sans"/>
              </w:rPr>
              <w:t>were</w:t>
            </w:r>
            <w:r>
              <w:rPr>
                <w:rFonts w:cs="Open Sans"/>
              </w:rPr>
              <w:t xml:space="preserve"> </w:t>
            </w:r>
            <w:r w:rsidR="00570A90">
              <w:rPr>
                <w:rFonts w:cs="Open Sans"/>
              </w:rPr>
              <w:t>feeling overwhelmed with the amount of work that had been assigned. Year 12 students had significant anxiety about falling behind in their studies</w:t>
            </w:r>
            <w:r w:rsidR="00394C63">
              <w:rPr>
                <w:rFonts w:cs="Open Sans"/>
              </w:rPr>
              <w:t>.</w:t>
            </w:r>
          </w:p>
          <w:p w14:paraId="189E73AA" w14:textId="2209CDD7" w:rsidR="00570A90" w:rsidRPr="00394C63" w:rsidRDefault="008E7E96" w:rsidP="00472B79">
            <w:pPr>
              <w:pStyle w:val="Paragrafoelenco"/>
              <w:numPr>
                <w:ilvl w:val="0"/>
                <w:numId w:val="30"/>
              </w:numPr>
              <w:rPr>
                <w:rFonts w:cs="Open Sans"/>
              </w:rPr>
            </w:pPr>
            <w:r>
              <w:rPr>
                <w:rFonts w:cs="Open Sans"/>
              </w:rPr>
              <w:t>S</w:t>
            </w:r>
            <w:r w:rsidR="00570A90" w:rsidRPr="00570A90">
              <w:rPr>
                <w:rFonts w:cs="Open Sans"/>
              </w:rPr>
              <w:t>ome children and young people preferred learning online to face-to-face learning</w:t>
            </w:r>
            <w:r w:rsidR="00394C63">
              <w:rPr>
                <w:rFonts w:cs="Open Sans"/>
              </w:rPr>
              <w:t xml:space="preserve"> </w:t>
            </w:r>
            <w:r w:rsidR="007B3084">
              <w:rPr>
                <w:rFonts w:cs="Open Sans"/>
              </w:rPr>
              <w:t xml:space="preserve">and </w:t>
            </w:r>
            <w:r w:rsidR="00394C63">
              <w:rPr>
                <w:rFonts w:cs="Open Sans"/>
              </w:rPr>
              <w:t xml:space="preserve">were </w:t>
            </w:r>
            <w:r w:rsidR="00570A90" w:rsidRPr="00394C63">
              <w:rPr>
                <w:rFonts w:cs="Open Sans"/>
              </w:rPr>
              <w:t>worrie</w:t>
            </w:r>
            <w:r w:rsidR="00394C63">
              <w:rPr>
                <w:rFonts w:cs="Open Sans"/>
              </w:rPr>
              <w:t>d</w:t>
            </w:r>
            <w:r w:rsidR="00570A90" w:rsidRPr="00394C63">
              <w:rPr>
                <w:rFonts w:cs="Open Sans"/>
              </w:rPr>
              <w:t xml:space="preserve"> about returning to school</w:t>
            </w:r>
            <w:r w:rsidR="00394C63">
              <w:rPr>
                <w:rFonts w:cs="Open Sans"/>
              </w:rPr>
              <w:t xml:space="preserve"> in April</w:t>
            </w:r>
            <w:r w:rsidR="00500B7E">
              <w:rPr>
                <w:rFonts w:cs="Open Sans"/>
              </w:rPr>
              <w:t>.</w:t>
            </w:r>
          </w:p>
          <w:p w14:paraId="1D8F3D63" w14:textId="33CBE7BF" w:rsidR="00570A90" w:rsidRDefault="008E7E96" w:rsidP="00472B79">
            <w:pPr>
              <w:pStyle w:val="Paragrafoelenco"/>
              <w:numPr>
                <w:ilvl w:val="0"/>
                <w:numId w:val="30"/>
              </w:numPr>
              <w:rPr>
                <w:rFonts w:cs="Open Sans"/>
              </w:rPr>
            </w:pPr>
            <w:r>
              <w:rPr>
                <w:rFonts w:cs="Open Sans"/>
              </w:rPr>
              <w:t xml:space="preserve">Some children raised </w:t>
            </w:r>
            <w:r w:rsidR="00570A90">
              <w:rPr>
                <w:rFonts w:cs="Open Sans"/>
              </w:rPr>
              <w:t>limited access to technology needed for home learning</w:t>
            </w:r>
            <w:r w:rsidR="00394C63">
              <w:rPr>
                <w:rFonts w:cs="Open Sans"/>
              </w:rPr>
              <w:t>.</w:t>
            </w:r>
          </w:p>
          <w:p w14:paraId="68054D2D" w14:textId="5AAA5546" w:rsidR="00570A90" w:rsidRPr="00570A90" w:rsidRDefault="008E7E96" w:rsidP="00472B79">
            <w:pPr>
              <w:pStyle w:val="Paragrafoelenco"/>
              <w:numPr>
                <w:ilvl w:val="0"/>
                <w:numId w:val="30"/>
              </w:numPr>
              <w:rPr>
                <w:rFonts w:cs="Open Sans"/>
              </w:rPr>
            </w:pPr>
            <w:r>
              <w:rPr>
                <w:rFonts w:cs="Open Sans"/>
              </w:rPr>
              <w:t xml:space="preserve">Some children were </w:t>
            </w:r>
            <w:r w:rsidR="007B3084">
              <w:rPr>
                <w:rFonts w:cs="Open Sans"/>
              </w:rPr>
              <w:t xml:space="preserve">missing </w:t>
            </w:r>
            <w:r w:rsidR="00570A90">
              <w:rPr>
                <w:rFonts w:cs="Open Sans"/>
              </w:rPr>
              <w:t xml:space="preserve">the </w:t>
            </w:r>
            <w:r w:rsidR="005B091A">
              <w:rPr>
                <w:rFonts w:cs="Open Sans"/>
              </w:rPr>
              <w:t xml:space="preserve">mental health and learning </w:t>
            </w:r>
            <w:r w:rsidR="00570A90">
              <w:rPr>
                <w:rFonts w:cs="Open Sans"/>
              </w:rPr>
              <w:t xml:space="preserve">support </w:t>
            </w:r>
            <w:r w:rsidR="005B091A">
              <w:rPr>
                <w:rFonts w:cs="Open Sans"/>
              </w:rPr>
              <w:t>provided by</w:t>
            </w:r>
            <w:r w:rsidR="00570A90">
              <w:rPr>
                <w:rFonts w:cs="Open Sans"/>
              </w:rPr>
              <w:t xml:space="preserve"> teachers</w:t>
            </w:r>
            <w:r w:rsidR="005B091A">
              <w:rPr>
                <w:rFonts w:cs="Open Sans"/>
              </w:rPr>
              <w:t xml:space="preserve"> and school counsellors. </w:t>
            </w:r>
          </w:p>
        </w:tc>
      </w:tr>
    </w:tbl>
    <w:p w14:paraId="2FF998FD" w14:textId="6E432973" w:rsidR="00474C1D" w:rsidRPr="007B6E2C" w:rsidRDefault="00474C1D" w:rsidP="00474C1D">
      <w:pPr>
        <w:rPr>
          <w:rFonts w:cs="Open Sans"/>
        </w:rPr>
      </w:pPr>
      <w:r>
        <w:rPr>
          <w:rFonts w:cs="Open Sans"/>
        </w:rPr>
        <w:t xml:space="preserve">Concerns related to the </w:t>
      </w:r>
      <w:r w:rsidRPr="00AB693B">
        <w:rPr>
          <w:rFonts w:cs="Open Sans"/>
        </w:rPr>
        <w:t>education impacts of COVID-19 w</w:t>
      </w:r>
      <w:r>
        <w:rPr>
          <w:rFonts w:cs="Open Sans"/>
        </w:rPr>
        <w:t>ere</w:t>
      </w:r>
      <w:r w:rsidRPr="00AB693B">
        <w:rPr>
          <w:rFonts w:cs="Open Sans"/>
        </w:rPr>
        <w:t xml:space="preserve"> the third </w:t>
      </w:r>
      <w:r>
        <w:rPr>
          <w:rFonts w:cs="Open Sans"/>
        </w:rPr>
        <w:t xml:space="preserve">most frequently raised </w:t>
      </w:r>
      <w:r w:rsidRPr="00AB693B">
        <w:rPr>
          <w:rFonts w:cs="Open Sans"/>
        </w:rPr>
        <w:t>concern</w:t>
      </w:r>
      <w:r>
        <w:rPr>
          <w:rFonts w:cs="Open Sans"/>
        </w:rPr>
        <w:t>s</w:t>
      </w:r>
      <w:r w:rsidRPr="00AB693B">
        <w:rPr>
          <w:rFonts w:cs="Open Sans"/>
        </w:rPr>
        <w:t xml:space="preserve"> </w:t>
      </w:r>
      <w:r>
        <w:rPr>
          <w:rFonts w:cs="Open Sans"/>
        </w:rPr>
        <w:t xml:space="preserve">of </w:t>
      </w:r>
      <w:r w:rsidRPr="00AB693B">
        <w:rPr>
          <w:rFonts w:cs="Open Sans"/>
        </w:rPr>
        <w:t xml:space="preserve">children and young people. </w:t>
      </w:r>
      <w:r w:rsidRPr="00D92B1D">
        <w:rPr>
          <w:rFonts w:cs="Open Sans"/>
        </w:rPr>
        <w:t>Twenty percent</w:t>
      </w:r>
      <w:r>
        <w:rPr>
          <w:rFonts w:cs="Open Sans"/>
        </w:rPr>
        <w:t xml:space="preserve"> (</w:t>
      </w:r>
      <w:r w:rsidRPr="00D92B1D">
        <w:rPr>
          <w:rFonts w:cs="Open Sans"/>
        </w:rPr>
        <w:t>526)</w:t>
      </w:r>
      <w:r w:rsidRPr="007B6E2C">
        <w:rPr>
          <w:rFonts w:cs="Open Sans"/>
        </w:rPr>
        <w:t xml:space="preserve"> </w:t>
      </w:r>
      <w:r w:rsidR="005128A7">
        <w:rPr>
          <w:rFonts w:cs="Open Sans"/>
        </w:rPr>
        <w:t xml:space="preserve">of </w:t>
      </w:r>
      <w:r w:rsidRPr="007B6E2C">
        <w:rPr>
          <w:rFonts w:cs="Open Sans"/>
        </w:rPr>
        <w:t>children and young people raised COVID-19 in the context of education impacts.</w:t>
      </w:r>
    </w:p>
    <w:p w14:paraId="0FEE3C9C" w14:textId="708C91BD" w:rsidR="00FB12C0" w:rsidRDefault="00FB12C0" w:rsidP="00FB12C0">
      <w:pPr>
        <w:rPr>
          <w:rFonts w:cs="Open Sans"/>
        </w:rPr>
      </w:pPr>
      <w:r>
        <w:rPr>
          <w:rFonts w:cs="Open Sans"/>
        </w:rPr>
        <w:t>Although the education impacts of COVID-19 were raised as a significant concern by all age groups, high school-aged children were more likely to raise this as an issue than children aged 5-10 and young adults aged 18-25. It was the top concern raised by females aged 11-14, and females</w:t>
      </w:r>
      <w:r w:rsidR="002B5585">
        <w:rPr>
          <w:rFonts w:cs="Open Sans"/>
        </w:rPr>
        <w:t>,</w:t>
      </w:r>
      <w:r>
        <w:rPr>
          <w:rFonts w:cs="Open Sans"/>
        </w:rPr>
        <w:t xml:space="preserve"> males </w:t>
      </w:r>
      <w:r w:rsidR="00F029D8">
        <w:rPr>
          <w:rFonts w:cs="Open Sans"/>
        </w:rPr>
        <w:t xml:space="preserve">and </w:t>
      </w:r>
      <w:r w:rsidR="00500CCD" w:rsidRPr="002F5BDC">
        <w:rPr>
          <w:rFonts w:cs="Open Sans"/>
        </w:rPr>
        <w:t>trans</w:t>
      </w:r>
      <w:r w:rsidR="00500CCD">
        <w:rPr>
          <w:rFonts w:cs="Open Sans"/>
        </w:rPr>
        <w:t xml:space="preserve">gender or </w:t>
      </w:r>
      <w:r w:rsidR="00500CCD" w:rsidRPr="002F5BDC">
        <w:rPr>
          <w:rFonts w:cs="Open Sans"/>
        </w:rPr>
        <w:t xml:space="preserve">gender diverse </w:t>
      </w:r>
      <w:r w:rsidR="00F029D8">
        <w:rPr>
          <w:rFonts w:cs="Open Sans"/>
        </w:rPr>
        <w:t xml:space="preserve">children and young people </w:t>
      </w:r>
      <w:r>
        <w:rPr>
          <w:rFonts w:cs="Open Sans"/>
        </w:rPr>
        <w:t>aged 15-17</w:t>
      </w:r>
      <w:r w:rsidR="00790093">
        <w:rPr>
          <w:rFonts w:cs="Open Sans"/>
        </w:rPr>
        <w:t xml:space="preserve"> years</w:t>
      </w:r>
      <w:r>
        <w:rPr>
          <w:rFonts w:cs="Open Sans"/>
        </w:rPr>
        <w:t xml:space="preserve">. </w:t>
      </w:r>
    </w:p>
    <w:p w14:paraId="4197E28C" w14:textId="6B976358" w:rsidR="00FB12C0" w:rsidRDefault="00FE7F4A" w:rsidP="00FB12C0">
      <w:pPr>
        <w:rPr>
          <w:rFonts w:cs="Open Sans"/>
        </w:rPr>
      </w:pPr>
      <w:r>
        <w:rPr>
          <w:rFonts w:cs="Open Sans"/>
        </w:rPr>
        <w:t>Females</w:t>
      </w:r>
      <w:r w:rsidR="00FB12C0">
        <w:rPr>
          <w:rFonts w:cs="Open Sans"/>
        </w:rPr>
        <w:t xml:space="preserve"> were also slightly more likely to raise this concern overall than either </w:t>
      </w:r>
      <w:r>
        <w:rPr>
          <w:rFonts w:cs="Open Sans"/>
        </w:rPr>
        <w:t>males</w:t>
      </w:r>
      <w:r w:rsidR="00FB12C0">
        <w:rPr>
          <w:rFonts w:cs="Open Sans"/>
        </w:rPr>
        <w:t xml:space="preserve"> or </w:t>
      </w:r>
      <w:r w:rsidR="00500CCD" w:rsidRPr="002F5BDC">
        <w:rPr>
          <w:rFonts w:cs="Open Sans"/>
        </w:rPr>
        <w:t>trans</w:t>
      </w:r>
      <w:r w:rsidR="00500CCD">
        <w:rPr>
          <w:rFonts w:cs="Open Sans"/>
        </w:rPr>
        <w:t xml:space="preserve">gender or </w:t>
      </w:r>
      <w:r w:rsidR="00500CCD" w:rsidRPr="002F5BDC">
        <w:rPr>
          <w:rFonts w:cs="Open Sans"/>
        </w:rPr>
        <w:t xml:space="preserve">gender diverse </w:t>
      </w:r>
      <w:r w:rsidR="00FB12C0">
        <w:rPr>
          <w:rFonts w:cs="Open Sans"/>
        </w:rPr>
        <w:t>children and young people.</w:t>
      </w:r>
    </w:p>
    <w:p w14:paraId="27B3B1B5" w14:textId="77777777" w:rsidR="00BE44AA" w:rsidRDefault="00FB12C0" w:rsidP="00FB12C0">
      <w:pPr>
        <w:rPr>
          <w:rFonts w:cs="Open Sans"/>
        </w:rPr>
      </w:pPr>
      <w:r>
        <w:rPr>
          <w:rFonts w:cs="Open Sans"/>
        </w:rPr>
        <w:t xml:space="preserve">Many children said that they were attending school online, studying from home </w:t>
      </w:r>
      <w:r w:rsidR="00BF3090">
        <w:rPr>
          <w:rFonts w:cs="Open Sans"/>
        </w:rPr>
        <w:t>using</w:t>
      </w:r>
      <w:r>
        <w:rPr>
          <w:rFonts w:cs="Open Sans"/>
        </w:rPr>
        <w:t xml:space="preserve"> electronic devices. Most children who raised COVID-19 in this context said they were struggling with this form of delivery. The reasons for this included boredom, too many distractions at home, difficulty concentrating and feeling overwhelmed with the work. </w:t>
      </w:r>
    </w:p>
    <w:p w14:paraId="6DC4485A" w14:textId="7FA63E5F" w:rsidR="00FB12C0" w:rsidRDefault="00FB12C0" w:rsidP="00FB12C0">
      <w:pPr>
        <w:rPr>
          <w:rFonts w:cs="Open Sans"/>
        </w:rPr>
      </w:pPr>
      <w:r>
        <w:rPr>
          <w:rFonts w:cs="Open Sans"/>
        </w:rPr>
        <w:t>High school students in particular spoke about feeling overwhelmed with the amount of work that had been assigned when they were studying online. Year 12 students had significant anxiety about falling behind in their studies. This had led to stress – and conflict with parents as well.</w:t>
      </w:r>
    </w:p>
    <w:p w14:paraId="1E18A473" w14:textId="3ED00B66" w:rsidR="00FB12C0" w:rsidRDefault="00FB12C0" w:rsidP="00FB12C0">
      <w:pPr>
        <w:rPr>
          <w:rFonts w:cs="Open Sans"/>
        </w:rPr>
      </w:pPr>
      <w:r>
        <w:rPr>
          <w:rFonts w:cs="Open Sans"/>
        </w:rPr>
        <w:lastRenderedPageBreak/>
        <w:t xml:space="preserve">Some children with disability raised difficulties </w:t>
      </w:r>
      <w:r w:rsidR="00824516">
        <w:rPr>
          <w:rFonts w:cs="Open Sans"/>
        </w:rPr>
        <w:t>about</w:t>
      </w:r>
      <w:r>
        <w:rPr>
          <w:rFonts w:cs="Open Sans"/>
        </w:rPr>
        <w:t xml:space="preserve"> learning online, particularly those with autism spectrum disorders. </w:t>
      </w:r>
    </w:p>
    <w:p w14:paraId="540CE7A4" w14:textId="0845BDCC" w:rsidR="008F77D2" w:rsidRDefault="008F77D2" w:rsidP="008F77D2">
      <w:pPr>
        <w:spacing w:before="0" w:after="0"/>
        <w:contextualSpacing/>
        <w:rPr>
          <w:rFonts w:cs="Open Sans"/>
        </w:rPr>
      </w:pPr>
      <w:r>
        <w:rPr>
          <w:rFonts w:cs="Open Sans"/>
        </w:rPr>
        <w:t xml:space="preserve">These concerns are </w:t>
      </w:r>
      <w:r w:rsidR="00863075">
        <w:rPr>
          <w:rFonts w:cs="Open Sans"/>
        </w:rPr>
        <w:t>also</w:t>
      </w:r>
      <w:r>
        <w:rPr>
          <w:rFonts w:cs="Open Sans"/>
        </w:rPr>
        <w:t xml:space="preserve"> reflected in a </w:t>
      </w:r>
      <w:r w:rsidR="000C74F7">
        <w:rPr>
          <w:rFonts w:cs="Open Sans"/>
        </w:rPr>
        <w:t xml:space="preserve">survey </w:t>
      </w:r>
      <w:r w:rsidR="006F0E2A">
        <w:rPr>
          <w:rFonts w:cs="Open Sans"/>
        </w:rPr>
        <w:t>on the impacts of the pandemic on</w:t>
      </w:r>
      <w:r w:rsidR="0071670D" w:rsidRPr="00F77433">
        <w:rPr>
          <w:rFonts w:cs="Open Sans"/>
        </w:rPr>
        <w:t xml:space="preserve"> children and young people with disability</w:t>
      </w:r>
      <w:r w:rsidR="006F0E2A">
        <w:rPr>
          <w:rFonts w:cs="Open Sans"/>
        </w:rPr>
        <w:t xml:space="preserve"> and their families</w:t>
      </w:r>
      <w:r w:rsidR="004B0175" w:rsidRPr="00F77433">
        <w:rPr>
          <w:rFonts w:cs="Open Sans"/>
        </w:rPr>
        <w:t>,</w:t>
      </w:r>
      <w:r w:rsidR="00EF4693" w:rsidRPr="00EF4693">
        <w:rPr>
          <w:rFonts w:cs="Open Sans"/>
        </w:rPr>
        <w:t xml:space="preserve"> </w:t>
      </w:r>
      <w:r w:rsidR="006F0E2A">
        <w:rPr>
          <w:rFonts w:cs="Open Sans"/>
        </w:rPr>
        <w:t>conducted</w:t>
      </w:r>
      <w:r w:rsidR="00EF4693">
        <w:rPr>
          <w:rFonts w:cs="Open Sans"/>
        </w:rPr>
        <w:t xml:space="preserve"> </w:t>
      </w:r>
      <w:r w:rsidR="009470EB">
        <w:rPr>
          <w:rFonts w:cs="Open Sans"/>
        </w:rPr>
        <w:t xml:space="preserve">by </w:t>
      </w:r>
      <w:r w:rsidR="00EF4693" w:rsidRPr="00F77433">
        <w:rPr>
          <w:rFonts w:cs="Open Sans"/>
        </w:rPr>
        <w:t>Children and Young People with Disability Australia (CYDA)</w:t>
      </w:r>
      <w:r w:rsidR="006F0E2A">
        <w:rPr>
          <w:rFonts w:cs="Open Sans"/>
        </w:rPr>
        <w:t xml:space="preserve"> in May 2020</w:t>
      </w:r>
      <w:r w:rsidR="004B0175" w:rsidRPr="00F77433">
        <w:rPr>
          <w:rFonts w:cs="Open Sans"/>
        </w:rPr>
        <w:t>.</w:t>
      </w:r>
      <w:r w:rsidR="004B0175">
        <w:rPr>
          <w:rStyle w:val="Rimandonotadichiusura"/>
          <w:rFonts w:cs="Open Sans"/>
        </w:rPr>
        <w:endnoteReference w:id="7"/>
      </w:r>
      <w:r w:rsidR="004C4BDC" w:rsidRPr="00F77433">
        <w:rPr>
          <w:rFonts w:cs="Open Sans"/>
        </w:rPr>
        <w:t xml:space="preserve"> </w:t>
      </w:r>
      <w:r w:rsidR="00F77433" w:rsidRPr="00F77433">
        <w:rPr>
          <w:rFonts w:cs="Open Sans"/>
        </w:rPr>
        <w:t>Uncertainty about education was a prominent theme</w:t>
      </w:r>
      <w:r w:rsidR="00F77433">
        <w:rPr>
          <w:rFonts w:cs="Open Sans"/>
        </w:rPr>
        <w:t xml:space="preserve"> </w:t>
      </w:r>
      <w:r w:rsidR="004E2816">
        <w:rPr>
          <w:rFonts w:cs="Open Sans"/>
        </w:rPr>
        <w:t xml:space="preserve">raised by </w:t>
      </w:r>
      <w:r w:rsidR="0057465B">
        <w:rPr>
          <w:rFonts w:cs="Open Sans"/>
        </w:rPr>
        <w:t>children with disability and their family members</w:t>
      </w:r>
      <w:r w:rsidR="004B4112">
        <w:rPr>
          <w:rFonts w:cs="Open Sans"/>
        </w:rPr>
        <w:t xml:space="preserve"> in this su</w:t>
      </w:r>
      <w:r w:rsidR="00863075">
        <w:rPr>
          <w:rFonts w:cs="Open Sans"/>
        </w:rPr>
        <w:t>r</w:t>
      </w:r>
      <w:r w:rsidR="004B4112">
        <w:rPr>
          <w:rFonts w:cs="Open Sans"/>
        </w:rPr>
        <w:t>vey</w:t>
      </w:r>
      <w:r w:rsidR="00F77433" w:rsidRPr="00F77433">
        <w:rPr>
          <w:rFonts w:cs="Open Sans"/>
        </w:rPr>
        <w:t xml:space="preserve">, including </w:t>
      </w:r>
      <w:r w:rsidR="008009F4">
        <w:rPr>
          <w:rFonts w:cs="Open Sans"/>
        </w:rPr>
        <w:t xml:space="preserve">the impact of </w:t>
      </w:r>
      <w:r w:rsidR="00F77433" w:rsidRPr="00F77433">
        <w:rPr>
          <w:rFonts w:cs="Open Sans"/>
        </w:rPr>
        <w:t xml:space="preserve">school closures and challenges with learning from home, and </w:t>
      </w:r>
      <w:r w:rsidR="008009F4">
        <w:rPr>
          <w:rFonts w:cs="Open Sans"/>
        </w:rPr>
        <w:t xml:space="preserve">concerns </w:t>
      </w:r>
      <w:r w:rsidR="00F77433" w:rsidRPr="00F77433">
        <w:rPr>
          <w:rFonts w:cs="Open Sans"/>
        </w:rPr>
        <w:t>that progress gained by children and young people with disability would be lost during this period.</w:t>
      </w:r>
      <w:r w:rsidR="00D91138">
        <w:rPr>
          <w:rStyle w:val="Rimandonotadichiusura"/>
          <w:rFonts w:cs="Open Sans"/>
        </w:rPr>
        <w:endnoteReference w:id="8"/>
      </w:r>
    </w:p>
    <w:p w14:paraId="5C2B8A01" w14:textId="2E3B9E2F" w:rsidR="00DB08E7" w:rsidRDefault="00DB08E7" w:rsidP="00DB08E7">
      <w:pPr>
        <w:rPr>
          <w:rFonts w:cs="Open Sans"/>
        </w:rPr>
      </w:pPr>
      <w:r>
        <w:rPr>
          <w:rFonts w:cs="Open Sans"/>
        </w:rPr>
        <w:t xml:space="preserve">However, </w:t>
      </w:r>
      <w:r w:rsidDel="002C0442">
        <w:rPr>
          <w:rFonts w:cs="Open Sans"/>
        </w:rPr>
        <w:t>s</w:t>
      </w:r>
      <w:r>
        <w:rPr>
          <w:rFonts w:cs="Open Sans"/>
        </w:rPr>
        <w:t>ome children and young people told Kids Helpline that they preferred learning online to face-to-face learning</w:t>
      </w:r>
      <w:r w:rsidR="00570A90">
        <w:rPr>
          <w:rFonts w:cs="Open Sans"/>
        </w:rPr>
        <w:t>.</w:t>
      </w:r>
      <w:r>
        <w:rPr>
          <w:rFonts w:cs="Open Sans"/>
        </w:rPr>
        <w:t xml:space="preserve"> This was because it suited them better, with fewer distractions, more opportunity to relax, and</w:t>
      </w:r>
      <w:r w:rsidR="002C0442">
        <w:rPr>
          <w:rFonts w:cs="Open Sans"/>
        </w:rPr>
        <w:t>,</w:t>
      </w:r>
      <w:r>
        <w:rPr>
          <w:rFonts w:cs="Open Sans"/>
        </w:rPr>
        <w:t xml:space="preserve"> in some cases</w:t>
      </w:r>
      <w:r w:rsidR="002C0442">
        <w:rPr>
          <w:rFonts w:cs="Open Sans"/>
        </w:rPr>
        <w:t>,</w:t>
      </w:r>
      <w:r>
        <w:rPr>
          <w:rFonts w:cs="Open Sans"/>
        </w:rPr>
        <w:t xml:space="preserve"> because they usually found social interactions at school stressful.</w:t>
      </w:r>
      <w:r w:rsidR="006D4A28">
        <w:rPr>
          <w:rFonts w:cs="Open Sans"/>
        </w:rPr>
        <w:t xml:space="preserve"> </w:t>
      </w:r>
      <w:r w:rsidR="009B4FE1">
        <w:rPr>
          <w:rFonts w:cs="Open Sans"/>
        </w:rPr>
        <w:t>T</w:t>
      </w:r>
      <w:r>
        <w:rPr>
          <w:rFonts w:cs="Open Sans"/>
        </w:rPr>
        <w:t xml:space="preserve">his </w:t>
      </w:r>
      <w:r w:rsidR="007B4373">
        <w:rPr>
          <w:rFonts w:cs="Open Sans"/>
        </w:rPr>
        <w:t xml:space="preserve">latter </w:t>
      </w:r>
      <w:r w:rsidR="006D4A28">
        <w:rPr>
          <w:rFonts w:cs="Open Sans"/>
        </w:rPr>
        <w:t xml:space="preserve">reason </w:t>
      </w:r>
      <w:r>
        <w:rPr>
          <w:rFonts w:cs="Open Sans"/>
        </w:rPr>
        <w:t xml:space="preserve">translated into worries about returning to school, which was being discussed across the nation as an option during April. Some children were also worried </w:t>
      </w:r>
      <w:r w:rsidR="006D4A28">
        <w:rPr>
          <w:rFonts w:cs="Open Sans"/>
        </w:rPr>
        <w:t xml:space="preserve">about returning to face-to-face learning </w:t>
      </w:r>
      <w:r>
        <w:rPr>
          <w:rFonts w:cs="Open Sans"/>
        </w:rPr>
        <w:t>because they had health conditions and were fearful of being exposed to the virus</w:t>
      </w:r>
      <w:r w:rsidR="006D4A28">
        <w:rPr>
          <w:rFonts w:cs="Open Sans"/>
        </w:rPr>
        <w:t>.</w:t>
      </w:r>
    </w:p>
    <w:p w14:paraId="18E237FD" w14:textId="352BE4F0" w:rsidR="00FB12C0" w:rsidRDefault="00FB12C0" w:rsidP="00FB12C0">
      <w:pPr>
        <w:rPr>
          <w:rFonts w:cs="Open Sans"/>
        </w:rPr>
      </w:pPr>
      <w:r>
        <w:rPr>
          <w:rFonts w:cs="Open Sans"/>
        </w:rPr>
        <w:t>A</w:t>
      </w:r>
      <w:r w:rsidR="002C17D8">
        <w:rPr>
          <w:rFonts w:cs="Open Sans"/>
        </w:rPr>
        <w:t>nother issue raised by a</w:t>
      </w:r>
      <w:r>
        <w:rPr>
          <w:rFonts w:cs="Open Sans"/>
        </w:rPr>
        <w:t xml:space="preserve"> few children and young people </w:t>
      </w:r>
      <w:r w:rsidR="002C17D8">
        <w:rPr>
          <w:rFonts w:cs="Open Sans"/>
        </w:rPr>
        <w:t>who contacted Kid</w:t>
      </w:r>
      <w:r w:rsidR="009B4FE1">
        <w:rPr>
          <w:rFonts w:cs="Open Sans"/>
        </w:rPr>
        <w:t>s</w:t>
      </w:r>
      <w:r w:rsidR="002C17D8">
        <w:rPr>
          <w:rFonts w:cs="Open Sans"/>
        </w:rPr>
        <w:t xml:space="preserve"> Helpline was</w:t>
      </w:r>
      <w:r>
        <w:rPr>
          <w:rFonts w:cs="Open Sans"/>
        </w:rPr>
        <w:t xml:space="preserve"> </w:t>
      </w:r>
      <w:r w:rsidR="004E0730">
        <w:rPr>
          <w:rFonts w:cs="Open Sans"/>
        </w:rPr>
        <w:t xml:space="preserve">limited access </w:t>
      </w:r>
      <w:r w:rsidR="00DA74F0">
        <w:rPr>
          <w:rFonts w:cs="Open Sans"/>
        </w:rPr>
        <w:t xml:space="preserve">to the </w:t>
      </w:r>
      <w:r>
        <w:rPr>
          <w:rFonts w:cs="Open Sans"/>
        </w:rPr>
        <w:t>technology needed for home learning</w:t>
      </w:r>
      <w:r w:rsidR="009B4FE1">
        <w:rPr>
          <w:rFonts w:cs="Open Sans"/>
        </w:rPr>
        <w:t xml:space="preserve">, and other activities such as </w:t>
      </w:r>
      <w:r>
        <w:rPr>
          <w:rFonts w:cs="Open Sans"/>
        </w:rPr>
        <w:t>socialising</w:t>
      </w:r>
      <w:r w:rsidR="009B4FE1">
        <w:rPr>
          <w:rFonts w:cs="Open Sans"/>
        </w:rPr>
        <w:t xml:space="preserve"> </w:t>
      </w:r>
      <w:r>
        <w:rPr>
          <w:rFonts w:cs="Open Sans"/>
        </w:rPr>
        <w:t xml:space="preserve">and counselling. For example, several children living in remote areas said their internet connection was poor. </w:t>
      </w:r>
      <w:r w:rsidR="00676C93">
        <w:rPr>
          <w:rFonts w:cs="Open Sans"/>
        </w:rPr>
        <w:t xml:space="preserve">Children who </w:t>
      </w:r>
      <w:r w:rsidR="004E0730">
        <w:rPr>
          <w:rFonts w:cs="Open Sans"/>
        </w:rPr>
        <w:t>mov</w:t>
      </w:r>
      <w:r w:rsidR="00676C93">
        <w:rPr>
          <w:rFonts w:cs="Open Sans"/>
        </w:rPr>
        <w:t>ed</w:t>
      </w:r>
      <w:r>
        <w:rPr>
          <w:rFonts w:cs="Open Sans"/>
        </w:rPr>
        <w:t xml:space="preserve"> between households</w:t>
      </w:r>
      <w:r w:rsidR="00676C93">
        <w:rPr>
          <w:rFonts w:cs="Open Sans"/>
        </w:rPr>
        <w:t xml:space="preserve"> frequently mentioned the difficulties of </w:t>
      </w:r>
      <w:r>
        <w:rPr>
          <w:rFonts w:cs="Open Sans"/>
        </w:rPr>
        <w:t>set</w:t>
      </w:r>
      <w:r w:rsidR="00676C93">
        <w:rPr>
          <w:rFonts w:cs="Open Sans"/>
        </w:rPr>
        <w:t>ting</w:t>
      </w:r>
      <w:r>
        <w:rPr>
          <w:rFonts w:cs="Open Sans"/>
        </w:rPr>
        <w:t xml:space="preserve"> up internet access each time they moved. Others said they had to share devices and data with their siblings and parents. </w:t>
      </w:r>
      <w:r w:rsidR="00E45463">
        <w:rPr>
          <w:rFonts w:cs="Open Sans"/>
        </w:rPr>
        <w:t>Some</w:t>
      </w:r>
      <w:r>
        <w:rPr>
          <w:rFonts w:cs="Open Sans"/>
        </w:rPr>
        <w:t xml:space="preserve"> mentioned that their laptops or phones had been taken away by their parents as punishment, in the context of arguments </w:t>
      </w:r>
      <w:r w:rsidR="000C5642">
        <w:rPr>
          <w:rFonts w:cs="Open Sans"/>
        </w:rPr>
        <w:t xml:space="preserve">among </w:t>
      </w:r>
      <w:r>
        <w:rPr>
          <w:rFonts w:cs="Open Sans"/>
        </w:rPr>
        <w:t xml:space="preserve">family </w:t>
      </w:r>
      <w:r w:rsidR="000C5642">
        <w:rPr>
          <w:rFonts w:cs="Open Sans"/>
        </w:rPr>
        <w:t xml:space="preserve">members </w:t>
      </w:r>
      <w:r>
        <w:rPr>
          <w:rFonts w:cs="Open Sans"/>
        </w:rPr>
        <w:t>during lockdown.</w:t>
      </w:r>
    </w:p>
    <w:p w14:paraId="7B9DC4AF" w14:textId="41EC017C" w:rsidR="00FB12C0" w:rsidRDefault="00AD09DB" w:rsidP="00FB12C0">
      <w:pPr>
        <w:rPr>
          <w:rFonts w:cs="Open Sans"/>
        </w:rPr>
      </w:pPr>
      <w:r>
        <w:rPr>
          <w:rFonts w:cs="Open Sans"/>
        </w:rPr>
        <w:t xml:space="preserve">Another concern raised was </w:t>
      </w:r>
      <w:r w:rsidR="00FF78FC">
        <w:rPr>
          <w:rFonts w:cs="Open Sans"/>
        </w:rPr>
        <w:t xml:space="preserve">the </w:t>
      </w:r>
      <w:r w:rsidR="00783D74">
        <w:rPr>
          <w:rFonts w:cs="Open Sans"/>
        </w:rPr>
        <w:t>impact</w:t>
      </w:r>
      <w:r w:rsidR="00974ED0">
        <w:rPr>
          <w:rFonts w:cs="Open Sans"/>
        </w:rPr>
        <w:t>s</w:t>
      </w:r>
      <w:r w:rsidR="00783D74">
        <w:rPr>
          <w:rFonts w:cs="Open Sans"/>
        </w:rPr>
        <w:t xml:space="preserve"> of home learning on</w:t>
      </w:r>
      <w:r w:rsidR="00FB12C0">
        <w:rPr>
          <w:rFonts w:cs="Open Sans"/>
        </w:rPr>
        <w:t xml:space="preserve"> </w:t>
      </w:r>
      <w:r w:rsidR="00A24AC9">
        <w:rPr>
          <w:rFonts w:cs="Open Sans"/>
        </w:rPr>
        <w:t>children’s</w:t>
      </w:r>
      <w:r w:rsidR="00FB12C0">
        <w:rPr>
          <w:rFonts w:cs="Open Sans"/>
        </w:rPr>
        <w:t xml:space="preserve"> </w:t>
      </w:r>
      <w:r w:rsidR="00783D74">
        <w:rPr>
          <w:rFonts w:cs="Open Sans"/>
        </w:rPr>
        <w:t xml:space="preserve">ability to access </w:t>
      </w:r>
      <w:r w:rsidR="00FB12C0">
        <w:rPr>
          <w:rFonts w:cs="Open Sans"/>
        </w:rPr>
        <w:t xml:space="preserve">mental health </w:t>
      </w:r>
      <w:r w:rsidR="00783D74">
        <w:rPr>
          <w:rFonts w:cs="Open Sans"/>
        </w:rPr>
        <w:t>support.</w:t>
      </w:r>
      <w:r w:rsidR="00A24AC9">
        <w:rPr>
          <w:rFonts w:cs="Open Sans"/>
        </w:rPr>
        <w:t xml:space="preserve"> </w:t>
      </w:r>
      <w:r w:rsidR="00FB12C0">
        <w:rPr>
          <w:rFonts w:cs="Open Sans"/>
        </w:rPr>
        <w:t xml:space="preserve">Some children talked about how they missed the support of teachers, </w:t>
      </w:r>
      <w:r w:rsidR="00F76AFD">
        <w:rPr>
          <w:rFonts w:cs="Open Sans"/>
        </w:rPr>
        <w:t xml:space="preserve">both </w:t>
      </w:r>
      <w:r w:rsidR="00676C93">
        <w:rPr>
          <w:rFonts w:cs="Open Sans"/>
        </w:rPr>
        <w:t>for</w:t>
      </w:r>
      <w:r w:rsidR="002178BE">
        <w:rPr>
          <w:rFonts w:cs="Open Sans"/>
        </w:rPr>
        <w:t xml:space="preserve"> completing their </w:t>
      </w:r>
      <w:r w:rsidR="00FB12C0">
        <w:rPr>
          <w:rFonts w:cs="Open Sans"/>
        </w:rPr>
        <w:t xml:space="preserve">schoolwork </w:t>
      </w:r>
      <w:r w:rsidR="00F76AFD">
        <w:rPr>
          <w:rFonts w:cs="Open Sans"/>
        </w:rPr>
        <w:t xml:space="preserve">and for their </w:t>
      </w:r>
      <w:r w:rsidR="00FB12C0">
        <w:rPr>
          <w:rFonts w:cs="Open Sans"/>
        </w:rPr>
        <w:t>mental health</w:t>
      </w:r>
      <w:r w:rsidR="00F76AFD">
        <w:rPr>
          <w:rFonts w:cs="Open Sans"/>
        </w:rPr>
        <w:t>.</w:t>
      </w:r>
      <w:r w:rsidR="00FB12C0">
        <w:rPr>
          <w:rFonts w:cs="Open Sans"/>
        </w:rPr>
        <w:t xml:space="preserve"> Many school-aged children with existing mental health concerns mentioned that they missed seeing the school counsellor, who was their regular form of support. </w:t>
      </w:r>
    </w:p>
    <w:p w14:paraId="772B1C87" w14:textId="3221FC10" w:rsidR="00517BF3" w:rsidRDefault="00FB12C0" w:rsidP="00FB12C0">
      <w:pPr>
        <w:pStyle w:val="Puntoelenco"/>
        <w:numPr>
          <w:ilvl w:val="0"/>
          <w:numId w:val="0"/>
        </w:numPr>
        <w:rPr>
          <w:rFonts w:cs="Open Sans"/>
        </w:rPr>
      </w:pPr>
      <w:r>
        <w:rPr>
          <w:rFonts w:cs="Open Sans"/>
        </w:rPr>
        <w:lastRenderedPageBreak/>
        <w:t>Education impacts were also significant</w:t>
      </w:r>
      <w:r w:rsidDel="002178BE">
        <w:rPr>
          <w:rFonts w:cs="Open Sans"/>
        </w:rPr>
        <w:t xml:space="preserve"> </w:t>
      </w:r>
      <w:r>
        <w:rPr>
          <w:rFonts w:cs="Open Sans"/>
        </w:rPr>
        <w:t xml:space="preserve">for young adults, who were struggling </w:t>
      </w:r>
      <w:r w:rsidR="00EC6D8B">
        <w:rPr>
          <w:rFonts w:cs="Open Sans"/>
        </w:rPr>
        <w:t>with online</w:t>
      </w:r>
      <w:r>
        <w:rPr>
          <w:rFonts w:cs="Open Sans"/>
        </w:rPr>
        <w:t xml:space="preserve"> university, especially first year students. Some </w:t>
      </w:r>
      <w:r w:rsidR="00974ED0">
        <w:rPr>
          <w:rFonts w:cs="Open Sans"/>
        </w:rPr>
        <w:t xml:space="preserve">other </w:t>
      </w:r>
      <w:r>
        <w:rPr>
          <w:rFonts w:cs="Open Sans"/>
        </w:rPr>
        <w:t>young people mentioned that work placements associated with their study, such as apprenticeships, had been cancelled, and this had disrupted their plans for the year and their enjoyment of the course.</w:t>
      </w:r>
    </w:p>
    <w:p w14:paraId="241F98FA" w14:textId="77777777" w:rsidR="002470F4" w:rsidRDefault="002470F4" w:rsidP="00FB12C0">
      <w:pPr>
        <w:pStyle w:val="Puntoelenco"/>
        <w:numPr>
          <w:ilvl w:val="0"/>
          <w:numId w:val="0"/>
        </w:numPr>
        <w:rPr>
          <w:rFonts w:cs="Open San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517BF3" w:rsidRPr="00811803" w14:paraId="2E13E422" w14:textId="77777777" w:rsidTr="000C483E">
        <w:tc>
          <w:tcPr>
            <w:tcW w:w="9281" w:type="dxa"/>
            <w:shd w:val="clear" w:color="auto" w:fill="FBE4D5" w:themeFill="accent2" w:themeFillTint="33"/>
          </w:tcPr>
          <w:p w14:paraId="3A1F7883" w14:textId="7388D628" w:rsidR="00517BF3" w:rsidRPr="00811803" w:rsidRDefault="00517BF3" w:rsidP="00B04ADC">
            <w:pPr>
              <w:rPr>
                <w:rFonts w:cs="Open Sans"/>
                <w:b/>
                <w:bCs/>
              </w:rPr>
            </w:pPr>
            <w:r w:rsidRPr="00811803">
              <w:rPr>
                <w:rFonts w:cs="Open Sans"/>
                <w:b/>
                <w:bCs/>
              </w:rPr>
              <w:t xml:space="preserve">Case study: </w:t>
            </w:r>
            <w:r w:rsidR="00EC6D8B">
              <w:rPr>
                <w:rFonts w:cs="Open Sans"/>
                <w:b/>
                <w:bCs/>
              </w:rPr>
              <w:t>Education impacts</w:t>
            </w:r>
            <w:r>
              <w:rPr>
                <w:rFonts w:cs="Open Sans"/>
                <w:b/>
                <w:bCs/>
              </w:rPr>
              <w:t xml:space="preserve"> </w:t>
            </w:r>
          </w:p>
          <w:p w14:paraId="09A1AC1C" w14:textId="1777BA14" w:rsidR="002470F4" w:rsidRPr="002470F4" w:rsidRDefault="002470F4" w:rsidP="00AA5FD9">
            <w:pPr>
              <w:spacing w:before="120" w:after="360"/>
              <w:rPr>
                <w:rFonts w:cs="Open Sans"/>
              </w:rPr>
            </w:pPr>
            <w:r w:rsidRPr="002470F4">
              <w:rPr>
                <w:rFonts w:cs="Open Sans"/>
              </w:rPr>
              <w:t>‘Rani’, aged 16, rang Kids Helpline to talk about how stressed she was with schoolwork and family issues. She is struggling with online learning and finds it easier to learn in the classroom with the teacher there. The teachers seem to be setting more work for them online than usual. Her parents are not very understanding about this and keep making comments that something is overdue. She is also easily distracted at home.</w:t>
            </w:r>
          </w:p>
          <w:p w14:paraId="30E57DFB" w14:textId="0BF92A5D" w:rsidR="002470F4" w:rsidRPr="002470F4" w:rsidRDefault="002470F4" w:rsidP="00AA5FD9">
            <w:pPr>
              <w:spacing w:before="120" w:after="360"/>
              <w:rPr>
                <w:rFonts w:cs="Open Sans"/>
              </w:rPr>
            </w:pPr>
            <w:r w:rsidRPr="002470F4">
              <w:rPr>
                <w:rFonts w:cs="Open Sans"/>
              </w:rPr>
              <w:t>‘</w:t>
            </w:r>
            <w:proofErr w:type="spellStart"/>
            <w:r w:rsidRPr="002470F4">
              <w:rPr>
                <w:rFonts w:cs="Open Sans"/>
              </w:rPr>
              <w:t>Tayla</w:t>
            </w:r>
            <w:proofErr w:type="spellEnd"/>
            <w:r w:rsidRPr="002470F4">
              <w:rPr>
                <w:rFonts w:cs="Open Sans"/>
              </w:rPr>
              <w:t>’, aged 15, is struggling and feeling stressed, empty and emotional all the time. She told Kids Helpline that being away from school and all her supports due to COVID-19 restrictions was challenging for her, and that she was feeling overwhelmed. She said her teachers were a big support, but she felt like she would be annoying them if she reached out to them now that she was learning from home. She was trying to figure out what she could do from home to look after her wellbeing, as she doesn't have access to what usually helps her cope with stress.</w:t>
            </w:r>
          </w:p>
          <w:p w14:paraId="0B5A7C53" w14:textId="6014968C" w:rsidR="002470F4" w:rsidRPr="002470F4" w:rsidRDefault="002470F4" w:rsidP="00AA5FD9">
            <w:pPr>
              <w:spacing w:before="120" w:after="360"/>
              <w:rPr>
                <w:rFonts w:cs="Open Sans"/>
              </w:rPr>
            </w:pPr>
            <w:r w:rsidRPr="002470F4">
              <w:rPr>
                <w:rFonts w:cs="Open Sans"/>
              </w:rPr>
              <w:t>‘Joe’, aged 17, is in Year 11 and is on the autism spectrum. He rang Kids Helpline to talk about how he is feeling stressed with online schooling and has been struggling to cope with the workload. Usually he loves school, but now he has low motivation, low energy and no willpower. He also can’t do all the other activities he normally would do to feel good, like volunteering at the local community centre.</w:t>
            </w:r>
          </w:p>
          <w:p w14:paraId="3220FD25" w14:textId="5A49E64A" w:rsidR="002470F4" w:rsidRDefault="002470F4" w:rsidP="00AA5FD9">
            <w:pPr>
              <w:spacing w:before="120" w:after="360"/>
              <w:rPr>
                <w:rFonts w:cs="Open Sans"/>
              </w:rPr>
            </w:pPr>
            <w:r w:rsidRPr="002470F4">
              <w:rPr>
                <w:rFonts w:cs="Open Sans"/>
              </w:rPr>
              <w:t>‘Erin’, aged 19, rang Kids Helpline to talk about how self-isolation is affecting her. Because of coronavirus, her university went online, and she had to return to live at home with her family. As a first-year student, she was looking forward to socialising and being active at the university, but now finds that she is isolated, disappointed and bored. She is also struggling with being motivated on her course.</w:t>
            </w:r>
          </w:p>
          <w:p w14:paraId="1C855AEF" w14:textId="10E067C2" w:rsidR="00D05E70" w:rsidRPr="002470F4" w:rsidRDefault="002470F4" w:rsidP="00AA5FD9">
            <w:pPr>
              <w:spacing w:before="120" w:after="360"/>
              <w:rPr>
                <w:rFonts w:cs="Open Sans"/>
              </w:rPr>
            </w:pPr>
            <w:r w:rsidRPr="002470F4">
              <w:rPr>
                <w:rFonts w:cs="Open Sans"/>
              </w:rPr>
              <w:lastRenderedPageBreak/>
              <w:t xml:space="preserve">‘Jasmin’, aged 17, </w:t>
            </w:r>
            <w:r w:rsidR="00784FF5">
              <w:rPr>
                <w:rFonts w:cs="Open Sans"/>
              </w:rPr>
              <w:t>had been</w:t>
            </w:r>
            <w:r w:rsidRPr="002470F4">
              <w:rPr>
                <w:rFonts w:cs="Open Sans"/>
              </w:rPr>
              <w:t xml:space="preserve"> diagnosed with anxiety from childhood trauma. She rang Kids Helpline to talk about her mental health, saying that while things have gone well for a few years, they are now going downhill. Due to the coronavirus she is at home and isolated from school. Usually school was helping her mental health because it was a distraction, and</w:t>
            </w:r>
            <w:r>
              <w:rPr>
                <w:rFonts w:cs="Open Sans"/>
              </w:rPr>
              <w:t xml:space="preserve"> </w:t>
            </w:r>
            <w:r w:rsidRPr="002470F4">
              <w:rPr>
                <w:rFonts w:cs="Open Sans"/>
              </w:rPr>
              <w:t>gave her connections with people, a routine and a safe place away from home. Now she finds she is sleeping longer, not showering until 3pm and not eating or drinking much.</w:t>
            </w:r>
          </w:p>
          <w:p w14:paraId="3038B66F" w14:textId="5AB0494C" w:rsidR="002470F4" w:rsidRPr="002470F4" w:rsidRDefault="002470F4" w:rsidP="002470F4">
            <w:pPr>
              <w:spacing w:before="120" w:after="120"/>
              <w:rPr>
                <w:rFonts w:cs="Open Sans"/>
              </w:rPr>
            </w:pPr>
            <w:r w:rsidRPr="002470F4">
              <w:rPr>
                <w:rFonts w:cs="Open Sans"/>
              </w:rPr>
              <w:t xml:space="preserve">‘Samira’, aged 12, spoke to Kids Helpline about her </w:t>
            </w:r>
            <w:r w:rsidR="00D05E70">
              <w:rPr>
                <w:rFonts w:cs="Open Sans"/>
              </w:rPr>
              <w:t>feelings now she is</w:t>
            </w:r>
            <w:r w:rsidRPr="002470F4">
              <w:rPr>
                <w:rFonts w:cs="Open Sans"/>
              </w:rPr>
              <w:t xml:space="preserve"> going back to school tomorrow after COVID-19 restrictions have ended. She has been having trouble with forming friendships for several years and has been bullied before. She is worried she will annoy people at school and isn’t sure which of her friends will be there when she gets back.</w:t>
            </w:r>
          </w:p>
          <w:p w14:paraId="1A28E633" w14:textId="0CDA3111" w:rsidR="002470F4" w:rsidRPr="00C44AE3" w:rsidRDefault="002470F4" w:rsidP="002470F4">
            <w:pPr>
              <w:spacing w:before="120" w:after="120"/>
              <w:rPr>
                <w:rFonts w:cs="Open Sans"/>
              </w:rPr>
            </w:pPr>
            <w:r w:rsidRPr="002470F4">
              <w:rPr>
                <w:rFonts w:cs="Open Sans"/>
              </w:rPr>
              <w:t>‘Jason’, aged 14, contacted Kids Helpline feeling bad</w:t>
            </w:r>
            <w:r w:rsidR="00D05E70">
              <w:rPr>
                <w:rFonts w:cs="Open Sans"/>
              </w:rPr>
              <w:t>,</w:t>
            </w:r>
            <w:r w:rsidRPr="002470F4">
              <w:rPr>
                <w:rFonts w:cs="Open Sans"/>
              </w:rPr>
              <w:t xml:space="preserve"> as his dad wanted him to go back to school today. He prefers doing online learning at home because there are fewer distractions and he can do things at his own pace and listen to music and movies when he wants a break. He is also worried about going back to school as he has a weak immune system and his school is a COVID-19 hotspot.</w:t>
            </w:r>
          </w:p>
        </w:tc>
      </w:tr>
    </w:tbl>
    <w:p w14:paraId="2DE2A876" w14:textId="4EE74F6C" w:rsidR="000C483E" w:rsidRDefault="000C483E" w:rsidP="00FB12C0">
      <w:pPr>
        <w:pStyle w:val="Puntoelenco"/>
        <w:numPr>
          <w:ilvl w:val="0"/>
          <w:numId w:val="0"/>
        </w:numPr>
        <w:rPr>
          <w:rStyle w:val="normaltextrun"/>
          <w:rFonts w:cs="Open Sans"/>
        </w:rPr>
      </w:pPr>
    </w:p>
    <w:p w14:paraId="1ADEBB40" w14:textId="77777777" w:rsidR="000C483E" w:rsidRDefault="000C483E">
      <w:pPr>
        <w:keepLines w:val="0"/>
        <w:spacing w:before="0" w:after="0"/>
        <w:rPr>
          <w:rStyle w:val="normaltextrun"/>
          <w:rFonts w:cs="Open Sans"/>
        </w:rPr>
      </w:pPr>
      <w:r>
        <w:rPr>
          <w:rStyle w:val="normaltextrun"/>
          <w:rFonts w:cs="Open Sans"/>
        </w:rPr>
        <w:br w:type="page"/>
      </w:r>
    </w:p>
    <w:p w14:paraId="6EFAF199" w14:textId="3556AFEB" w:rsidR="00A33532" w:rsidRDefault="00B04ADC" w:rsidP="002308F2">
      <w:pPr>
        <w:pStyle w:val="AHRCHeading2"/>
      </w:pPr>
      <w:bookmarkStart w:id="27" w:name="_Toc49172698"/>
      <w:r>
        <w:lastRenderedPageBreak/>
        <w:t>Impacts on family life</w:t>
      </w:r>
      <w:bookmarkEnd w:id="27"/>
    </w:p>
    <w:tbl>
      <w:tblPr>
        <w:tblStyle w:val="Grigliatabella"/>
        <w:tblW w:w="0" w:type="auto"/>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Look w:val="04A0" w:firstRow="1" w:lastRow="0" w:firstColumn="1" w:lastColumn="0" w:noHBand="0" w:noVBand="1"/>
      </w:tblPr>
      <w:tblGrid>
        <w:gridCol w:w="9010"/>
      </w:tblGrid>
      <w:tr w:rsidR="00B369BA" w14:paraId="073CFF2F" w14:textId="77777777" w:rsidTr="000C483E">
        <w:tc>
          <w:tcPr>
            <w:tcW w:w="9060" w:type="dxa"/>
          </w:tcPr>
          <w:p w14:paraId="58F45F3A" w14:textId="5495A084" w:rsidR="00B369BA" w:rsidRPr="008E7E96" w:rsidRDefault="008E7E96" w:rsidP="00472B79">
            <w:pPr>
              <w:pStyle w:val="Paragrafoelenco"/>
              <w:numPr>
                <w:ilvl w:val="0"/>
                <w:numId w:val="37"/>
              </w:numPr>
              <w:rPr>
                <w:rFonts w:cs="Open Sans"/>
              </w:rPr>
            </w:pPr>
            <w:r>
              <w:rPr>
                <w:rFonts w:cs="Open Sans"/>
              </w:rPr>
              <w:t xml:space="preserve">Children and young people spoke about </w:t>
            </w:r>
            <w:r w:rsidR="00D144B8" w:rsidRPr="008E7E96">
              <w:rPr>
                <w:rFonts w:cs="Open Sans"/>
              </w:rPr>
              <w:t>increased tensions within famil</w:t>
            </w:r>
            <w:r w:rsidR="001F387B">
              <w:rPr>
                <w:rFonts w:cs="Open Sans"/>
              </w:rPr>
              <w:t>ies</w:t>
            </w:r>
            <w:r w:rsidR="00D144B8" w:rsidRPr="008E7E96">
              <w:rPr>
                <w:rFonts w:cs="Open Sans"/>
              </w:rPr>
              <w:t xml:space="preserve"> due to living so closely together, </w:t>
            </w:r>
            <w:r w:rsidR="00752ED1" w:rsidRPr="008E7E96">
              <w:rPr>
                <w:rFonts w:cs="Open Sans"/>
              </w:rPr>
              <w:t xml:space="preserve">financial stress </w:t>
            </w:r>
            <w:r w:rsidR="00D144B8" w:rsidRPr="008E7E96">
              <w:rPr>
                <w:rFonts w:cs="Open Sans"/>
              </w:rPr>
              <w:t>and the lack of outside supports and activities.</w:t>
            </w:r>
          </w:p>
          <w:p w14:paraId="02D4C5F8" w14:textId="3A98F0A5" w:rsidR="00D144B8" w:rsidRDefault="00E225F1" w:rsidP="00472B79">
            <w:pPr>
              <w:pStyle w:val="Paragrafoelenco"/>
              <w:numPr>
                <w:ilvl w:val="0"/>
                <w:numId w:val="31"/>
              </w:numPr>
              <w:rPr>
                <w:rFonts w:cs="Open Sans"/>
              </w:rPr>
            </w:pPr>
            <w:r>
              <w:rPr>
                <w:rFonts w:cs="Open Sans"/>
              </w:rPr>
              <w:t xml:space="preserve">Some </w:t>
            </w:r>
            <w:r w:rsidR="00957859">
              <w:rPr>
                <w:rFonts w:cs="Open Sans"/>
              </w:rPr>
              <w:t xml:space="preserve">children and young people </w:t>
            </w:r>
            <w:r w:rsidR="008E7E96">
              <w:rPr>
                <w:rFonts w:cs="Open Sans"/>
              </w:rPr>
              <w:t xml:space="preserve">at risk of violence and abuse </w:t>
            </w:r>
            <w:r>
              <w:rPr>
                <w:rFonts w:cs="Open Sans"/>
              </w:rPr>
              <w:t>felt trapped</w:t>
            </w:r>
            <w:r w:rsidR="003D61C4">
              <w:rPr>
                <w:rFonts w:cs="Open Sans"/>
              </w:rPr>
              <w:t xml:space="preserve"> and unable to run away at this time. </w:t>
            </w:r>
          </w:p>
          <w:p w14:paraId="03F8AB8B" w14:textId="510098D6" w:rsidR="003424AB" w:rsidRDefault="003424AB" w:rsidP="00472B79">
            <w:pPr>
              <w:pStyle w:val="Paragrafoelenco"/>
              <w:numPr>
                <w:ilvl w:val="0"/>
                <w:numId w:val="31"/>
              </w:numPr>
              <w:rPr>
                <w:rFonts w:cs="Open Sans"/>
              </w:rPr>
            </w:pPr>
            <w:r w:rsidDel="00461D64">
              <w:rPr>
                <w:rFonts w:cs="Open Sans"/>
              </w:rPr>
              <w:t>S</w:t>
            </w:r>
            <w:r w:rsidDel="00957859">
              <w:rPr>
                <w:rFonts w:cs="Open Sans"/>
              </w:rPr>
              <w:t xml:space="preserve">ome </w:t>
            </w:r>
            <w:r w:rsidRPr="00821280">
              <w:rPr>
                <w:rFonts w:cs="Open Sans"/>
              </w:rPr>
              <w:t xml:space="preserve">children and young people </w:t>
            </w:r>
            <w:r w:rsidR="00A55B35">
              <w:rPr>
                <w:rFonts w:cs="Open Sans"/>
              </w:rPr>
              <w:t>in out-of-home care</w:t>
            </w:r>
            <w:r w:rsidR="00A55B35" w:rsidDel="00461D64">
              <w:rPr>
                <w:rFonts w:cs="Open Sans"/>
              </w:rPr>
              <w:t xml:space="preserve"> </w:t>
            </w:r>
            <w:r w:rsidR="008E7E96">
              <w:rPr>
                <w:rFonts w:cs="Open Sans"/>
              </w:rPr>
              <w:t xml:space="preserve">raised </w:t>
            </w:r>
            <w:r>
              <w:rPr>
                <w:rFonts w:cs="Open Sans"/>
              </w:rPr>
              <w:t>difficulties in relationships with their foster family in lockdown, feeling trapped, and reduced access to support and services.</w:t>
            </w:r>
          </w:p>
          <w:p w14:paraId="4FC7CCCF" w14:textId="32BE7106" w:rsidR="004E7EBB" w:rsidRPr="004E7EBB" w:rsidRDefault="00410FFE" w:rsidP="00472B79">
            <w:pPr>
              <w:pStyle w:val="Paragrafoelenco"/>
              <w:numPr>
                <w:ilvl w:val="0"/>
                <w:numId w:val="31"/>
              </w:numPr>
              <w:rPr>
                <w:rFonts w:cs="Open Sans"/>
              </w:rPr>
            </w:pPr>
            <w:r>
              <w:rPr>
                <w:rFonts w:cs="Open Sans"/>
              </w:rPr>
              <w:t>Y</w:t>
            </w:r>
            <w:r w:rsidR="004E7EBB" w:rsidRPr="004E7EBB">
              <w:rPr>
                <w:rFonts w:cs="Open Sans"/>
              </w:rPr>
              <w:t xml:space="preserve">oung adults, who had been living away from their families while studying or working, </w:t>
            </w:r>
            <w:r w:rsidR="004E7EBB" w:rsidRPr="004E7EBB" w:rsidDel="008200E3">
              <w:rPr>
                <w:rFonts w:cs="Open Sans"/>
              </w:rPr>
              <w:t xml:space="preserve">raised </w:t>
            </w:r>
            <w:r w:rsidR="004E7EBB" w:rsidRPr="004E7EBB">
              <w:rPr>
                <w:rFonts w:cs="Open Sans"/>
              </w:rPr>
              <w:t>difficulties of returning to live with family due to COVID-19, its economic impacts and the restrictions.</w:t>
            </w:r>
          </w:p>
          <w:p w14:paraId="2EF850B5" w14:textId="78E962AD" w:rsidR="00065DE5" w:rsidRPr="00D144B8" w:rsidRDefault="00A21E68" w:rsidP="00472B79">
            <w:pPr>
              <w:pStyle w:val="Paragrafoelenco"/>
              <w:numPr>
                <w:ilvl w:val="0"/>
                <w:numId w:val="31"/>
              </w:numPr>
              <w:rPr>
                <w:rFonts w:cs="Open Sans"/>
              </w:rPr>
            </w:pPr>
            <w:r>
              <w:rPr>
                <w:rFonts w:cs="Open Sans"/>
              </w:rPr>
              <w:t xml:space="preserve">Some children and young people expressed </w:t>
            </w:r>
            <w:r w:rsidR="00065DE5">
              <w:rPr>
                <w:rFonts w:cs="Open Sans"/>
              </w:rPr>
              <w:t>sadness and worry at being separated from family members</w:t>
            </w:r>
            <w:r w:rsidR="00283EE3">
              <w:rPr>
                <w:rFonts w:cs="Open Sans"/>
              </w:rPr>
              <w:t xml:space="preserve"> who were in other locations, including interstate</w:t>
            </w:r>
            <w:r w:rsidR="008200E3">
              <w:rPr>
                <w:rFonts w:cs="Open Sans"/>
              </w:rPr>
              <w:t xml:space="preserve">, overseas or in hospital </w:t>
            </w:r>
            <w:r w:rsidR="00065DE5">
              <w:rPr>
                <w:rFonts w:cs="Open Sans"/>
              </w:rPr>
              <w:t>due to COVID-19 and its restrictions.</w:t>
            </w:r>
          </w:p>
        </w:tc>
      </w:tr>
    </w:tbl>
    <w:p w14:paraId="62A8C24C" w14:textId="564F2281" w:rsidR="00B04ADC" w:rsidRPr="00A85BE7" w:rsidRDefault="00B04ADC" w:rsidP="00B04ADC">
      <w:pPr>
        <w:rPr>
          <w:rFonts w:cs="Open Sans"/>
        </w:rPr>
      </w:pPr>
      <w:r>
        <w:rPr>
          <w:rFonts w:cs="Open Sans"/>
        </w:rPr>
        <w:t xml:space="preserve">The impacts of COVID-19 on family life was </w:t>
      </w:r>
      <w:r w:rsidR="004E4E4D">
        <w:rPr>
          <w:rFonts w:cs="Open Sans"/>
        </w:rPr>
        <w:t xml:space="preserve">among the top three </w:t>
      </w:r>
      <w:r>
        <w:rPr>
          <w:rFonts w:cs="Open Sans"/>
        </w:rPr>
        <w:t xml:space="preserve">concerns for almost all age groups and both genders. </w:t>
      </w:r>
      <w:r w:rsidRPr="00D92B1D">
        <w:rPr>
          <w:rFonts w:cs="Open Sans"/>
        </w:rPr>
        <w:t>Nineteen percent</w:t>
      </w:r>
      <w:r>
        <w:rPr>
          <w:rFonts w:cs="Open Sans"/>
        </w:rPr>
        <w:t xml:space="preserve"> (</w:t>
      </w:r>
      <w:r w:rsidRPr="00D92B1D">
        <w:rPr>
          <w:rFonts w:cs="Open Sans"/>
        </w:rPr>
        <w:t>494)</w:t>
      </w:r>
      <w:r w:rsidRPr="00A85BE7">
        <w:rPr>
          <w:rFonts w:cs="Open Sans"/>
        </w:rPr>
        <w:t xml:space="preserve"> </w:t>
      </w:r>
      <w:r>
        <w:rPr>
          <w:rFonts w:cs="Open Sans"/>
        </w:rPr>
        <w:t>of</w:t>
      </w:r>
      <w:r w:rsidRPr="00A85BE7">
        <w:rPr>
          <w:rFonts w:cs="Open Sans"/>
        </w:rPr>
        <w:t xml:space="preserve"> children and young people raised COVID-19 in the context of impacts on family life.</w:t>
      </w:r>
    </w:p>
    <w:p w14:paraId="1D764586" w14:textId="1D22E59A" w:rsidR="004B5F51" w:rsidRPr="00CF2234" w:rsidRDefault="004E4E4D" w:rsidP="004B5F51">
      <w:pPr>
        <w:rPr>
          <w:rFonts w:cs="Open Sans"/>
        </w:rPr>
      </w:pPr>
      <w:r>
        <w:rPr>
          <w:rFonts w:cs="Open Sans"/>
        </w:rPr>
        <w:t>T</w:t>
      </w:r>
      <w:r w:rsidR="00F40A60">
        <w:rPr>
          <w:rFonts w:cs="Open Sans"/>
        </w:rPr>
        <w:t>hese concerns were raised more frequently by children and young people aged 11-14</w:t>
      </w:r>
      <w:r w:rsidR="00F40A60" w:rsidDel="0028422C">
        <w:rPr>
          <w:rFonts w:cs="Open Sans"/>
        </w:rPr>
        <w:t xml:space="preserve"> </w:t>
      </w:r>
      <w:r w:rsidR="00F40A60">
        <w:rPr>
          <w:rFonts w:cs="Open Sans"/>
        </w:rPr>
        <w:t>and 15-17</w:t>
      </w:r>
      <w:r w:rsidR="009F23CB">
        <w:rPr>
          <w:rFonts w:cs="Open Sans"/>
        </w:rPr>
        <w:t xml:space="preserve">. </w:t>
      </w:r>
      <w:r w:rsidR="006033B5" w:rsidRPr="00D92B1D">
        <w:rPr>
          <w:rFonts w:cs="Open Sans"/>
        </w:rPr>
        <w:t>Overall</w:t>
      </w:r>
      <w:r w:rsidR="006033B5">
        <w:rPr>
          <w:rFonts w:cs="Open Sans"/>
        </w:rPr>
        <w:t>, females</w:t>
      </w:r>
      <w:r w:rsidR="006033B5" w:rsidRPr="00D92B1D">
        <w:rPr>
          <w:rFonts w:cs="Open Sans"/>
        </w:rPr>
        <w:t xml:space="preserve"> </w:t>
      </w:r>
      <w:r w:rsidR="006033B5">
        <w:rPr>
          <w:rFonts w:cs="Open Sans"/>
        </w:rPr>
        <w:t xml:space="preserve">were more likely to </w:t>
      </w:r>
      <w:r w:rsidR="006033B5" w:rsidRPr="00D92B1D">
        <w:rPr>
          <w:rFonts w:cs="Open Sans"/>
        </w:rPr>
        <w:t>raise</w:t>
      </w:r>
      <w:r w:rsidR="006033B5">
        <w:rPr>
          <w:rFonts w:cs="Open Sans"/>
        </w:rPr>
        <w:t xml:space="preserve"> this concern than males or </w:t>
      </w:r>
      <w:r w:rsidR="00500CCD">
        <w:rPr>
          <w:rFonts w:cs="Open Sans"/>
        </w:rPr>
        <w:t>transgender or gender diverse</w:t>
      </w:r>
      <w:r w:rsidR="006033B5">
        <w:rPr>
          <w:rFonts w:cs="Open Sans"/>
        </w:rPr>
        <w:t xml:space="preserve"> children and young people</w:t>
      </w:r>
      <w:r w:rsidR="006033B5" w:rsidRPr="00D92B1D">
        <w:rPr>
          <w:rFonts w:cs="Open Sans"/>
        </w:rPr>
        <w:t>.</w:t>
      </w:r>
      <w:r w:rsidR="006033B5">
        <w:rPr>
          <w:rFonts w:cs="Open Sans"/>
        </w:rPr>
        <w:t xml:space="preserve"> </w:t>
      </w:r>
      <w:r w:rsidR="00823C29">
        <w:rPr>
          <w:rFonts w:cs="Open Sans"/>
        </w:rPr>
        <w:t xml:space="preserve">It was the </w:t>
      </w:r>
      <w:r w:rsidR="00612A51">
        <w:rPr>
          <w:rFonts w:cs="Open Sans"/>
        </w:rPr>
        <w:t xml:space="preserve">second top concern raised by </w:t>
      </w:r>
      <w:r w:rsidR="00B67A6D">
        <w:rPr>
          <w:rFonts w:cs="Open Sans"/>
        </w:rPr>
        <w:t>females aged 5-10 and females aged 15-17</w:t>
      </w:r>
      <w:r w:rsidR="00617BC8">
        <w:rPr>
          <w:rFonts w:cs="Open Sans"/>
        </w:rPr>
        <w:t xml:space="preserve">. </w:t>
      </w:r>
      <w:r w:rsidR="004B5F51">
        <w:rPr>
          <w:rFonts w:cs="Open Sans"/>
        </w:rPr>
        <w:t xml:space="preserve">It was the top concern for CALD children and young people aged 11-14 and 15-17. </w:t>
      </w:r>
    </w:p>
    <w:p w14:paraId="3417BF99" w14:textId="54AA0F98" w:rsidR="00F40A60" w:rsidRDefault="00F40A60" w:rsidP="00F40A60">
      <w:pPr>
        <w:rPr>
          <w:rFonts w:cs="Open Sans"/>
        </w:rPr>
      </w:pPr>
      <w:r>
        <w:rPr>
          <w:rFonts w:cs="Open Sans"/>
        </w:rPr>
        <w:t>Many children and young people told Kids Helpline that COVID-19</w:t>
      </w:r>
      <w:r w:rsidRPr="0050728F">
        <w:rPr>
          <w:rFonts w:cs="Open Sans"/>
        </w:rPr>
        <w:t xml:space="preserve"> and the restrictions put in place to prevent </w:t>
      </w:r>
      <w:r w:rsidR="008A0CAA">
        <w:rPr>
          <w:rFonts w:cs="Open Sans"/>
        </w:rPr>
        <w:t xml:space="preserve">the transmission of </w:t>
      </w:r>
      <w:r>
        <w:rPr>
          <w:rFonts w:cs="Open Sans"/>
        </w:rPr>
        <w:t xml:space="preserve">COVID-19 </w:t>
      </w:r>
      <w:r w:rsidR="00156A14">
        <w:rPr>
          <w:rFonts w:cs="Open Sans"/>
        </w:rPr>
        <w:t>ha</w:t>
      </w:r>
      <w:r w:rsidR="000B7830">
        <w:rPr>
          <w:rFonts w:cs="Open Sans"/>
        </w:rPr>
        <w:t>d</w:t>
      </w:r>
      <w:r w:rsidR="00156A14">
        <w:rPr>
          <w:rFonts w:cs="Open Sans"/>
        </w:rPr>
        <w:t xml:space="preserve"> </w:t>
      </w:r>
      <w:r w:rsidRPr="0050728F">
        <w:rPr>
          <w:rFonts w:cs="Open Sans"/>
        </w:rPr>
        <w:t>cause</w:t>
      </w:r>
      <w:r w:rsidR="00156A14">
        <w:rPr>
          <w:rFonts w:cs="Open Sans"/>
        </w:rPr>
        <w:t>d</w:t>
      </w:r>
      <w:r w:rsidRPr="0050728F">
        <w:rPr>
          <w:rFonts w:cs="Open Sans"/>
        </w:rPr>
        <w:t xml:space="preserve"> additional stress on family life</w:t>
      </w:r>
      <w:r>
        <w:rPr>
          <w:rFonts w:cs="Open Sans"/>
        </w:rPr>
        <w:t xml:space="preserve">. </w:t>
      </w:r>
    </w:p>
    <w:p w14:paraId="0E1E1CB6" w14:textId="5413DFA3" w:rsidR="00F40A60" w:rsidRDefault="002C6684" w:rsidP="00F40A60">
      <w:pPr>
        <w:rPr>
          <w:rFonts w:cs="Open Sans"/>
        </w:rPr>
      </w:pPr>
      <w:r>
        <w:rPr>
          <w:rFonts w:cs="Open Sans"/>
        </w:rPr>
        <w:lastRenderedPageBreak/>
        <w:t>C</w:t>
      </w:r>
      <w:r w:rsidR="00F40A60">
        <w:rPr>
          <w:rFonts w:cs="Open Sans"/>
        </w:rPr>
        <w:t xml:space="preserve">hildren and young people spoke about </w:t>
      </w:r>
      <w:r w:rsidR="00CE7A3A">
        <w:rPr>
          <w:rFonts w:cs="Open Sans"/>
        </w:rPr>
        <w:t>increase</w:t>
      </w:r>
      <w:r w:rsidR="003F4FF7">
        <w:rPr>
          <w:rFonts w:cs="Open Sans"/>
        </w:rPr>
        <w:t>d</w:t>
      </w:r>
      <w:r w:rsidR="00CE7A3A">
        <w:rPr>
          <w:rFonts w:cs="Open Sans"/>
        </w:rPr>
        <w:t xml:space="preserve"> </w:t>
      </w:r>
      <w:r w:rsidR="00F40A60">
        <w:rPr>
          <w:rFonts w:cs="Open Sans"/>
        </w:rPr>
        <w:t xml:space="preserve">tensions </w:t>
      </w:r>
      <w:r w:rsidR="00CE7A3A">
        <w:rPr>
          <w:rFonts w:cs="Open Sans"/>
        </w:rPr>
        <w:t>within the family</w:t>
      </w:r>
      <w:r w:rsidR="0068722E">
        <w:rPr>
          <w:rFonts w:cs="Open Sans"/>
        </w:rPr>
        <w:t xml:space="preserve"> </w:t>
      </w:r>
      <w:r w:rsidR="00F40A60">
        <w:rPr>
          <w:rFonts w:cs="Open Sans"/>
        </w:rPr>
        <w:t xml:space="preserve">due to living </w:t>
      </w:r>
      <w:r w:rsidR="0083035B">
        <w:rPr>
          <w:rFonts w:cs="Open Sans"/>
        </w:rPr>
        <w:t>so closely</w:t>
      </w:r>
      <w:r w:rsidR="00887791">
        <w:rPr>
          <w:rFonts w:cs="Open Sans"/>
        </w:rPr>
        <w:t xml:space="preserve"> together</w:t>
      </w:r>
      <w:r w:rsidR="00BF283E">
        <w:rPr>
          <w:rFonts w:cs="Open Sans"/>
        </w:rPr>
        <w:t>,</w:t>
      </w:r>
      <w:r w:rsidR="0068722E">
        <w:rPr>
          <w:rFonts w:cs="Open Sans"/>
        </w:rPr>
        <w:t xml:space="preserve"> </w:t>
      </w:r>
      <w:r w:rsidR="00752ED1">
        <w:rPr>
          <w:rFonts w:cs="Open Sans"/>
        </w:rPr>
        <w:t xml:space="preserve">financial stress, </w:t>
      </w:r>
      <w:r w:rsidR="0068722E">
        <w:rPr>
          <w:rFonts w:cs="Open Sans"/>
        </w:rPr>
        <w:t>and the lack of outside supports and acti</w:t>
      </w:r>
      <w:r w:rsidR="00EB0D89">
        <w:rPr>
          <w:rFonts w:cs="Open Sans"/>
        </w:rPr>
        <w:t>vities.</w:t>
      </w:r>
      <w:r w:rsidR="00F40A60" w:rsidDel="00EB0D89">
        <w:rPr>
          <w:rFonts w:cs="Open Sans"/>
        </w:rPr>
        <w:t xml:space="preserve"> </w:t>
      </w:r>
      <w:r w:rsidR="00F40A60">
        <w:rPr>
          <w:rFonts w:cs="Open Sans"/>
        </w:rPr>
        <w:t xml:space="preserve">Children and young people </w:t>
      </w:r>
      <w:r w:rsidR="004B6A8D">
        <w:rPr>
          <w:rFonts w:cs="Open Sans"/>
        </w:rPr>
        <w:t xml:space="preserve">mentioned </w:t>
      </w:r>
      <w:r w:rsidR="00A7751C">
        <w:rPr>
          <w:rFonts w:cs="Open Sans"/>
        </w:rPr>
        <w:t xml:space="preserve">increased </w:t>
      </w:r>
      <w:r w:rsidR="00F40A60">
        <w:rPr>
          <w:rFonts w:cs="Open Sans"/>
        </w:rPr>
        <w:t>arguments with parents and siblings, and extended family members</w:t>
      </w:r>
      <w:r w:rsidR="00CD269D">
        <w:rPr>
          <w:rFonts w:cs="Open Sans"/>
        </w:rPr>
        <w:t>.</w:t>
      </w:r>
      <w:r w:rsidR="00887791">
        <w:rPr>
          <w:rFonts w:cs="Open Sans"/>
        </w:rPr>
        <w:t xml:space="preserve"> </w:t>
      </w:r>
      <w:r w:rsidR="00CD269D">
        <w:rPr>
          <w:rFonts w:cs="Open Sans"/>
        </w:rPr>
        <w:t>They</w:t>
      </w:r>
      <w:r w:rsidR="00F40A60">
        <w:rPr>
          <w:rFonts w:cs="Open Sans"/>
        </w:rPr>
        <w:t xml:space="preserve"> al</w:t>
      </w:r>
      <w:r w:rsidR="00E400F3">
        <w:rPr>
          <w:rFonts w:cs="Open Sans"/>
        </w:rPr>
        <w:t xml:space="preserve">so </w:t>
      </w:r>
      <w:r w:rsidR="008E3ED6">
        <w:rPr>
          <w:rFonts w:cs="Open Sans"/>
        </w:rPr>
        <w:t>mentioned</w:t>
      </w:r>
      <w:r w:rsidR="00BF283E">
        <w:rPr>
          <w:rFonts w:cs="Open Sans"/>
        </w:rPr>
        <w:t xml:space="preserve"> </w:t>
      </w:r>
      <w:r w:rsidR="00F40A60">
        <w:rPr>
          <w:rFonts w:cs="Open Sans"/>
        </w:rPr>
        <w:t xml:space="preserve">new points of argument – parents trying to stop children and young people from going out, young people not being allowed to visit </w:t>
      </w:r>
      <w:r w:rsidR="00A5344D">
        <w:rPr>
          <w:rFonts w:cs="Open Sans"/>
        </w:rPr>
        <w:t>romantic partners</w:t>
      </w:r>
      <w:r w:rsidR="00F40A60">
        <w:rPr>
          <w:rFonts w:cs="Open Sans"/>
        </w:rPr>
        <w:t>, arguments about schooling and extra financial stress.</w:t>
      </w:r>
    </w:p>
    <w:p w14:paraId="34403A93" w14:textId="32E63AB0" w:rsidR="00F40A60" w:rsidRDefault="00F40A60" w:rsidP="00F40A60">
      <w:pPr>
        <w:rPr>
          <w:rFonts w:cs="Open Sans"/>
        </w:rPr>
      </w:pPr>
      <w:r>
        <w:rPr>
          <w:rFonts w:cs="Open Sans"/>
        </w:rPr>
        <w:t xml:space="preserve">A few young adults, who had been living </w:t>
      </w:r>
      <w:r w:rsidR="000B75C6">
        <w:rPr>
          <w:rFonts w:cs="Open Sans"/>
        </w:rPr>
        <w:t>away from</w:t>
      </w:r>
      <w:r w:rsidR="00B85E3B">
        <w:rPr>
          <w:rFonts w:cs="Open Sans"/>
        </w:rPr>
        <w:t xml:space="preserve"> </w:t>
      </w:r>
      <w:r w:rsidR="00163838">
        <w:rPr>
          <w:rFonts w:cs="Open Sans"/>
        </w:rPr>
        <w:t>their families</w:t>
      </w:r>
      <w:r>
        <w:rPr>
          <w:rFonts w:cs="Open Sans"/>
        </w:rPr>
        <w:t xml:space="preserve"> while studying or working, raised the difficulties of returning to live with family due to COVID-19, its economic impacts and the restrictions.</w:t>
      </w:r>
    </w:p>
    <w:p w14:paraId="187E5FB0" w14:textId="0EC0E7C7" w:rsidR="005151A0" w:rsidRDefault="00F31039" w:rsidP="00F40A60">
      <w:pPr>
        <w:rPr>
          <w:rFonts w:cs="Open Sans"/>
        </w:rPr>
      </w:pPr>
      <w:r>
        <w:rPr>
          <w:rFonts w:cs="Open Sans"/>
        </w:rPr>
        <w:t>Some</w:t>
      </w:r>
      <w:r w:rsidR="00F40A60">
        <w:rPr>
          <w:rFonts w:cs="Open Sans"/>
        </w:rPr>
        <w:t xml:space="preserve"> children and young people spoke about </w:t>
      </w:r>
      <w:r w:rsidR="00411F7D">
        <w:rPr>
          <w:rFonts w:cs="Open Sans"/>
        </w:rPr>
        <w:t xml:space="preserve">experiencing </w:t>
      </w:r>
      <w:r w:rsidR="00F40A60">
        <w:rPr>
          <w:rFonts w:cs="Open Sans"/>
        </w:rPr>
        <w:t xml:space="preserve">violence and abuse at </w:t>
      </w:r>
      <w:r w:rsidR="00F40A60" w:rsidRPr="004157A8">
        <w:rPr>
          <w:rFonts w:cs="Open Sans"/>
        </w:rPr>
        <w:t xml:space="preserve">home. </w:t>
      </w:r>
      <w:r w:rsidR="00BC1F59" w:rsidRPr="004157A8">
        <w:rPr>
          <w:rFonts w:cs="Open Sans"/>
        </w:rPr>
        <w:t>122 (5%)</w:t>
      </w:r>
      <w:r w:rsidR="00F40A60" w:rsidRPr="004157A8">
        <w:rPr>
          <w:rFonts w:cs="Open Sans"/>
        </w:rPr>
        <w:t xml:space="preserve"> of</w:t>
      </w:r>
      <w:r w:rsidR="00F40A60" w:rsidRPr="00821280">
        <w:rPr>
          <w:rFonts w:cs="Open Sans"/>
        </w:rPr>
        <w:t xml:space="preserve"> children and young people contacted Kids Helpline with this as </w:t>
      </w:r>
      <w:r w:rsidR="004707EC">
        <w:rPr>
          <w:rFonts w:cs="Open Sans"/>
        </w:rPr>
        <w:t>a</w:t>
      </w:r>
      <w:r w:rsidR="00F40A60" w:rsidRPr="00821280">
        <w:rPr>
          <w:rFonts w:cs="Open Sans"/>
        </w:rPr>
        <w:t xml:space="preserve"> concern</w:t>
      </w:r>
      <w:r w:rsidR="005B73A5">
        <w:rPr>
          <w:rFonts w:cs="Open Sans"/>
        </w:rPr>
        <w:t xml:space="preserve"> (including those who did not mention COVID-19</w:t>
      </w:r>
      <w:r w:rsidR="0083409F">
        <w:rPr>
          <w:rFonts w:cs="Open Sans"/>
        </w:rPr>
        <w:t xml:space="preserve"> in this context</w:t>
      </w:r>
      <w:r w:rsidR="005B73A5">
        <w:rPr>
          <w:rFonts w:cs="Open Sans"/>
        </w:rPr>
        <w:t>)</w:t>
      </w:r>
      <w:r w:rsidR="005569E9">
        <w:rPr>
          <w:rFonts w:cs="Open Sans"/>
        </w:rPr>
        <w:t>.</w:t>
      </w:r>
      <w:r w:rsidR="00F40A60">
        <w:rPr>
          <w:rFonts w:cs="Open Sans"/>
        </w:rPr>
        <w:t xml:space="preserve"> Some spoke about being exposed to family violence between parents/carers, while others indicated they had been victims of abuse and violence by a parent, and in some cases siblings.</w:t>
      </w:r>
    </w:p>
    <w:p w14:paraId="1F13E5AF" w14:textId="198865CB" w:rsidR="00F40A60" w:rsidRDefault="00D03717" w:rsidP="00F40A60">
      <w:pPr>
        <w:rPr>
          <w:rFonts w:cs="Open Sans"/>
        </w:rPr>
      </w:pPr>
      <w:r>
        <w:rPr>
          <w:rFonts w:cs="Open Sans"/>
        </w:rPr>
        <w:t>Some c</w:t>
      </w:r>
      <w:r w:rsidR="00F40A60">
        <w:rPr>
          <w:rFonts w:cs="Open Sans"/>
        </w:rPr>
        <w:t xml:space="preserve">hildren and young people in these situations </w:t>
      </w:r>
      <w:r w:rsidR="00A74A33">
        <w:rPr>
          <w:rFonts w:cs="Open Sans"/>
        </w:rPr>
        <w:t>said</w:t>
      </w:r>
      <w:r w:rsidR="00307CAB">
        <w:rPr>
          <w:rFonts w:cs="Open Sans"/>
        </w:rPr>
        <w:t xml:space="preserve"> </w:t>
      </w:r>
      <w:r w:rsidR="00F40A60">
        <w:rPr>
          <w:rFonts w:cs="Open Sans"/>
        </w:rPr>
        <w:t>that the restrictions had heightened family tensions leading to violence</w:t>
      </w:r>
      <w:r w:rsidR="001117B3">
        <w:rPr>
          <w:rFonts w:cs="Open Sans"/>
        </w:rPr>
        <w:t>. Others felt</w:t>
      </w:r>
      <w:r w:rsidR="00F40A60">
        <w:rPr>
          <w:rFonts w:cs="Open Sans"/>
        </w:rPr>
        <w:t xml:space="preserve"> trapped and unable to run away</w:t>
      </w:r>
      <w:r w:rsidR="00240439">
        <w:rPr>
          <w:rFonts w:cs="Open Sans"/>
        </w:rPr>
        <w:t>.</w:t>
      </w:r>
      <w:r w:rsidR="00F40A60">
        <w:rPr>
          <w:rFonts w:cs="Open Sans"/>
        </w:rPr>
        <w:t xml:space="preserve"> </w:t>
      </w:r>
      <w:r w:rsidR="00993B99">
        <w:rPr>
          <w:rFonts w:cs="Open Sans"/>
        </w:rPr>
        <w:t>S</w:t>
      </w:r>
      <w:r w:rsidR="00913044">
        <w:rPr>
          <w:rFonts w:cs="Open Sans"/>
        </w:rPr>
        <w:t xml:space="preserve">ome </w:t>
      </w:r>
      <w:r w:rsidR="00F40A60">
        <w:rPr>
          <w:rFonts w:cs="Open Sans"/>
        </w:rPr>
        <w:t>were unable to, or uncertain whether they could, access their usual support mechanisms</w:t>
      </w:r>
      <w:r w:rsidR="00915BE6">
        <w:rPr>
          <w:rFonts w:cs="Open Sans"/>
        </w:rPr>
        <w:t xml:space="preserve"> when</w:t>
      </w:r>
      <w:r w:rsidR="008F2EC7">
        <w:rPr>
          <w:rFonts w:cs="Open Sans"/>
        </w:rPr>
        <w:t xml:space="preserve"> facing family </w:t>
      </w:r>
      <w:r w:rsidR="00BC4566">
        <w:rPr>
          <w:rFonts w:cs="Open Sans"/>
        </w:rPr>
        <w:t>conflict.</w:t>
      </w:r>
    </w:p>
    <w:p w14:paraId="595F1A9A" w14:textId="372DDA46" w:rsidR="00F40A60" w:rsidRDefault="00A0007B" w:rsidP="00F40A60">
      <w:pPr>
        <w:rPr>
          <w:rFonts w:cs="Open Sans"/>
        </w:rPr>
      </w:pPr>
      <w:r>
        <w:rPr>
          <w:rFonts w:cs="Open Sans"/>
        </w:rPr>
        <w:t>Some</w:t>
      </w:r>
      <w:r w:rsidR="00F40A60">
        <w:rPr>
          <w:rFonts w:cs="Open Sans"/>
        </w:rPr>
        <w:t xml:space="preserve"> young people expressed worries </w:t>
      </w:r>
      <w:r>
        <w:rPr>
          <w:rFonts w:cs="Open Sans"/>
        </w:rPr>
        <w:t>about being</w:t>
      </w:r>
      <w:r w:rsidR="00F40A60">
        <w:rPr>
          <w:rFonts w:cs="Open Sans"/>
        </w:rPr>
        <w:t xml:space="preserve"> </w:t>
      </w:r>
      <w:r w:rsidR="008B7761">
        <w:rPr>
          <w:rFonts w:cs="Open Sans"/>
        </w:rPr>
        <w:t>confined at home</w:t>
      </w:r>
      <w:r w:rsidR="00F40A60">
        <w:rPr>
          <w:rFonts w:cs="Open Sans"/>
        </w:rPr>
        <w:t xml:space="preserve"> with family that do not understand the</w:t>
      </w:r>
      <w:r w:rsidR="00E4069B">
        <w:rPr>
          <w:rFonts w:cs="Open Sans"/>
        </w:rPr>
        <w:t>ir sexuality</w:t>
      </w:r>
      <w:r w:rsidR="008E7597">
        <w:rPr>
          <w:rFonts w:cs="Open Sans"/>
        </w:rPr>
        <w:t>,</w:t>
      </w:r>
      <w:r w:rsidR="00F40A60">
        <w:rPr>
          <w:rFonts w:cs="Open Sans"/>
        </w:rPr>
        <w:t xml:space="preserve"> </w:t>
      </w:r>
      <w:r w:rsidR="00274B8E">
        <w:rPr>
          <w:rFonts w:cs="Open Sans"/>
        </w:rPr>
        <w:t>and</w:t>
      </w:r>
      <w:r w:rsidR="00AE0271">
        <w:rPr>
          <w:rFonts w:cs="Open Sans"/>
        </w:rPr>
        <w:t xml:space="preserve"> who they argue with</w:t>
      </w:r>
      <w:r w:rsidR="008D57E4">
        <w:rPr>
          <w:rFonts w:cs="Open Sans"/>
        </w:rPr>
        <w:t>.</w:t>
      </w:r>
      <w:r w:rsidR="00914AF7">
        <w:rPr>
          <w:rFonts w:cs="Open Sans"/>
        </w:rPr>
        <w:t xml:space="preserve"> They</w:t>
      </w:r>
      <w:r w:rsidR="00F40A60">
        <w:rPr>
          <w:rFonts w:cs="Open Sans"/>
        </w:rPr>
        <w:t xml:space="preserve"> were anxious about family relationships in this context.</w:t>
      </w:r>
    </w:p>
    <w:p w14:paraId="308C7058" w14:textId="20B5EA30" w:rsidR="00F40A60" w:rsidRDefault="00913603" w:rsidP="00F40A60">
      <w:pPr>
        <w:rPr>
          <w:rFonts w:cs="Open Sans"/>
        </w:rPr>
      </w:pPr>
      <w:r>
        <w:rPr>
          <w:rFonts w:cs="Open Sans"/>
        </w:rPr>
        <w:t xml:space="preserve">Some </w:t>
      </w:r>
      <w:r w:rsidR="00F40A60" w:rsidRPr="00821280">
        <w:rPr>
          <w:rFonts w:cs="Open Sans"/>
        </w:rPr>
        <w:t>children and young people indicated that they were living in</w:t>
      </w:r>
      <w:r w:rsidR="00F40A60">
        <w:rPr>
          <w:rFonts w:cs="Open Sans"/>
        </w:rPr>
        <w:t xml:space="preserve"> out-of-home care</w:t>
      </w:r>
      <w:r w:rsidR="00F40A60" w:rsidRPr="00821280">
        <w:rPr>
          <w:rFonts w:cs="Open Sans"/>
        </w:rPr>
        <w:t>, kinship</w:t>
      </w:r>
      <w:r w:rsidR="00E27E72">
        <w:rPr>
          <w:rFonts w:cs="Open Sans"/>
        </w:rPr>
        <w:t>,</w:t>
      </w:r>
      <w:r w:rsidR="00F40A60" w:rsidRPr="00821280">
        <w:rPr>
          <w:rFonts w:cs="Open Sans"/>
        </w:rPr>
        <w:t xml:space="preserve"> or other care arrangements</w:t>
      </w:r>
      <w:r w:rsidR="00F40A60">
        <w:rPr>
          <w:rFonts w:cs="Open Sans"/>
        </w:rPr>
        <w:t xml:space="preserve">. </w:t>
      </w:r>
      <w:r w:rsidR="00C451F5">
        <w:rPr>
          <w:rFonts w:cs="Open Sans"/>
        </w:rPr>
        <w:t xml:space="preserve">Living arrangements were recorded for only </w:t>
      </w:r>
      <w:r w:rsidR="00C451F5" w:rsidRPr="00267CCD">
        <w:rPr>
          <w:rFonts w:cs="Open Sans"/>
        </w:rPr>
        <w:t>790 out of 2</w:t>
      </w:r>
      <w:r w:rsidR="005D7715">
        <w:rPr>
          <w:rFonts w:cs="Open Sans"/>
        </w:rPr>
        <w:t>,</w:t>
      </w:r>
      <w:r w:rsidR="00C451F5" w:rsidRPr="00267CCD">
        <w:rPr>
          <w:rFonts w:cs="Open Sans"/>
        </w:rPr>
        <w:t>567</w:t>
      </w:r>
      <w:r w:rsidR="00C451F5" w:rsidRPr="0087789B">
        <w:rPr>
          <w:rFonts w:cs="Open Sans"/>
        </w:rPr>
        <w:t xml:space="preserve"> children and young people </w:t>
      </w:r>
      <w:r w:rsidR="00F64565" w:rsidRPr="0087789B">
        <w:rPr>
          <w:rFonts w:cs="Open Sans"/>
        </w:rPr>
        <w:t>who raised COVID-19</w:t>
      </w:r>
      <w:r w:rsidR="003A0BBA" w:rsidRPr="0087789B">
        <w:rPr>
          <w:rFonts w:cs="Open Sans"/>
        </w:rPr>
        <w:t xml:space="preserve"> as a concern</w:t>
      </w:r>
      <w:r w:rsidR="00D44A37" w:rsidRPr="0087789B">
        <w:rPr>
          <w:rFonts w:cs="Open Sans"/>
        </w:rPr>
        <w:t>.</w:t>
      </w:r>
      <w:r w:rsidR="00C451F5" w:rsidRPr="0087789B">
        <w:rPr>
          <w:rFonts w:cs="Open Sans"/>
        </w:rPr>
        <w:t xml:space="preserve"> Of these</w:t>
      </w:r>
      <w:r w:rsidR="0043159C" w:rsidRPr="0087789B" w:rsidDel="00FD2152">
        <w:rPr>
          <w:rFonts w:cs="Open Sans"/>
        </w:rPr>
        <w:t xml:space="preserve">, </w:t>
      </w:r>
      <w:r w:rsidR="0087789B" w:rsidRPr="00267CCD">
        <w:rPr>
          <w:rFonts w:cs="Open Sans"/>
        </w:rPr>
        <w:t>3</w:t>
      </w:r>
      <w:r w:rsidR="000F63B4" w:rsidRPr="00267CCD">
        <w:rPr>
          <w:rFonts w:cs="Open Sans"/>
        </w:rPr>
        <w:t>%</w:t>
      </w:r>
      <w:r w:rsidR="00EE4866" w:rsidRPr="0087789B">
        <w:rPr>
          <w:rFonts w:cs="Open Sans"/>
        </w:rPr>
        <w:t xml:space="preserve"> indicated they were living at a residential facility for children or young people; </w:t>
      </w:r>
      <w:r w:rsidR="00587B3D" w:rsidRPr="0087789B">
        <w:rPr>
          <w:rFonts w:cs="Open Sans"/>
        </w:rPr>
        <w:t xml:space="preserve">with foster parents; </w:t>
      </w:r>
      <w:r w:rsidR="0087789B" w:rsidRPr="0087789B">
        <w:rPr>
          <w:rFonts w:cs="Open Sans"/>
        </w:rPr>
        <w:t xml:space="preserve">in a shelter or hostel, </w:t>
      </w:r>
      <w:r w:rsidR="000F63B4" w:rsidRPr="0087789B">
        <w:rPr>
          <w:rFonts w:cs="Open Sans"/>
        </w:rPr>
        <w:t>or</w:t>
      </w:r>
      <w:r w:rsidR="0094048B" w:rsidRPr="0087789B">
        <w:rPr>
          <w:rFonts w:cs="Open Sans"/>
        </w:rPr>
        <w:t xml:space="preserve"> in supported </w:t>
      </w:r>
      <w:r w:rsidR="0087789B" w:rsidRPr="0087789B">
        <w:rPr>
          <w:rFonts w:cs="Open Sans"/>
        </w:rPr>
        <w:t>accommodation</w:t>
      </w:r>
      <w:r w:rsidR="00BF48C7" w:rsidRPr="0087789B">
        <w:rPr>
          <w:rFonts w:cs="Open Sans"/>
        </w:rPr>
        <w:t>.</w:t>
      </w:r>
      <w:r w:rsidR="002F1235" w:rsidRPr="0087789B">
        <w:rPr>
          <w:rFonts w:cs="Open Sans"/>
        </w:rPr>
        <w:t xml:space="preserve"> </w:t>
      </w:r>
      <w:r w:rsidR="00901279" w:rsidRPr="0087789B">
        <w:rPr>
          <w:rFonts w:cs="Open Sans"/>
        </w:rPr>
        <w:t>Concerns</w:t>
      </w:r>
      <w:r w:rsidR="002F1235">
        <w:rPr>
          <w:rFonts w:cs="Open Sans"/>
        </w:rPr>
        <w:t xml:space="preserve"> </w:t>
      </w:r>
      <w:r w:rsidR="00F40A60">
        <w:rPr>
          <w:rFonts w:cs="Open Sans"/>
        </w:rPr>
        <w:t>raise</w:t>
      </w:r>
      <w:r w:rsidR="00901279">
        <w:rPr>
          <w:rFonts w:cs="Open Sans"/>
        </w:rPr>
        <w:t>d</w:t>
      </w:r>
      <w:r w:rsidR="00F40A60">
        <w:rPr>
          <w:rFonts w:cs="Open Sans"/>
        </w:rPr>
        <w:t xml:space="preserve"> in th</w:t>
      </w:r>
      <w:r w:rsidR="00901279">
        <w:rPr>
          <w:rFonts w:cs="Open Sans"/>
        </w:rPr>
        <w:t>ese</w:t>
      </w:r>
      <w:r w:rsidR="00F40A60">
        <w:rPr>
          <w:rFonts w:cs="Open Sans"/>
        </w:rPr>
        <w:t xml:space="preserve"> context</w:t>
      </w:r>
      <w:r w:rsidR="00901279">
        <w:rPr>
          <w:rFonts w:cs="Open Sans"/>
        </w:rPr>
        <w:t>s</w:t>
      </w:r>
      <w:r w:rsidR="00F40A60">
        <w:rPr>
          <w:rFonts w:cs="Open Sans"/>
        </w:rPr>
        <w:t xml:space="preserve"> </w:t>
      </w:r>
      <w:r w:rsidR="002E27FC">
        <w:rPr>
          <w:rFonts w:cs="Open Sans"/>
        </w:rPr>
        <w:t>include</w:t>
      </w:r>
      <w:r w:rsidR="00C35EBD">
        <w:rPr>
          <w:rFonts w:cs="Open Sans"/>
        </w:rPr>
        <w:t xml:space="preserve"> </w:t>
      </w:r>
      <w:r w:rsidR="00F40A60">
        <w:rPr>
          <w:rFonts w:cs="Open Sans"/>
        </w:rPr>
        <w:t>difficulties in relationship</w:t>
      </w:r>
      <w:r w:rsidR="00E51BAA">
        <w:rPr>
          <w:rFonts w:cs="Open Sans"/>
        </w:rPr>
        <w:t>s</w:t>
      </w:r>
      <w:r w:rsidR="00F40A60">
        <w:rPr>
          <w:rFonts w:cs="Open Sans"/>
        </w:rPr>
        <w:t xml:space="preserve"> with their foster family in lockdown, feeling trapped, and reduced access to support and services.</w:t>
      </w:r>
    </w:p>
    <w:p w14:paraId="16BEB71D" w14:textId="1E89BF74" w:rsidR="00F40A60" w:rsidRDefault="00F40A60" w:rsidP="00F40A60">
      <w:pPr>
        <w:rPr>
          <w:rFonts w:cs="Open Sans"/>
        </w:rPr>
      </w:pPr>
      <w:r>
        <w:rPr>
          <w:rFonts w:cs="Open Sans"/>
        </w:rPr>
        <w:lastRenderedPageBreak/>
        <w:t xml:space="preserve">Some </w:t>
      </w:r>
      <w:r w:rsidR="00F253CB">
        <w:rPr>
          <w:rFonts w:cs="Open Sans"/>
        </w:rPr>
        <w:t>young people</w:t>
      </w:r>
      <w:r>
        <w:rPr>
          <w:rFonts w:cs="Open Sans"/>
        </w:rPr>
        <w:t xml:space="preserve"> spoke about wanting to run away from home, and some had been planning to live elsewhere but found that they </w:t>
      </w:r>
      <w:r w:rsidR="00AD2428">
        <w:rPr>
          <w:rFonts w:cs="Open Sans"/>
        </w:rPr>
        <w:t>were</w:t>
      </w:r>
      <w:r>
        <w:rPr>
          <w:rFonts w:cs="Open Sans"/>
        </w:rPr>
        <w:t xml:space="preserve"> unable to </w:t>
      </w:r>
      <w:r w:rsidR="00D66F49">
        <w:rPr>
          <w:rFonts w:cs="Open Sans"/>
        </w:rPr>
        <w:t xml:space="preserve">do this </w:t>
      </w:r>
      <w:r>
        <w:rPr>
          <w:rFonts w:cs="Open Sans"/>
        </w:rPr>
        <w:t xml:space="preserve">because of the lockdown. </w:t>
      </w:r>
      <w:r w:rsidR="007F2FA9">
        <w:rPr>
          <w:rFonts w:cs="Open Sans"/>
        </w:rPr>
        <w:t xml:space="preserve">A few </w:t>
      </w:r>
      <w:r w:rsidR="002F68C0">
        <w:rPr>
          <w:rFonts w:cs="Open Sans"/>
        </w:rPr>
        <w:t>young people</w:t>
      </w:r>
      <w:r w:rsidR="00344FD3">
        <w:rPr>
          <w:rFonts w:cs="Open Sans"/>
        </w:rPr>
        <w:t xml:space="preserve"> discussed</w:t>
      </w:r>
      <w:r>
        <w:rPr>
          <w:rFonts w:cs="Open Sans"/>
        </w:rPr>
        <w:t xml:space="preserve"> drifting between living with family that they do not get on with, and homelessness, a situation made harder because of the lockdown and worsening financial situation.</w:t>
      </w:r>
      <w:r w:rsidR="00541401">
        <w:rPr>
          <w:rFonts w:cs="Open Sans"/>
        </w:rPr>
        <w:t xml:space="preserve"> Some had been homeless in the past, and others were already couch-surfing or staying at friend’s houses.</w:t>
      </w:r>
      <w:r w:rsidR="00541401" w:rsidDel="0017620F">
        <w:rPr>
          <w:rFonts w:cs="Open Sans"/>
        </w:rPr>
        <w:t xml:space="preserve"> </w:t>
      </w:r>
    </w:p>
    <w:p w14:paraId="2D839087" w14:textId="6BFC7EEB" w:rsidR="00F40A60" w:rsidRDefault="00F40A60" w:rsidP="00F40A60">
      <w:pPr>
        <w:rPr>
          <w:rFonts w:cs="Open Sans"/>
        </w:rPr>
      </w:pPr>
      <w:r>
        <w:rPr>
          <w:rFonts w:cs="Open Sans"/>
        </w:rPr>
        <w:t xml:space="preserve">Other children and young people spoke about their sadness and worry at </w:t>
      </w:r>
      <w:r w:rsidR="00A87B37">
        <w:rPr>
          <w:rFonts w:cs="Open Sans"/>
        </w:rPr>
        <w:t xml:space="preserve">being </w:t>
      </w:r>
      <w:r>
        <w:rPr>
          <w:rFonts w:cs="Open Sans"/>
        </w:rPr>
        <w:t>separat</w:t>
      </w:r>
      <w:r w:rsidR="00A87B37">
        <w:rPr>
          <w:rFonts w:cs="Open Sans"/>
        </w:rPr>
        <w:t>ed</w:t>
      </w:r>
      <w:r>
        <w:rPr>
          <w:rFonts w:cs="Open Sans"/>
        </w:rPr>
        <w:t xml:space="preserve"> from family members due to COVID-19 and its restrictions. For example, some children whose parents were separated indicated that they were unable to see one parent because of the restrictions. </w:t>
      </w:r>
      <w:r w:rsidR="00A87B37">
        <w:rPr>
          <w:rFonts w:cs="Open Sans"/>
        </w:rPr>
        <w:t>Others</w:t>
      </w:r>
      <w:r>
        <w:rPr>
          <w:rFonts w:cs="Open Sans"/>
        </w:rPr>
        <w:t xml:space="preserve"> spoke </w:t>
      </w:r>
      <w:r w:rsidR="00A87B37">
        <w:rPr>
          <w:rFonts w:cs="Open Sans"/>
        </w:rPr>
        <w:t>about</w:t>
      </w:r>
      <w:r>
        <w:rPr>
          <w:rFonts w:cs="Open Sans"/>
        </w:rPr>
        <w:t xml:space="preserve"> parents, grandparents or other relatives trapped overseas or in another state who they were unable to see because of COVID-19 and </w:t>
      </w:r>
      <w:r w:rsidR="00A87B37">
        <w:rPr>
          <w:rFonts w:cs="Open Sans"/>
        </w:rPr>
        <w:t xml:space="preserve">the </w:t>
      </w:r>
      <w:r>
        <w:rPr>
          <w:rFonts w:cs="Open Sans"/>
        </w:rPr>
        <w:t>border restrictions in place.</w:t>
      </w:r>
    </w:p>
    <w:p w14:paraId="27B29503" w14:textId="77777777" w:rsidR="00F40A60" w:rsidRPr="00637E10" w:rsidRDefault="00F40A60" w:rsidP="00F40A60">
      <w:pPr>
        <w:rPr>
          <w:rFonts w:cs="Open Sans"/>
        </w:rPr>
      </w:pPr>
      <w:r>
        <w:rPr>
          <w:rFonts w:cs="Open Sans"/>
        </w:rPr>
        <w:t>A few children and young people were worried about relatives in hospital who they were unable to visit due to fears of contracting COVID-19 or because of hospital restrictions. Some mentioned their sadness and grief at not being able to attend funerals of family members because of the restrictions.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CellMar>
          <w:top w:w="284" w:type="dxa"/>
          <w:bottom w:w="284" w:type="dxa"/>
        </w:tblCellMar>
        <w:tblLook w:val="04A0" w:firstRow="1" w:lastRow="0" w:firstColumn="1" w:lastColumn="0" w:noHBand="0" w:noVBand="1"/>
      </w:tblPr>
      <w:tblGrid>
        <w:gridCol w:w="9070"/>
      </w:tblGrid>
      <w:tr w:rsidR="00F40A60" w:rsidRPr="00811803" w14:paraId="39E11ECF" w14:textId="77777777" w:rsidTr="000C483E">
        <w:tc>
          <w:tcPr>
            <w:tcW w:w="9281" w:type="dxa"/>
            <w:shd w:val="clear" w:color="auto" w:fill="FBE4D5" w:themeFill="accent2" w:themeFillTint="33"/>
          </w:tcPr>
          <w:p w14:paraId="1570D9A6" w14:textId="0C7F24E9" w:rsidR="00F40A60" w:rsidRPr="00F40A60" w:rsidRDefault="00F40A60" w:rsidP="00AA5FD9">
            <w:pPr>
              <w:spacing w:before="0"/>
              <w:rPr>
                <w:rFonts w:cs="Open Sans"/>
                <w:b/>
                <w:bCs/>
              </w:rPr>
            </w:pPr>
            <w:r w:rsidRPr="00F40A60">
              <w:rPr>
                <w:rFonts w:cs="Open Sans"/>
                <w:b/>
                <w:bCs/>
              </w:rPr>
              <w:t>Case stud</w:t>
            </w:r>
            <w:r w:rsidR="00AD7075">
              <w:rPr>
                <w:rFonts w:cs="Open Sans"/>
                <w:b/>
                <w:bCs/>
              </w:rPr>
              <w:t>ies</w:t>
            </w:r>
            <w:r w:rsidRPr="00F40A60">
              <w:rPr>
                <w:rFonts w:cs="Open Sans"/>
                <w:b/>
                <w:bCs/>
              </w:rPr>
              <w:t xml:space="preserve">: </w:t>
            </w:r>
            <w:r w:rsidR="00AD7075">
              <w:rPr>
                <w:rFonts w:cs="Open Sans"/>
                <w:b/>
                <w:bCs/>
              </w:rPr>
              <w:t>Impacts on family life</w:t>
            </w:r>
            <w:r w:rsidRPr="00F40A60">
              <w:rPr>
                <w:rFonts w:cs="Open Sans"/>
                <w:b/>
                <w:bCs/>
              </w:rPr>
              <w:t xml:space="preserve"> </w:t>
            </w:r>
          </w:p>
          <w:p w14:paraId="0249EB6C" w14:textId="6FFA991C" w:rsidR="00F40A60" w:rsidRPr="00F40A60" w:rsidRDefault="00F40A60" w:rsidP="00AA5FD9">
            <w:pPr>
              <w:spacing w:after="360"/>
              <w:rPr>
                <w:rFonts w:eastAsia="Times New Roman" w:cs="Open Sans"/>
                <w:color w:val="000000"/>
              </w:rPr>
            </w:pPr>
            <w:r w:rsidRPr="00F40A60">
              <w:rPr>
                <w:rFonts w:eastAsia="Times New Roman" w:cs="Open Sans"/>
                <w:color w:val="000000"/>
              </w:rPr>
              <w:t xml:space="preserve">‘Ruby’, aged 7, rang Kids Helpline with the help of her mother. She was crying through the call but managed to say that her parents had split up and she wanted her father to stay at their house. Due to COVID-19, she is unable to see her father as regularly, and she misses him. He lives with her </w:t>
            </w:r>
            <w:r w:rsidR="005D7715" w:rsidRPr="00F40A60">
              <w:rPr>
                <w:rFonts w:eastAsia="Times New Roman" w:cs="Open Sans"/>
                <w:color w:val="000000"/>
              </w:rPr>
              <w:t>stepmother</w:t>
            </w:r>
            <w:r w:rsidRPr="00F40A60">
              <w:rPr>
                <w:rFonts w:eastAsia="Times New Roman" w:cs="Open Sans"/>
                <w:color w:val="000000"/>
              </w:rPr>
              <w:t xml:space="preserve"> and an older </w:t>
            </w:r>
            <w:proofErr w:type="gramStart"/>
            <w:r w:rsidRPr="00F40A60">
              <w:rPr>
                <w:rFonts w:eastAsia="Times New Roman" w:cs="Open Sans"/>
                <w:color w:val="000000"/>
              </w:rPr>
              <w:t>step-sister</w:t>
            </w:r>
            <w:proofErr w:type="gramEnd"/>
            <w:r w:rsidRPr="00F40A60">
              <w:rPr>
                <w:rFonts w:eastAsia="Times New Roman" w:cs="Open Sans"/>
                <w:color w:val="000000"/>
              </w:rPr>
              <w:t xml:space="preserve">, who Ruby says is mean to her. </w:t>
            </w:r>
          </w:p>
          <w:p w14:paraId="6EF4C263" w14:textId="3B349BD6" w:rsidR="00F40A60" w:rsidRPr="00F40A60" w:rsidRDefault="00F40A60" w:rsidP="00AA5FD9">
            <w:pPr>
              <w:spacing w:after="360"/>
              <w:rPr>
                <w:rFonts w:eastAsia="Times New Roman" w:cs="Open Sans"/>
                <w:color w:val="000000"/>
              </w:rPr>
            </w:pPr>
            <w:r w:rsidRPr="00F40A60">
              <w:rPr>
                <w:rFonts w:eastAsia="Times New Roman" w:cs="Open Sans"/>
                <w:color w:val="000000"/>
              </w:rPr>
              <w:t xml:space="preserve">‘Jack’, aged 14, contacted Kids Helpline to talk about how living with his family has got worse since coronavirus. He had a terrible fight with his Mum this morning, and his </w:t>
            </w:r>
            <w:r w:rsidR="00424CA8">
              <w:rPr>
                <w:rFonts w:eastAsia="Times New Roman" w:cs="Open Sans"/>
                <w:color w:val="000000"/>
              </w:rPr>
              <w:t>d</w:t>
            </w:r>
            <w:r w:rsidRPr="00F40A60">
              <w:rPr>
                <w:rFonts w:eastAsia="Times New Roman" w:cs="Open Sans"/>
                <w:color w:val="000000"/>
              </w:rPr>
              <w:t xml:space="preserve">ad also got involved. His </w:t>
            </w:r>
            <w:r w:rsidR="00424CA8">
              <w:rPr>
                <w:rFonts w:eastAsia="Times New Roman" w:cs="Open Sans"/>
                <w:color w:val="000000"/>
              </w:rPr>
              <w:t>d</w:t>
            </w:r>
            <w:r w:rsidRPr="00F40A60">
              <w:rPr>
                <w:rFonts w:eastAsia="Times New Roman" w:cs="Open Sans"/>
                <w:color w:val="000000"/>
              </w:rPr>
              <w:t xml:space="preserve">ad hit </w:t>
            </w:r>
            <w:r w:rsidR="00746698">
              <w:rPr>
                <w:rFonts w:eastAsia="Times New Roman" w:cs="Open Sans"/>
                <w:color w:val="000000"/>
              </w:rPr>
              <w:t>him</w:t>
            </w:r>
            <w:r w:rsidRPr="00F40A60">
              <w:rPr>
                <w:rFonts w:eastAsia="Times New Roman" w:cs="Open Sans"/>
                <w:color w:val="000000"/>
              </w:rPr>
              <w:t xml:space="preserve"> on the legs and called him a </w:t>
            </w:r>
            <w:r w:rsidR="005D7715">
              <w:rPr>
                <w:rFonts w:eastAsia="Times New Roman" w:cs="Open Sans"/>
                <w:color w:val="000000"/>
              </w:rPr>
              <w:t>‘</w:t>
            </w:r>
            <w:r w:rsidRPr="00F40A60">
              <w:rPr>
                <w:rFonts w:eastAsia="Times New Roman" w:cs="Open Sans"/>
                <w:color w:val="000000"/>
              </w:rPr>
              <w:t xml:space="preserve">f***** useless piece of shit’. Jack says that if he tells child protection people, they just tell him to go back home and work it out. Earlier this year he lived with a foster family for a few months, which was okay but not great. Now with coronavirus he has to rely on his parents more than he would like. </w:t>
            </w:r>
          </w:p>
          <w:p w14:paraId="3ED23831" w14:textId="77777777" w:rsidR="00F40A60" w:rsidRPr="00F40A60" w:rsidRDefault="00F40A60" w:rsidP="00AA5FD9">
            <w:pPr>
              <w:spacing w:after="360"/>
              <w:rPr>
                <w:rFonts w:cs="Open Sans"/>
              </w:rPr>
            </w:pPr>
            <w:r w:rsidRPr="00F40A60">
              <w:rPr>
                <w:rFonts w:eastAsia="Times New Roman" w:cs="Open Sans"/>
                <w:color w:val="000000"/>
              </w:rPr>
              <w:lastRenderedPageBreak/>
              <w:t>‘Eddie’, aged 14, told Kids Helpline that things at home have been a lot worse since coronavirus. His dad lost his job and is now at home a lot more. Both his parents have been drinking every night and spend their money on smokes and alcohol instead of proper food. His mum makes dinner a few times a week, and he has cereal sometimes for breakfast, but he said there isn’t enough nutritious food in the house. He likes his mum, but she is spending more of her time with his dad getting drunk. He said home feels like a prison because he is stuck at home and can no longer play sport or visit friends.</w:t>
            </w:r>
            <w:r w:rsidRPr="00F40A60">
              <w:rPr>
                <w:rFonts w:cs="Open Sans"/>
              </w:rPr>
              <w:t xml:space="preserve"> </w:t>
            </w:r>
          </w:p>
          <w:p w14:paraId="21C27CC1" w14:textId="407A533B" w:rsidR="00F40A60" w:rsidRPr="00F40A60" w:rsidRDefault="00F40A60" w:rsidP="00AA5FD9">
            <w:pPr>
              <w:spacing w:after="360"/>
              <w:rPr>
                <w:rFonts w:cs="Open Sans"/>
              </w:rPr>
            </w:pPr>
            <w:r w:rsidRPr="00F40A60">
              <w:rPr>
                <w:rFonts w:cs="Open Sans"/>
              </w:rPr>
              <w:t>‘Indi’, aged 13, contacted Kids Helpline about her father, who she says can be controlling and mean. Things have just got worse since lockdown as they are at home together all the time. Recently he took away her laptop which she needs for online schooling. Her mother is planning to leave him, but they depend on him financially and her mother recently lost her job due to COVID-19.</w:t>
            </w:r>
          </w:p>
          <w:p w14:paraId="3D38C07F" w14:textId="5DCD6CB6" w:rsidR="00F40A60" w:rsidRPr="00F40A60" w:rsidRDefault="00F40A60" w:rsidP="00AA5FD9">
            <w:pPr>
              <w:spacing w:after="360"/>
              <w:rPr>
                <w:rFonts w:cs="Open Sans"/>
              </w:rPr>
            </w:pPr>
            <w:r w:rsidRPr="00F40A60">
              <w:rPr>
                <w:rFonts w:cs="Open Sans"/>
              </w:rPr>
              <w:t>‘Matt’, aged 14, told Kids Helpline that it is especially hard being in their family</w:t>
            </w:r>
            <w:r w:rsidR="00742F02">
              <w:rPr>
                <w:rFonts w:cs="Open Sans"/>
              </w:rPr>
              <w:t xml:space="preserve"> at the moment</w:t>
            </w:r>
            <w:r w:rsidRPr="00F40A60">
              <w:rPr>
                <w:rFonts w:cs="Open Sans"/>
              </w:rPr>
              <w:t>, due to lockdown. They are unsure of their gender and want to be able to figure out who they are. School is usually where they feel safest and where they can relax. Matt reported that they don't feel loved by their parents and their parents are very controlling. They are not sure what to do, and whether to tell their parents about their gender identity now or later once lockdown is lifted.</w:t>
            </w:r>
          </w:p>
          <w:p w14:paraId="453D8D72" w14:textId="77777777" w:rsidR="00F40A60" w:rsidRPr="00F40A60" w:rsidRDefault="00F40A60" w:rsidP="00AA5FD9">
            <w:pPr>
              <w:spacing w:after="360"/>
              <w:rPr>
                <w:rFonts w:cs="Open Sans"/>
              </w:rPr>
            </w:pPr>
            <w:r w:rsidRPr="00F40A60">
              <w:rPr>
                <w:rFonts w:cs="Open Sans"/>
              </w:rPr>
              <w:t>‘Daria’, aged 20, told Kids Helpline that she lost her job due to COVID-19, and had to move home because she could not support herself. But now her parents are kicking her out of the home within a month because they are unsupportive of her sexual orientation, and this leads to constant arguments.</w:t>
            </w:r>
          </w:p>
          <w:p w14:paraId="54D992C9" w14:textId="4143A3D4" w:rsidR="00F40A60" w:rsidRPr="00AA5FD9" w:rsidRDefault="00F40A60" w:rsidP="00AA5FD9">
            <w:pPr>
              <w:spacing w:after="0"/>
              <w:rPr>
                <w:rFonts w:eastAsia="Times New Roman" w:cs="Open Sans"/>
                <w:color w:val="000000"/>
              </w:rPr>
            </w:pPr>
            <w:r w:rsidRPr="00F40A60">
              <w:rPr>
                <w:rFonts w:eastAsia="Times New Roman" w:cs="Open Sans"/>
                <w:color w:val="000000"/>
              </w:rPr>
              <w:t>‘Luke’, aged 17, rang Kids Helpline to talk about the difficulties he has with his parents, saying they are emotionally abusive towards him and that he feels unsafe at times. Now he is struggling with how they are treating him while he is home doing online schooling. His mother is drinking more and verbally abusing him, and his father is increasingly acting unpredictably and aggressively. Luke wants to leave home but is only in Year 11 and needs to stay at school because he wants to go on to university. He used to be able to spend as much time as he could out of home before the coronavirus, going to rugby training four days a week and going out with friends. But now he can’t.</w:t>
            </w:r>
          </w:p>
        </w:tc>
      </w:tr>
    </w:tbl>
    <w:p w14:paraId="20C634DF" w14:textId="66FED300" w:rsidR="00923B15" w:rsidRPr="00923B15" w:rsidRDefault="00E609AF" w:rsidP="00923B15">
      <w:pPr>
        <w:pStyle w:val="AHRCHeading2"/>
      </w:pPr>
      <w:bookmarkStart w:id="28" w:name="_Toc49172699"/>
      <w:r>
        <w:lastRenderedPageBreak/>
        <w:t>Changes to plans and usual activities</w:t>
      </w:r>
      <w:bookmarkEnd w:id="28"/>
    </w:p>
    <w:tbl>
      <w:tblPr>
        <w:tblStyle w:val="Grigliatabella"/>
        <w:tblW w:w="0" w:type="auto"/>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Look w:val="04A0" w:firstRow="1" w:lastRow="0" w:firstColumn="1" w:lastColumn="0" w:noHBand="0" w:noVBand="1"/>
      </w:tblPr>
      <w:tblGrid>
        <w:gridCol w:w="9010"/>
      </w:tblGrid>
      <w:tr w:rsidR="004E7EBB" w14:paraId="564DAC0F" w14:textId="77777777" w:rsidTr="000C483E">
        <w:tc>
          <w:tcPr>
            <w:tcW w:w="9060" w:type="dxa"/>
            <w:shd w:val="clear" w:color="auto" w:fill="auto"/>
          </w:tcPr>
          <w:p w14:paraId="5A57F8E8" w14:textId="10C41418" w:rsidR="004E7EBB" w:rsidRPr="00FC388E" w:rsidRDefault="00A21E68" w:rsidP="00472B79">
            <w:pPr>
              <w:pStyle w:val="Paragrafoelenco"/>
              <w:numPr>
                <w:ilvl w:val="0"/>
                <w:numId w:val="44"/>
              </w:numPr>
              <w:rPr>
                <w:b/>
              </w:rPr>
            </w:pPr>
            <w:bookmarkStart w:id="29" w:name="_Toc46066590"/>
            <w:bookmarkStart w:id="30" w:name="_Toc47021704"/>
            <w:r>
              <w:t xml:space="preserve">Children and young people </w:t>
            </w:r>
            <w:r w:rsidR="00CC0F62">
              <w:t xml:space="preserve">were </w:t>
            </w:r>
            <w:r w:rsidR="005374BB">
              <w:t>m</w:t>
            </w:r>
            <w:r w:rsidR="000D632F">
              <w:t>iss</w:t>
            </w:r>
            <w:r w:rsidR="00CC0F62">
              <w:t>ing their</w:t>
            </w:r>
            <w:r w:rsidR="000D632F">
              <w:t xml:space="preserve"> </w:t>
            </w:r>
            <w:r w:rsidR="005374BB">
              <w:t xml:space="preserve">usual activities such as </w:t>
            </w:r>
            <w:r w:rsidR="0038640E" w:rsidRPr="0038640E">
              <w:t xml:space="preserve">sporting teams, dance classes, going to the gym, clubs, volunteering, church, parties and shopping. </w:t>
            </w:r>
            <w:r>
              <w:t xml:space="preserve">They spoke </w:t>
            </w:r>
            <w:r w:rsidR="005374BB">
              <w:t xml:space="preserve">about </w:t>
            </w:r>
            <w:r w:rsidR="0038640E" w:rsidRPr="0038640E">
              <w:t>being bored, having no routine, and missing their friends because they were unable to participate in these activities.</w:t>
            </w:r>
          </w:p>
          <w:p w14:paraId="03D57FED" w14:textId="23FB26F1" w:rsidR="0097169C" w:rsidRPr="0097169C" w:rsidRDefault="00CF2199" w:rsidP="00472B79">
            <w:pPr>
              <w:pStyle w:val="Paragrafoelenco"/>
              <w:numPr>
                <w:ilvl w:val="0"/>
                <w:numId w:val="33"/>
              </w:numPr>
            </w:pPr>
            <w:r>
              <w:rPr>
                <w:rFonts w:cs="Open Sans"/>
              </w:rPr>
              <w:t xml:space="preserve">Some children and young people were concerned that they were unable to engage in activities </w:t>
            </w:r>
            <w:r w:rsidR="007669EC">
              <w:rPr>
                <w:rFonts w:cs="Open Sans"/>
              </w:rPr>
              <w:t xml:space="preserve">that were their </w:t>
            </w:r>
            <w:r w:rsidR="0097169C" w:rsidRPr="0097169C">
              <w:rPr>
                <w:rFonts w:cs="Open Sans"/>
              </w:rPr>
              <w:t>usual way of coping with mental health issues</w:t>
            </w:r>
            <w:r w:rsidR="0097169C" w:rsidRPr="0097169C" w:rsidDel="001F2C17">
              <w:rPr>
                <w:rFonts w:cs="Open Sans"/>
              </w:rPr>
              <w:t>.</w:t>
            </w:r>
          </w:p>
          <w:p w14:paraId="63DB66BD" w14:textId="04C79DE0" w:rsidR="00F427DC" w:rsidRPr="00F427DC" w:rsidRDefault="007669EC" w:rsidP="00472B79">
            <w:pPr>
              <w:pStyle w:val="Paragrafoelenco"/>
              <w:numPr>
                <w:ilvl w:val="0"/>
                <w:numId w:val="33"/>
              </w:numPr>
            </w:pPr>
            <w:r>
              <w:rPr>
                <w:rFonts w:cs="Open Sans"/>
              </w:rPr>
              <w:t xml:space="preserve">Children and young people expressed </w:t>
            </w:r>
            <w:r w:rsidR="0097169C">
              <w:rPr>
                <w:rFonts w:cs="Open Sans"/>
              </w:rPr>
              <w:t>disappointment</w:t>
            </w:r>
            <w:r w:rsidR="00EA03D7">
              <w:rPr>
                <w:rFonts w:cs="Open Sans"/>
              </w:rPr>
              <w:t xml:space="preserve"> </w:t>
            </w:r>
            <w:r w:rsidR="00784D0C">
              <w:rPr>
                <w:rFonts w:cs="Open Sans"/>
              </w:rPr>
              <w:t xml:space="preserve">that </w:t>
            </w:r>
            <w:r w:rsidR="00D259F0">
              <w:rPr>
                <w:rFonts w:cs="Open Sans"/>
              </w:rPr>
              <w:t>certain events had been cancelled, including typical ‘rites of passage</w:t>
            </w:r>
            <w:r w:rsidR="00B70127">
              <w:rPr>
                <w:rFonts w:cs="Open Sans"/>
              </w:rPr>
              <w:t>’ such</w:t>
            </w:r>
            <w:r w:rsidR="00D259F0" w:rsidDel="00B70127">
              <w:rPr>
                <w:rFonts w:cs="Open Sans"/>
              </w:rPr>
              <w:t xml:space="preserve"> </w:t>
            </w:r>
            <w:r w:rsidR="0087789B">
              <w:rPr>
                <w:rFonts w:cs="Open Sans"/>
              </w:rPr>
              <w:t xml:space="preserve">as </w:t>
            </w:r>
            <w:r w:rsidR="00784D0C">
              <w:rPr>
                <w:rFonts w:cs="Open Sans"/>
              </w:rPr>
              <w:t>18</w:t>
            </w:r>
            <w:r w:rsidR="00E414E7">
              <w:rPr>
                <w:rFonts w:cs="Open Sans"/>
              </w:rPr>
              <w:t xml:space="preserve">th </w:t>
            </w:r>
            <w:r w:rsidR="00784D0C">
              <w:rPr>
                <w:rFonts w:cs="Open Sans"/>
              </w:rPr>
              <w:t xml:space="preserve">birthday parties and </w:t>
            </w:r>
            <w:r w:rsidR="00F427DC">
              <w:rPr>
                <w:rFonts w:cs="Open Sans"/>
              </w:rPr>
              <w:t>graduation events</w:t>
            </w:r>
            <w:r w:rsidR="00D259F0">
              <w:rPr>
                <w:rFonts w:cs="Open Sans"/>
              </w:rPr>
              <w:t>.</w:t>
            </w:r>
            <w:r w:rsidR="00F427DC">
              <w:rPr>
                <w:rFonts w:cs="Open Sans"/>
              </w:rPr>
              <w:t xml:space="preserve"> </w:t>
            </w:r>
            <w:r w:rsidR="0074564F">
              <w:rPr>
                <w:rFonts w:cs="Open Sans"/>
              </w:rPr>
              <w:t xml:space="preserve">They also were sad that they could not attend events such as </w:t>
            </w:r>
            <w:r w:rsidR="005E41E1">
              <w:rPr>
                <w:rFonts w:cs="Open Sans"/>
              </w:rPr>
              <w:t xml:space="preserve">weddings and </w:t>
            </w:r>
            <w:r w:rsidR="0074564F">
              <w:rPr>
                <w:rFonts w:cs="Open Sans"/>
              </w:rPr>
              <w:t>funerals</w:t>
            </w:r>
            <w:r w:rsidR="00B70127">
              <w:rPr>
                <w:rFonts w:cs="Open Sans"/>
              </w:rPr>
              <w:t xml:space="preserve"> of friends and acquaintances</w:t>
            </w:r>
            <w:r w:rsidR="0074564F">
              <w:rPr>
                <w:rFonts w:cs="Open Sans"/>
              </w:rPr>
              <w:t>.</w:t>
            </w:r>
          </w:p>
          <w:p w14:paraId="711F3BFF" w14:textId="295E5BF9" w:rsidR="0097169C" w:rsidRPr="0097169C" w:rsidRDefault="007669EC" w:rsidP="00472B79">
            <w:pPr>
              <w:pStyle w:val="Paragrafoelenco"/>
              <w:numPr>
                <w:ilvl w:val="0"/>
                <w:numId w:val="33"/>
              </w:numPr>
            </w:pPr>
            <w:r>
              <w:rPr>
                <w:rFonts w:cs="Open Sans"/>
              </w:rPr>
              <w:t>Young people spoke about t</w:t>
            </w:r>
            <w:r w:rsidR="00F911FA">
              <w:rPr>
                <w:rFonts w:cs="Open Sans"/>
              </w:rPr>
              <w:t>he mental health impacts of disrupted study and travel plans</w:t>
            </w:r>
            <w:r w:rsidR="002B4966">
              <w:rPr>
                <w:rFonts w:cs="Open Sans"/>
              </w:rPr>
              <w:t>,</w:t>
            </w:r>
            <w:r w:rsidR="00F427DC">
              <w:rPr>
                <w:rFonts w:cs="Open Sans"/>
              </w:rPr>
              <w:t xml:space="preserve"> particularly those in Years 11 and 12</w:t>
            </w:r>
            <w:r w:rsidR="005E41E1">
              <w:rPr>
                <w:rFonts w:cs="Open Sans"/>
              </w:rPr>
              <w:t>,</w:t>
            </w:r>
            <w:r w:rsidR="00F427DC">
              <w:rPr>
                <w:rFonts w:cs="Open Sans"/>
              </w:rPr>
              <w:t xml:space="preserve"> and young adults.</w:t>
            </w:r>
          </w:p>
        </w:tc>
      </w:tr>
    </w:tbl>
    <w:p w14:paraId="49900595" w14:textId="141A9BD4" w:rsidR="00E609AF" w:rsidRPr="000779E6" w:rsidRDefault="00E609AF" w:rsidP="00FC388E">
      <w:pPr>
        <w:rPr>
          <w:b/>
        </w:rPr>
      </w:pPr>
      <w:r w:rsidRPr="00B8486F">
        <w:t>Fourteen percent</w:t>
      </w:r>
      <w:r>
        <w:t xml:space="preserve"> (</w:t>
      </w:r>
      <w:r w:rsidRPr="00B8486F">
        <w:t>3</w:t>
      </w:r>
      <w:r>
        <w:t xml:space="preserve">48) of children and young people raised </w:t>
      </w:r>
      <w:r w:rsidR="00561D14">
        <w:t xml:space="preserve">COVID-19 in the </w:t>
      </w:r>
      <w:r w:rsidR="00561D14" w:rsidRPr="000779E6">
        <w:t>context of changes to plans and usual activities.</w:t>
      </w:r>
      <w:r w:rsidR="00AF2A5A">
        <w:t xml:space="preserve"> </w:t>
      </w:r>
      <w:bookmarkEnd w:id="29"/>
      <w:r w:rsidR="00D843DE">
        <w:t>T</w:t>
      </w:r>
      <w:r>
        <w:t>hese concerns</w:t>
      </w:r>
      <w:r w:rsidR="0007331B">
        <w:t xml:space="preserve"> were likely exacerbated </w:t>
      </w:r>
      <w:r w:rsidR="00B43AC5">
        <w:t xml:space="preserve">by </w:t>
      </w:r>
      <w:r w:rsidR="006E3FC1">
        <w:t xml:space="preserve">school closures and </w:t>
      </w:r>
      <w:r w:rsidR="00E56BA3">
        <w:t>remote learning.</w:t>
      </w:r>
      <w:bookmarkEnd w:id="30"/>
    </w:p>
    <w:p w14:paraId="17F914D5" w14:textId="7B615770" w:rsidR="00E609AF" w:rsidRDefault="00E609AF" w:rsidP="00FC388E">
      <w:r w:rsidRPr="00D90D56">
        <w:t xml:space="preserve">These </w:t>
      </w:r>
      <w:r w:rsidR="006C192A">
        <w:t>concerns</w:t>
      </w:r>
      <w:r>
        <w:t xml:space="preserve"> were </w:t>
      </w:r>
      <w:r w:rsidR="006C192A">
        <w:t>raised</w:t>
      </w:r>
      <w:r>
        <w:t xml:space="preserve"> slightly more </w:t>
      </w:r>
      <w:r w:rsidR="003F4F9E">
        <w:t xml:space="preserve">frequently </w:t>
      </w:r>
      <w:r w:rsidR="003243BC">
        <w:t>by children and young people aged</w:t>
      </w:r>
      <w:r>
        <w:t xml:space="preserve"> 15-17</w:t>
      </w:r>
      <w:r w:rsidDel="001D30B5">
        <w:t xml:space="preserve"> </w:t>
      </w:r>
      <w:r>
        <w:t>and 18-25</w:t>
      </w:r>
      <w:r w:rsidR="0087303E">
        <w:t>.</w:t>
      </w:r>
      <w:r w:rsidDel="001D30B5">
        <w:t xml:space="preserve"> </w:t>
      </w:r>
      <w:r w:rsidR="004B1130">
        <w:t>It was one of the top</w:t>
      </w:r>
      <w:r w:rsidR="008E6D2E">
        <w:t xml:space="preserve"> five</w:t>
      </w:r>
      <w:r w:rsidR="004B1130">
        <w:t xml:space="preserve"> concerns</w:t>
      </w:r>
      <w:r w:rsidDel="00C91378">
        <w:t xml:space="preserve"> </w:t>
      </w:r>
      <w:r w:rsidR="0015323D">
        <w:t xml:space="preserve">for </w:t>
      </w:r>
      <w:r w:rsidR="00A92A3A">
        <w:t>children and young people aged 15-17, and young people aged 18-24, especially males.</w:t>
      </w:r>
      <w:r w:rsidDel="00C91378">
        <w:t xml:space="preserve"> </w:t>
      </w:r>
      <w:r w:rsidR="00B00819">
        <w:t>I</w:t>
      </w:r>
      <w:r w:rsidR="00066B9D">
        <w:t>t was also one of the top five concerns for males aged 11-14</w:t>
      </w:r>
      <w:r w:rsidR="00B00819">
        <w:t>.</w:t>
      </w:r>
    </w:p>
    <w:p w14:paraId="61029960" w14:textId="53B6B1FE" w:rsidR="008B4F40" w:rsidRDefault="00E609AF" w:rsidP="00FC388E">
      <w:r>
        <w:t>These concerns were also raised more frequently by Aboriginal and Torres Strait Islander children and young people</w:t>
      </w:r>
      <w:r w:rsidDel="008B4F40">
        <w:t xml:space="preserve"> </w:t>
      </w:r>
      <w:r>
        <w:t>than children and young people that did not identify as Aboriginal and Torres Strait Islander</w:t>
      </w:r>
      <w:r w:rsidRPr="00903169">
        <w:t>.</w:t>
      </w:r>
      <w:r>
        <w:t xml:space="preserve"> </w:t>
      </w:r>
      <w:r w:rsidR="00DC2DA3">
        <w:t xml:space="preserve">It was the </w:t>
      </w:r>
      <w:r w:rsidR="008B7F2E">
        <w:t xml:space="preserve">third </w:t>
      </w:r>
      <w:r w:rsidR="001B4274">
        <w:t>highest</w:t>
      </w:r>
      <w:r w:rsidR="00181313">
        <w:t xml:space="preserve"> </w:t>
      </w:r>
      <w:r w:rsidR="00B00819">
        <w:t xml:space="preserve">top </w:t>
      </w:r>
      <w:r w:rsidR="008B7F2E">
        <w:t>concern for Aboriginal and Torres Strait Islander children.</w:t>
      </w:r>
    </w:p>
    <w:p w14:paraId="7879052D" w14:textId="6DC257FF" w:rsidR="00E609AF" w:rsidRDefault="00E609AF" w:rsidP="00FC388E">
      <w:r>
        <w:t>Children and young people from CALD backgrounds</w:t>
      </w:r>
      <w:r w:rsidDel="008B4F40">
        <w:t xml:space="preserve"> </w:t>
      </w:r>
      <w:r>
        <w:t xml:space="preserve">also raised these concerns more than those that did not identify as </w:t>
      </w:r>
      <w:r w:rsidR="0047012A">
        <w:t>having</w:t>
      </w:r>
      <w:r w:rsidR="00FD55CE">
        <w:t xml:space="preserve"> </w:t>
      </w:r>
      <w:r>
        <w:t>CALD backgrounds</w:t>
      </w:r>
      <w:r w:rsidR="005023CA">
        <w:t>.</w:t>
      </w:r>
      <w:r w:rsidR="007D056A">
        <w:t xml:space="preserve"> </w:t>
      </w:r>
      <w:r w:rsidR="00442F83">
        <w:t xml:space="preserve">It was the second highest </w:t>
      </w:r>
      <w:r w:rsidR="00B00819">
        <w:t xml:space="preserve">top </w:t>
      </w:r>
      <w:r w:rsidR="00442F83">
        <w:t xml:space="preserve">concern for </w:t>
      </w:r>
      <w:r w:rsidR="00BC5E35">
        <w:t>males with CALD backgrounds.</w:t>
      </w:r>
    </w:p>
    <w:p w14:paraId="6E95B786" w14:textId="22D74DE5" w:rsidR="0021645C" w:rsidRDefault="00E609AF" w:rsidP="00FC388E">
      <w:r>
        <w:lastRenderedPageBreak/>
        <w:t xml:space="preserve">Children and young people </w:t>
      </w:r>
      <w:r w:rsidR="00324A33">
        <w:t>are</w:t>
      </w:r>
      <w:r>
        <w:t xml:space="preserve"> generally involved in extracurricular activities. These provide them with socialisation, learning, and entertainment. </w:t>
      </w:r>
      <w:r w:rsidR="005458B5">
        <w:t xml:space="preserve">The restrictions </w:t>
      </w:r>
      <w:r w:rsidR="00E344D1">
        <w:t xml:space="preserve">limited </w:t>
      </w:r>
      <w:r w:rsidR="00C44ABD">
        <w:t>the types of activities</w:t>
      </w:r>
      <w:r w:rsidR="00C26F29">
        <w:t xml:space="preserve"> outside of the home that</w:t>
      </w:r>
      <w:r w:rsidR="00E344D1">
        <w:t xml:space="preserve"> </w:t>
      </w:r>
      <w:r w:rsidR="00CA00EC">
        <w:t>children and young people</w:t>
      </w:r>
      <w:r w:rsidR="00982B78">
        <w:t xml:space="preserve"> usually engaged with.</w:t>
      </w:r>
    </w:p>
    <w:p w14:paraId="066D507A" w14:textId="38D3FDE5" w:rsidR="00E609AF" w:rsidRDefault="00793393" w:rsidP="00FC388E">
      <w:pPr>
        <w:rPr>
          <w:rFonts w:cs="Open Sans"/>
        </w:rPr>
      </w:pPr>
      <w:r>
        <w:rPr>
          <w:rFonts w:cs="Open Sans"/>
        </w:rPr>
        <w:t>C</w:t>
      </w:r>
      <w:r w:rsidR="00E609AF">
        <w:rPr>
          <w:rFonts w:cs="Open Sans"/>
        </w:rPr>
        <w:t xml:space="preserve">hildren and young people spoke about </w:t>
      </w:r>
      <w:r w:rsidR="001804A6">
        <w:rPr>
          <w:rFonts w:cs="Open Sans"/>
        </w:rPr>
        <w:t xml:space="preserve">missing </w:t>
      </w:r>
      <w:r w:rsidR="00E609AF">
        <w:rPr>
          <w:rFonts w:cs="Open Sans"/>
        </w:rPr>
        <w:t>sporting teams, dance classes, going to the gym, clubs, volunteering, church, parties and shopping.</w:t>
      </w:r>
      <w:r w:rsidR="007322AE">
        <w:rPr>
          <w:rFonts w:cs="Open Sans"/>
        </w:rPr>
        <w:t xml:space="preserve"> They </w:t>
      </w:r>
      <w:r w:rsidR="00B43B5F">
        <w:rPr>
          <w:rFonts w:cs="Open Sans"/>
        </w:rPr>
        <w:t>talked about b</w:t>
      </w:r>
      <w:r w:rsidR="00F46FE7">
        <w:rPr>
          <w:rFonts w:cs="Open Sans"/>
        </w:rPr>
        <w:t>eing bored</w:t>
      </w:r>
      <w:r w:rsidR="00B43B5F">
        <w:rPr>
          <w:rFonts w:cs="Open Sans"/>
        </w:rPr>
        <w:t xml:space="preserve">, </w:t>
      </w:r>
      <w:r w:rsidR="008F19C7">
        <w:rPr>
          <w:rFonts w:cs="Open Sans"/>
        </w:rPr>
        <w:t>having no</w:t>
      </w:r>
      <w:r w:rsidR="00B43B5F">
        <w:rPr>
          <w:rFonts w:cs="Open Sans"/>
        </w:rPr>
        <w:t xml:space="preserve"> routine, and missing their friends because they were unable to participate in these activities.</w:t>
      </w:r>
      <w:r w:rsidR="001125BC">
        <w:rPr>
          <w:rFonts w:cs="Open Sans"/>
        </w:rPr>
        <w:t xml:space="preserve"> Children and young people frequently expressed the view to Kids Helpline that everything enjoyable had been removed from their lives.</w:t>
      </w:r>
    </w:p>
    <w:p w14:paraId="7C817A93" w14:textId="1B3FC602" w:rsidR="00E609AF" w:rsidRDefault="00E609AF" w:rsidP="00FC388E">
      <w:pPr>
        <w:rPr>
          <w:rFonts w:cs="Open Sans"/>
        </w:rPr>
      </w:pPr>
      <w:r>
        <w:rPr>
          <w:rFonts w:cs="Open Sans"/>
        </w:rPr>
        <w:t xml:space="preserve">Some children and young people said that </w:t>
      </w:r>
      <w:r w:rsidR="00E07986">
        <w:rPr>
          <w:rFonts w:cs="Open Sans"/>
        </w:rPr>
        <w:t>having an</w:t>
      </w:r>
      <w:r w:rsidDel="00E07986">
        <w:rPr>
          <w:rFonts w:cs="Open Sans"/>
        </w:rPr>
        <w:t xml:space="preserve"> </w:t>
      </w:r>
      <w:r>
        <w:rPr>
          <w:rFonts w:cs="Open Sans"/>
        </w:rPr>
        <w:t xml:space="preserve">activity was their usual way of coping with mental health issues. For example, sporting activities </w:t>
      </w:r>
      <w:r w:rsidR="00FF3F88">
        <w:rPr>
          <w:rFonts w:cs="Open Sans"/>
        </w:rPr>
        <w:t xml:space="preserve">were mentioned as a way of coping with anxiety. </w:t>
      </w:r>
      <w:r>
        <w:rPr>
          <w:rFonts w:cs="Open Sans"/>
        </w:rPr>
        <w:t>Not being able to engage in that activity was causing distress and an escalation of their existing condition</w:t>
      </w:r>
      <w:r w:rsidR="00EE7383">
        <w:rPr>
          <w:rFonts w:cs="Open Sans"/>
        </w:rPr>
        <w:t>s</w:t>
      </w:r>
      <w:r>
        <w:rPr>
          <w:rFonts w:cs="Open Sans"/>
        </w:rPr>
        <w:t>.</w:t>
      </w:r>
    </w:p>
    <w:p w14:paraId="4FFD96BF" w14:textId="085582B5" w:rsidR="007D379B" w:rsidRPr="007D379B" w:rsidRDefault="00885250" w:rsidP="00FC388E">
      <w:pPr>
        <w:rPr>
          <w:rFonts w:ascii="Arial" w:eastAsia="Times New Roman" w:hAnsi="Arial" w:cs="Arial"/>
          <w:color w:val="000000"/>
          <w:sz w:val="22"/>
          <w:szCs w:val="22"/>
        </w:rPr>
      </w:pPr>
      <w:r>
        <w:rPr>
          <w:rFonts w:cs="Open Sans"/>
        </w:rPr>
        <w:t>The im</w:t>
      </w:r>
      <w:r w:rsidR="00FE4DFD">
        <w:rPr>
          <w:rFonts w:cs="Open Sans"/>
        </w:rPr>
        <w:t xml:space="preserve">portance </w:t>
      </w:r>
      <w:r>
        <w:rPr>
          <w:rFonts w:cs="Open Sans"/>
        </w:rPr>
        <w:t>of sport to the mental and physical hea</w:t>
      </w:r>
      <w:r w:rsidR="00361492">
        <w:rPr>
          <w:rFonts w:cs="Open Sans"/>
        </w:rPr>
        <w:t>l</w:t>
      </w:r>
      <w:r>
        <w:rPr>
          <w:rFonts w:cs="Open Sans"/>
        </w:rPr>
        <w:t xml:space="preserve">th of children </w:t>
      </w:r>
      <w:r w:rsidR="000C2CC0">
        <w:rPr>
          <w:rFonts w:cs="Open Sans"/>
        </w:rPr>
        <w:t xml:space="preserve">is emphasised in </w:t>
      </w:r>
      <w:r w:rsidR="0042121C">
        <w:rPr>
          <w:rFonts w:cs="Open Sans"/>
        </w:rPr>
        <w:t>a</w:t>
      </w:r>
      <w:r w:rsidR="000C2CC0">
        <w:rPr>
          <w:rFonts w:cs="Open Sans"/>
        </w:rPr>
        <w:t xml:space="preserve"> report </w:t>
      </w:r>
      <w:r w:rsidR="0019216E">
        <w:rPr>
          <w:rFonts w:cs="Open Sans"/>
        </w:rPr>
        <w:t>on</w:t>
      </w:r>
      <w:r w:rsidR="000C2CC0">
        <w:rPr>
          <w:rFonts w:cs="Open Sans"/>
        </w:rPr>
        <w:t xml:space="preserve"> the </w:t>
      </w:r>
      <w:r w:rsidR="00537063">
        <w:rPr>
          <w:rFonts w:cs="Open Sans"/>
        </w:rPr>
        <w:t>sport-</w:t>
      </w:r>
      <w:r w:rsidR="0019216E">
        <w:rPr>
          <w:rFonts w:cs="Open Sans"/>
        </w:rPr>
        <w:t xml:space="preserve">related impacts </w:t>
      </w:r>
      <w:r w:rsidR="00537063">
        <w:rPr>
          <w:rFonts w:cs="Open Sans"/>
        </w:rPr>
        <w:t xml:space="preserve">of the COVID-19 pandemic on children </w:t>
      </w:r>
      <w:r w:rsidR="000C2CC0">
        <w:rPr>
          <w:rFonts w:cs="Open Sans"/>
        </w:rPr>
        <w:t xml:space="preserve">by the </w:t>
      </w:r>
      <w:r w:rsidR="0019216E">
        <w:rPr>
          <w:rFonts w:cs="Open Sans"/>
        </w:rPr>
        <w:t>Centre for Sport and Human Rights</w:t>
      </w:r>
      <w:r w:rsidR="00FE4DFD">
        <w:rPr>
          <w:rFonts w:cs="Open Sans"/>
        </w:rPr>
        <w:t xml:space="preserve">. </w:t>
      </w:r>
      <w:r w:rsidR="0042121C">
        <w:rPr>
          <w:rFonts w:cs="Open Sans"/>
        </w:rPr>
        <w:t xml:space="preserve">This report </w:t>
      </w:r>
      <w:r w:rsidR="009E69E1">
        <w:rPr>
          <w:rFonts w:cs="Open Sans"/>
        </w:rPr>
        <w:t>found that r</w:t>
      </w:r>
      <w:r w:rsidR="00870AF1">
        <w:rPr>
          <w:rFonts w:cs="Open Sans"/>
        </w:rPr>
        <w:t>estricting participation in sports may have a detrimental effect on the ment</w:t>
      </w:r>
      <w:r w:rsidR="00DC73CC">
        <w:rPr>
          <w:rFonts w:cs="Open Sans"/>
        </w:rPr>
        <w:t>al</w:t>
      </w:r>
      <w:r w:rsidR="00870AF1">
        <w:rPr>
          <w:rFonts w:cs="Open Sans"/>
        </w:rPr>
        <w:t xml:space="preserve"> hea</w:t>
      </w:r>
      <w:r w:rsidR="009E69E1">
        <w:rPr>
          <w:rFonts w:cs="Open Sans"/>
        </w:rPr>
        <w:t>l</w:t>
      </w:r>
      <w:r w:rsidR="00870AF1">
        <w:rPr>
          <w:rFonts w:cs="Open Sans"/>
        </w:rPr>
        <w:t xml:space="preserve">th of </w:t>
      </w:r>
      <w:r w:rsidR="006F3110">
        <w:rPr>
          <w:rFonts w:cs="Open Sans"/>
        </w:rPr>
        <w:t xml:space="preserve">children, </w:t>
      </w:r>
      <w:r w:rsidR="009E69E1">
        <w:rPr>
          <w:rFonts w:cs="Open Sans"/>
        </w:rPr>
        <w:t>and</w:t>
      </w:r>
      <w:r w:rsidR="00FF3F88">
        <w:rPr>
          <w:rFonts w:cs="Open Sans"/>
        </w:rPr>
        <w:t>,</w:t>
      </w:r>
      <w:r w:rsidR="00DC73CC">
        <w:rPr>
          <w:rFonts w:cs="Open Sans"/>
        </w:rPr>
        <w:t xml:space="preserve"> especially </w:t>
      </w:r>
      <w:r w:rsidR="009E69E1">
        <w:rPr>
          <w:rFonts w:cs="Open Sans"/>
        </w:rPr>
        <w:t xml:space="preserve">for </w:t>
      </w:r>
      <w:r w:rsidR="00DC73CC">
        <w:rPr>
          <w:rFonts w:cs="Open Sans"/>
        </w:rPr>
        <w:t xml:space="preserve">vulnerable </w:t>
      </w:r>
      <w:r w:rsidR="00541BFC">
        <w:rPr>
          <w:rFonts w:cs="Open Sans"/>
        </w:rPr>
        <w:t xml:space="preserve">children, deprive </w:t>
      </w:r>
      <w:r w:rsidR="00DC73CC">
        <w:rPr>
          <w:rFonts w:cs="Open Sans"/>
        </w:rPr>
        <w:t>them of a safe haven.</w:t>
      </w:r>
      <w:r w:rsidR="00DC73CC">
        <w:rPr>
          <w:rStyle w:val="Rimandonotadichiusura"/>
          <w:rFonts w:cs="Open Sans"/>
        </w:rPr>
        <w:endnoteReference w:id="9"/>
      </w:r>
      <w:r w:rsidR="00DC73CC">
        <w:rPr>
          <w:rFonts w:cs="Open Sans"/>
        </w:rPr>
        <w:t xml:space="preserve"> </w:t>
      </w:r>
    </w:p>
    <w:p w14:paraId="0E48502B" w14:textId="37BFFA68" w:rsidR="00E609AF" w:rsidRDefault="006B6AE0" w:rsidP="00FC388E">
      <w:pPr>
        <w:rPr>
          <w:rFonts w:cs="Open Sans"/>
        </w:rPr>
      </w:pPr>
      <w:r>
        <w:rPr>
          <w:rFonts w:cs="Open Sans"/>
        </w:rPr>
        <w:t>Children and young people</w:t>
      </w:r>
      <w:r w:rsidR="00E609AF">
        <w:rPr>
          <w:rFonts w:cs="Open Sans"/>
        </w:rPr>
        <w:t xml:space="preserve"> </w:t>
      </w:r>
      <w:r w:rsidR="00542132">
        <w:rPr>
          <w:rFonts w:cs="Open Sans"/>
        </w:rPr>
        <w:t>also spoke to Kids Helpline about</w:t>
      </w:r>
      <w:r w:rsidR="00E609AF">
        <w:rPr>
          <w:rFonts w:cs="Open Sans"/>
        </w:rPr>
        <w:t xml:space="preserve"> activities that </w:t>
      </w:r>
      <w:r w:rsidR="00541BFC">
        <w:rPr>
          <w:rFonts w:cs="Open Sans"/>
        </w:rPr>
        <w:t>were not</w:t>
      </w:r>
      <w:r w:rsidR="00E609AF">
        <w:rPr>
          <w:rFonts w:cs="Open Sans"/>
        </w:rPr>
        <w:t xml:space="preserve"> regular, but which in normal circumstances they would be able to attend, such as funerals of friends, weddings and birthday parties, especially the typical rites of passage for young people, such as 18</w:t>
      </w:r>
      <w:r w:rsidR="00262477">
        <w:rPr>
          <w:rFonts w:cs="Open Sans"/>
        </w:rPr>
        <w:t>th</w:t>
      </w:r>
      <w:r w:rsidR="00E609AF">
        <w:rPr>
          <w:rFonts w:cs="Open Sans"/>
        </w:rPr>
        <w:t xml:space="preserve"> birthday</w:t>
      </w:r>
      <w:r w:rsidR="00541BFC">
        <w:rPr>
          <w:rFonts w:cs="Open Sans"/>
        </w:rPr>
        <w:t xml:space="preserve"> parties</w:t>
      </w:r>
      <w:r w:rsidR="00E609AF">
        <w:rPr>
          <w:rFonts w:cs="Open Sans"/>
        </w:rPr>
        <w:t>. Year 12 students expressed their disappointment at not being able to bond with their fellow classmates in activities planned for their final year</w:t>
      </w:r>
      <w:r w:rsidR="009B5138">
        <w:rPr>
          <w:rFonts w:cs="Open Sans"/>
        </w:rPr>
        <w:t xml:space="preserve"> of school</w:t>
      </w:r>
      <w:r w:rsidR="00E609AF">
        <w:rPr>
          <w:rFonts w:cs="Open Sans"/>
        </w:rPr>
        <w:t xml:space="preserve">, including </w:t>
      </w:r>
      <w:r w:rsidR="00E33A93">
        <w:rPr>
          <w:rFonts w:cs="Open Sans"/>
        </w:rPr>
        <w:t xml:space="preserve">special school excursions, social </w:t>
      </w:r>
      <w:r w:rsidR="009B5138">
        <w:rPr>
          <w:rFonts w:cs="Open Sans"/>
        </w:rPr>
        <w:t xml:space="preserve">and </w:t>
      </w:r>
      <w:r w:rsidR="00E609AF">
        <w:rPr>
          <w:rFonts w:cs="Open Sans"/>
        </w:rPr>
        <w:t>graduation events. As one young person said: ‘everything we look forward to has been cancelled’.</w:t>
      </w:r>
    </w:p>
    <w:p w14:paraId="11CA1839" w14:textId="2EF4D9B4" w:rsidR="00E609AF" w:rsidRDefault="00E609AF" w:rsidP="00FC388E">
      <w:pPr>
        <w:rPr>
          <w:rFonts w:cs="Open Sans"/>
        </w:rPr>
      </w:pPr>
      <w:r>
        <w:rPr>
          <w:rFonts w:cs="Open Sans"/>
        </w:rPr>
        <w:t xml:space="preserve">The impact of having plans for study or travel disrupted was raised as a significant mental health concern for the older cohorts, particularly those in Years 11 and 12 and young adults. For those graduating from high school, plans to </w:t>
      </w:r>
      <w:r w:rsidR="00B6305D">
        <w:rPr>
          <w:rFonts w:cs="Open Sans"/>
        </w:rPr>
        <w:t xml:space="preserve">study, start a job, </w:t>
      </w:r>
      <w:r>
        <w:rPr>
          <w:rFonts w:cs="Open Sans"/>
        </w:rPr>
        <w:t xml:space="preserve">travel or study overseas </w:t>
      </w:r>
      <w:r w:rsidR="00156983">
        <w:rPr>
          <w:rFonts w:cs="Open Sans"/>
        </w:rPr>
        <w:t xml:space="preserve">were now </w:t>
      </w:r>
      <w:r>
        <w:rPr>
          <w:rFonts w:cs="Open Sans"/>
        </w:rPr>
        <w:t xml:space="preserve">on hold. School trips overseas </w:t>
      </w:r>
      <w:r w:rsidR="0022322D">
        <w:rPr>
          <w:rFonts w:cs="Open Sans"/>
        </w:rPr>
        <w:t xml:space="preserve">were </w:t>
      </w:r>
      <w:r>
        <w:rPr>
          <w:rFonts w:cs="Open Sans"/>
        </w:rPr>
        <w:t>cancelled. These disruptions have left them with a feeling of loss and disappointment.</w:t>
      </w:r>
    </w:p>
    <w:p w14:paraId="2CF558BE" w14:textId="5B5A4CA9" w:rsidR="00B071CB" w:rsidRDefault="00B071CB" w:rsidP="00FC388E">
      <w:pPr>
        <w:rPr>
          <w:rFonts w:cs="Open Sans"/>
        </w:rPr>
      </w:pPr>
      <w:r>
        <w:rPr>
          <w:rFonts w:cs="Open Sans"/>
        </w:rPr>
        <w:t>Some mentioned the effect of ongoing uncertainty on their mental state. They were struggling with the inability to make plans for the future, even with the prospect on the horizon of some restrictions being removed.</w:t>
      </w:r>
    </w:p>
    <w:p w14:paraId="111003F9" w14:textId="5AF634CE" w:rsidR="00E609AF" w:rsidRDefault="001D2035" w:rsidP="00FC388E">
      <w:pPr>
        <w:rPr>
          <w:rFonts w:cs="Open Sans"/>
        </w:rPr>
      </w:pPr>
      <w:r>
        <w:rPr>
          <w:rFonts w:cs="Open Sans"/>
        </w:rPr>
        <w:lastRenderedPageBreak/>
        <w:t>A few said they were sad and grieving because someone close to them (but not immediate family) had died and mentioned that they were unable to attend the funeral in person because of COVID-19.</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C064D2" w:rsidRPr="00811803" w14:paraId="6DFEB297" w14:textId="77777777" w:rsidTr="000C483E">
        <w:tc>
          <w:tcPr>
            <w:tcW w:w="9281" w:type="dxa"/>
            <w:shd w:val="clear" w:color="auto" w:fill="FBE4D5" w:themeFill="accent2" w:themeFillTint="33"/>
          </w:tcPr>
          <w:p w14:paraId="64FF6E7C" w14:textId="0CE97CB8" w:rsidR="00C064D2" w:rsidRPr="00811803" w:rsidRDefault="00C064D2" w:rsidP="007B2AFA">
            <w:pPr>
              <w:rPr>
                <w:rFonts w:cs="Open Sans"/>
                <w:b/>
                <w:bCs/>
              </w:rPr>
            </w:pPr>
            <w:r w:rsidRPr="00811803">
              <w:rPr>
                <w:rFonts w:cs="Open Sans"/>
                <w:b/>
                <w:bCs/>
              </w:rPr>
              <w:t>Case stud</w:t>
            </w:r>
            <w:r w:rsidR="006C453A">
              <w:rPr>
                <w:rFonts w:cs="Open Sans"/>
                <w:b/>
                <w:bCs/>
              </w:rPr>
              <w:t>ies</w:t>
            </w:r>
            <w:r w:rsidRPr="00811803">
              <w:rPr>
                <w:rFonts w:cs="Open Sans"/>
                <w:b/>
                <w:bCs/>
              </w:rPr>
              <w:t xml:space="preserve">: </w:t>
            </w:r>
            <w:r w:rsidR="006C453A">
              <w:rPr>
                <w:rFonts w:cs="Open Sans"/>
                <w:b/>
                <w:bCs/>
              </w:rPr>
              <w:t>Changes to plans and usual activities</w:t>
            </w:r>
            <w:r>
              <w:rPr>
                <w:rFonts w:cs="Open Sans"/>
                <w:b/>
                <w:bCs/>
              </w:rPr>
              <w:t xml:space="preserve"> </w:t>
            </w:r>
          </w:p>
          <w:p w14:paraId="18A90349" w14:textId="55AD51C7" w:rsidR="00C064D2" w:rsidRPr="00C064D2" w:rsidRDefault="00123142" w:rsidP="00AA5FD9">
            <w:pPr>
              <w:spacing w:before="120" w:after="360"/>
              <w:rPr>
                <w:rFonts w:cs="Open Sans"/>
              </w:rPr>
            </w:pPr>
            <w:r>
              <w:rPr>
                <w:rFonts w:cs="Open Sans"/>
              </w:rPr>
              <w:t>‘</w:t>
            </w:r>
            <w:r w:rsidR="00C064D2" w:rsidRPr="00C064D2">
              <w:rPr>
                <w:rFonts w:cs="Open Sans"/>
              </w:rPr>
              <w:t xml:space="preserve">Lily’, aged 12, rang Kids Helpline to say that she wished everything would go back to normal. She was finding it sad that she couldn’t go to netball or dance </w:t>
            </w:r>
            <w:proofErr w:type="gramStart"/>
            <w:r w:rsidR="00C064D2" w:rsidRPr="00C064D2">
              <w:rPr>
                <w:rFonts w:cs="Open Sans"/>
              </w:rPr>
              <w:t>classes, or</w:t>
            </w:r>
            <w:proofErr w:type="gramEnd"/>
            <w:r w:rsidR="00C064D2" w:rsidRPr="00C064D2">
              <w:rPr>
                <w:rFonts w:cs="Open Sans"/>
              </w:rPr>
              <w:t xml:space="preserve"> go over to her friend’s house. Some of her friends are not at school, and they are all being told to wash their hands all the time.</w:t>
            </w:r>
          </w:p>
          <w:p w14:paraId="0985F895" w14:textId="75272E69" w:rsidR="00C064D2" w:rsidRPr="00C064D2" w:rsidRDefault="00C064D2" w:rsidP="00AA5FD9">
            <w:pPr>
              <w:spacing w:before="120" w:after="360"/>
              <w:rPr>
                <w:rFonts w:cs="Open Sans"/>
              </w:rPr>
            </w:pPr>
            <w:r w:rsidRPr="00C064D2">
              <w:rPr>
                <w:rFonts w:cs="Open Sans"/>
              </w:rPr>
              <w:t>‘Will’, aged 15, said he has always struggled with anxiety and a fear of disappointing his parents. He rang Kids Helpline to talk about his low self-worth, and how he was bullied in primary school. He had planned to travel to the UK to play football next year, which is something he is really good at. But all these plans had been postponed, and next year he will be too old to take up the opportunity.</w:t>
            </w:r>
          </w:p>
          <w:p w14:paraId="1504056A" w14:textId="6F90DBAA" w:rsidR="00C064D2" w:rsidRPr="00C064D2" w:rsidRDefault="00C064D2" w:rsidP="00AA5FD9">
            <w:pPr>
              <w:spacing w:before="120" w:after="360"/>
              <w:rPr>
                <w:rFonts w:cs="Open Sans"/>
              </w:rPr>
            </w:pPr>
            <w:r w:rsidRPr="00C064D2">
              <w:rPr>
                <w:rFonts w:cs="Open Sans"/>
              </w:rPr>
              <w:t xml:space="preserve">‘Dylan’, aged 18, contacted Kids Helpline to talk about his deep disappointment at the cancellation of Year 12 events, especially extra-curricular events like farewell breakfasts and dinners, performances and excursions that have been cancelled indefinitely. The cancellation of the school musical has really upset him because </w:t>
            </w:r>
            <w:r w:rsidR="00B348A8">
              <w:rPr>
                <w:rFonts w:cs="Open Sans"/>
              </w:rPr>
              <w:t xml:space="preserve">he </w:t>
            </w:r>
            <w:r w:rsidRPr="00C064D2">
              <w:rPr>
                <w:rFonts w:cs="Open Sans"/>
              </w:rPr>
              <w:t>love</w:t>
            </w:r>
            <w:r w:rsidR="00B348A8">
              <w:rPr>
                <w:rFonts w:cs="Open Sans"/>
              </w:rPr>
              <w:t>s</w:t>
            </w:r>
            <w:r w:rsidRPr="00C064D2">
              <w:rPr>
                <w:rFonts w:cs="Open Sans"/>
              </w:rPr>
              <w:t xml:space="preserve"> drama and music and would have been guaranteed a key role. He said he felt like his Year 12 has been ‘ruined’.</w:t>
            </w:r>
          </w:p>
          <w:p w14:paraId="65C520A1" w14:textId="234802AB" w:rsidR="00C064D2" w:rsidRPr="00C064D2" w:rsidRDefault="00C064D2" w:rsidP="00AA5FD9">
            <w:pPr>
              <w:spacing w:before="120" w:after="360"/>
              <w:rPr>
                <w:rFonts w:cs="Open Sans"/>
              </w:rPr>
            </w:pPr>
            <w:r w:rsidRPr="00C064D2">
              <w:rPr>
                <w:rFonts w:cs="Open Sans"/>
              </w:rPr>
              <w:t xml:space="preserve">‘Amelia’, aged 17, rang Kids Helpline to talk about her sadness and disappointment with her life at the moment. She is finding studying online in </w:t>
            </w:r>
            <w:r w:rsidR="00197115">
              <w:rPr>
                <w:rFonts w:cs="Open Sans"/>
              </w:rPr>
              <w:t>Y</w:t>
            </w:r>
            <w:r w:rsidRPr="00C064D2">
              <w:rPr>
                <w:rFonts w:cs="Open Sans"/>
              </w:rPr>
              <w:t>ear 12 very tedious. She had been looking forward to some special events in the year, one of which was her 18th birthday. She had planned to have a big party with her friends to celebrate, but that has been cancelled and she feels like there is nothing to look forward to. Worse, she planned to take a gap year next year and travel to Europe. But now that seems unlikely to happen. Although her parents are supportive, she feels like her mother belittles her situation by comparing it to other people who are worse off.</w:t>
            </w:r>
          </w:p>
          <w:p w14:paraId="49DE6294" w14:textId="1C9B21FB" w:rsidR="00C064D2" w:rsidRPr="00C064D2" w:rsidRDefault="00C064D2" w:rsidP="00AA5FD9">
            <w:pPr>
              <w:spacing w:before="120" w:after="360"/>
              <w:rPr>
                <w:rFonts w:cs="Open Sans"/>
              </w:rPr>
            </w:pPr>
            <w:r w:rsidRPr="00C064D2">
              <w:rPr>
                <w:rFonts w:cs="Open Sans"/>
              </w:rPr>
              <w:t xml:space="preserve">‘Thomas’, aged 18, rang Kids Helpline to say that all his family’s plans </w:t>
            </w:r>
            <w:r w:rsidR="0087789B">
              <w:rPr>
                <w:rFonts w:cs="Open Sans"/>
              </w:rPr>
              <w:t xml:space="preserve">had </w:t>
            </w:r>
            <w:r w:rsidRPr="00C064D2">
              <w:rPr>
                <w:rFonts w:cs="Open Sans"/>
              </w:rPr>
              <w:t>been disrupted because of the virus, including his sister's university studies and his parents travel plans. He also discussed how he has had to put off his plans to move out as he is afraid of contracting COVID-19.</w:t>
            </w:r>
          </w:p>
          <w:p w14:paraId="2D4C950C" w14:textId="3202ABDB" w:rsidR="00C064D2" w:rsidRPr="00C44AE3" w:rsidRDefault="00C064D2" w:rsidP="00AA5FD9">
            <w:pPr>
              <w:spacing w:before="120" w:after="360"/>
              <w:rPr>
                <w:rFonts w:cs="Open Sans"/>
              </w:rPr>
            </w:pPr>
            <w:r w:rsidRPr="00C064D2">
              <w:rPr>
                <w:rFonts w:cs="Open Sans"/>
              </w:rPr>
              <w:lastRenderedPageBreak/>
              <w:t xml:space="preserve">‘Ester’, aged 20, rang Kids Helpline because she is worried that she is relapsing into her old eating disorder. She said that she plays sports </w:t>
            </w:r>
            <w:r w:rsidR="005D7715">
              <w:rPr>
                <w:rFonts w:cs="Open Sans"/>
              </w:rPr>
              <w:t>–</w:t>
            </w:r>
            <w:r w:rsidR="005D7715" w:rsidRPr="00C064D2">
              <w:rPr>
                <w:rFonts w:cs="Open Sans"/>
              </w:rPr>
              <w:t xml:space="preserve"> </w:t>
            </w:r>
            <w:r w:rsidRPr="00C064D2">
              <w:rPr>
                <w:rFonts w:cs="Open Sans"/>
              </w:rPr>
              <w:t xml:space="preserve">basketball and goes to the gym – in order to cope with her disorder and stay healthy, but now these activities have stopped due </w:t>
            </w:r>
            <w:r w:rsidR="002E7366">
              <w:rPr>
                <w:rFonts w:cs="Open Sans"/>
              </w:rPr>
              <w:t xml:space="preserve">to </w:t>
            </w:r>
            <w:r w:rsidRPr="00C064D2">
              <w:rPr>
                <w:rFonts w:cs="Open Sans"/>
              </w:rPr>
              <w:t>coronavirus.</w:t>
            </w:r>
          </w:p>
        </w:tc>
      </w:tr>
    </w:tbl>
    <w:p w14:paraId="1BC43B9C" w14:textId="77777777" w:rsidR="00E609AF" w:rsidRPr="00D41B29" w:rsidRDefault="00E609AF" w:rsidP="00E609AF">
      <w:pPr>
        <w:pStyle w:val="Puntoelenco"/>
        <w:numPr>
          <w:ilvl w:val="0"/>
          <w:numId w:val="0"/>
        </w:numPr>
      </w:pPr>
    </w:p>
    <w:p w14:paraId="3A69F5F4" w14:textId="1FE76DFA" w:rsidR="00992E30" w:rsidRDefault="008536AF" w:rsidP="009E6370">
      <w:pPr>
        <w:pStyle w:val="AHRCHeading2"/>
      </w:pPr>
      <w:bookmarkStart w:id="31" w:name="_Toc49172700"/>
      <w:r>
        <w:t>Changes to essential services and support</w:t>
      </w:r>
      <w:bookmarkEnd w:id="31"/>
    </w:p>
    <w:tbl>
      <w:tblPr>
        <w:tblStyle w:val="Grigliatabella"/>
        <w:tblW w:w="0" w:type="auto"/>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Look w:val="04A0" w:firstRow="1" w:lastRow="0" w:firstColumn="1" w:lastColumn="0" w:noHBand="0" w:noVBand="1"/>
      </w:tblPr>
      <w:tblGrid>
        <w:gridCol w:w="9010"/>
      </w:tblGrid>
      <w:tr w:rsidR="000A06D4" w14:paraId="7E913B60" w14:textId="77777777" w:rsidTr="00DE6057">
        <w:tc>
          <w:tcPr>
            <w:tcW w:w="9060" w:type="dxa"/>
            <w:shd w:val="clear" w:color="auto" w:fill="auto"/>
          </w:tcPr>
          <w:p w14:paraId="7F1C6FFB" w14:textId="0F846D39" w:rsidR="00E76CCB" w:rsidRPr="00C45559" w:rsidRDefault="0051470D" w:rsidP="00472B79">
            <w:pPr>
              <w:pStyle w:val="Paragrafoelenco"/>
              <w:numPr>
                <w:ilvl w:val="0"/>
                <w:numId w:val="43"/>
              </w:numPr>
              <w:rPr>
                <w:rStyle w:val="normaltextrun"/>
                <w:rFonts w:cs="Open Sans"/>
              </w:rPr>
            </w:pPr>
            <w:r w:rsidRPr="00C45559">
              <w:rPr>
                <w:rStyle w:val="normaltextrun"/>
                <w:rFonts w:cs="Open Sans"/>
              </w:rPr>
              <w:t xml:space="preserve">Children and young people said that they had been unable </w:t>
            </w:r>
            <w:r w:rsidR="00E76CCB" w:rsidRPr="00C45559">
              <w:rPr>
                <w:rStyle w:val="normaltextrun"/>
                <w:rFonts w:cs="Open Sans"/>
              </w:rPr>
              <w:t>to</w:t>
            </w:r>
            <w:r w:rsidRPr="00C45559">
              <w:rPr>
                <w:rStyle w:val="normaltextrun"/>
                <w:rFonts w:cs="Open Sans"/>
              </w:rPr>
              <w:t xml:space="preserve"> access various services and supports because </w:t>
            </w:r>
            <w:r w:rsidR="003121A5" w:rsidRPr="00C45559">
              <w:rPr>
                <w:rStyle w:val="normaltextrun"/>
                <w:rFonts w:cs="Open Sans"/>
              </w:rPr>
              <w:t xml:space="preserve">delivery </w:t>
            </w:r>
            <w:r w:rsidRPr="00C45559">
              <w:rPr>
                <w:rStyle w:val="normaltextrun"/>
                <w:rFonts w:cs="Open Sans"/>
              </w:rPr>
              <w:t xml:space="preserve">had been cancelled, suspended, or changed </w:t>
            </w:r>
            <w:r w:rsidR="003121A5" w:rsidRPr="00C45559">
              <w:rPr>
                <w:rStyle w:val="normaltextrun"/>
                <w:rFonts w:cs="Open Sans"/>
              </w:rPr>
              <w:t xml:space="preserve">in some </w:t>
            </w:r>
            <w:r w:rsidR="00E76CCB" w:rsidRPr="00C45559">
              <w:rPr>
                <w:rStyle w:val="normaltextrun"/>
                <w:rFonts w:cs="Open Sans"/>
              </w:rPr>
              <w:t>way.</w:t>
            </w:r>
            <w:r w:rsidR="00A1580F" w:rsidRPr="00C45559">
              <w:rPr>
                <w:rStyle w:val="normaltextrun"/>
                <w:rFonts w:cs="Open Sans"/>
              </w:rPr>
              <w:t xml:space="preserve"> </w:t>
            </w:r>
            <w:r w:rsidR="005E41E1" w:rsidRPr="00C45559">
              <w:rPr>
                <w:rStyle w:val="normaltextrun"/>
                <w:rFonts w:cs="Open Sans"/>
              </w:rPr>
              <w:t>S</w:t>
            </w:r>
            <w:r w:rsidR="005E41E1">
              <w:rPr>
                <w:rStyle w:val="normaltextrun"/>
              </w:rPr>
              <w:t>ome</w:t>
            </w:r>
            <w:r w:rsidR="00A1580F" w:rsidDel="005E41E1">
              <w:rPr>
                <w:rStyle w:val="normaltextrun"/>
              </w:rPr>
              <w:t xml:space="preserve"> </w:t>
            </w:r>
            <w:r w:rsidR="00A1580F" w:rsidRPr="00C45559">
              <w:rPr>
                <w:rStyle w:val="normaltextrun"/>
                <w:rFonts w:cs="Open Sans"/>
              </w:rPr>
              <w:t xml:space="preserve">were worried </w:t>
            </w:r>
            <w:r w:rsidR="003D0BCB" w:rsidRPr="00C45559">
              <w:rPr>
                <w:rStyle w:val="normaltextrun"/>
                <w:rFonts w:cs="Open Sans"/>
              </w:rPr>
              <w:t>about the possibility that services would be reduced or changed</w:t>
            </w:r>
            <w:r w:rsidR="003D0BCB" w:rsidRPr="00C45559" w:rsidDel="00844A8B">
              <w:rPr>
                <w:rStyle w:val="normaltextrun"/>
                <w:rFonts w:cs="Open Sans"/>
              </w:rPr>
              <w:t>.</w:t>
            </w:r>
          </w:p>
          <w:p w14:paraId="52FE919E" w14:textId="4D894DDF" w:rsidR="00C45559" w:rsidRPr="00C45559" w:rsidRDefault="00BA7485" w:rsidP="00472B79">
            <w:pPr>
              <w:pStyle w:val="Paragrafoelenco"/>
              <w:numPr>
                <w:ilvl w:val="0"/>
                <w:numId w:val="43"/>
              </w:numPr>
              <w:rPr>
                <w:rStyle w:val="normaltextrun"/>
                <w:rFonts w:cs="Open Sans"/>
              </w:rPr>
            </w:pPr>
            <w:r w:rsidRPr="00C45559">
              <w:rPr>
                <w:rStyle w:val="normaltextrun"/>
                <w:rFonts w:cs="Open Sans"/>
              </w:rPr>
              <w:t xml:space="preserve">Children and young people </w:t>
            </w:r>
            <w:r w:rsidR="005E41E1" w:rsidRPr="00C45559">
              <w:rPr>
                <w:rStyle w:val="normaltextrun"/>
                <w:rFonts w:cs="Open Sans"/>
              </w:rPr>
              <w:t>s</w:t>
            </w:r>
            <w:r w:rsidR="005E41E1" w:rsidRPr="009B559E">
              <w:rPr>
                <w:rStyle w:val="normaltextrun"/>
              </w:rPr>
              <w:t>poke about reduced</w:t>
            </w:r>
            <w:r w:rsidR="00097483">
              <w:rPr>
                <w:rStyle w:val="normaltextrun"/>
              </w:rPr>
              <w:t xml:space="preserve"> or changed </w:t>
            </w:r>
            <w:r w:rsidR="005E41E1" w:rsidRPr="009B559E">
              <w:rPr>
                <w:rStyle w:val="normaltextrun"/>
              </w:rPr>
              <w:t xml:space="preserve">access to </w:t>
            </w:r>
            <w:r w:rsidR="00370946" w:rsidRPr="00C60BFE">
              <w:rPr>
                <w:rStyle w:val="normaltextrun"/>
              </w:rPr>
              <w:t xml:space="preserve">mental health </w:t>
            </w:r>
            <w:r w:rsidR="005E41E1" w:rsidRPr="00FF1432">
              <w:rPr>
                <w:rStyle w:val="normaltextrun"/>
              </w:rPr>
              <w:t>services</w:t>
            </w:r>
            <w:r w:rsidR="00370946" w:rsidRPr="00097483">
              <w:rPr>
                <w:rStyle w:val="normaltextrun"/>
              </w:rPr>
              <w:t>, incl</w:t>
            </w:r>
            <w:r w:rsidR="00370946" w:rsidRPr="00371E6A">
              <w:rPr>
                <w:rStyle w:val="normaltextrun"/>
              </w:rPr>
              <w:t xml:space="preserve">uding access to regular psychologists and </w:t>
            </w:r>
            <w:r w:rsidR="00370946" w:rsidRPr="00DA1344">
              <w:rPr>
                <w:rStyle w:val="normaltextrun"/>
              </w:rPr>
              <w:t>counsellors</w:t>
            </w:r>
            <w:r w:rsidR="00370946" w:rsidRPr="00B71A23">
              <w:rPr>
                <w:rStyle w:val="normaltextrun"/>
              </w:rPr>
              <w:t>.</w:t>
            </w:r>
            <w:r w:rsidR="00370946" w:rsidRPr="009106A8">
              <w:rPr>
                <w:rStyle w:val="normaltextrun"/>
              </w:rPr>
              <w:t xml:space="preserve"> </w:t>
            </w:r>
            <w:r w:rsidR="009B559E" w:rsidRPr="00C45559">
              <w:rPr>
                <w:rStyle w:val="normaltextrun"/>
                <w:rFonts w:cs="Open Sans"/>
              </w:rPr>
              <w:t>Some had been offered tele-counselling, but this did not suit everyone.</w:t>
            </w:r>
            <w:r w:rsidR="006C5E5E" w:rsidRPr="00C45559">
              <w:rPr>
                <w:rStyle w:val="normaltextrun"/>
                <w:rFonts w:cs="Open Sans"/>
              </w:rPr>
              <w:t xml:space="preserve"> </w:t>
            </w:r>
          </w:p>
          <w:p w14:paraId="66FB0064" w14:textId="150E259F" w:rsidR="00BA7485" w:rsidRPr="00C45559" w:rsidRDefault="00C60BFE" w:rsidP="00472B79">
            <w:pPr>
              <w:pStyle w:val="Paragrafoelenco"/>
              <w:numPr>
                <w:ilvl w:val="0"/>
                <w:numId w:val="43"/>
              </w:numPr>
              <w:rPr>
                <w:rStyle w:val="normaltextrun"/>
                <w:rFonts w:cs="Open Sans"/>
              </w:rPr>
            </w:pPr>
            <w:r w:rsidRPr="00C45559">
              <w:rPr>
                <w:rStyle w:val="normaltextrun"/>
                <w:rFonts w:cs="Open Sans"/>
              </w:rPr>
              <w:t xml:space="preserve">Children and young people raised concerns about reduced </w:t>
            </w:r>
            <w:r w:rsidR="007831EC" w:rsidRPr="00C45559">
              <w:rPr>
                <w:rStyle w:val="normaltextrun"/>
                <w:rFonts w:cs="Open Sans"/>
              </w:rPr>
              <w:t xml:space="preserve">or changed </w:t>
            </w:r>
            <w:r w:rsidRPr="00C45559">
              <w:rPr>
                <w:rStyle w:val="normaltextrun"/>
                <w:rFonts w:cs="Open Sans"/>
              </w:rPr>
              <w:t xml:space="preserve">access to other types of essential medical services: general practitioners, dentists, specialists, </w:t>
            </w:r>
            <w:r w:rsidR="00514F72" w:rsidRPr="00C45559">
              <w:rPr>
                <w:rStyle w:val="normaltextrun"/>
                <w:rFonts w:cs="Open Sans"/>
              </w:rPr>
              <w:t>paediatricians</w:t>
            </w:r>
            <w:r w:rsidRPr="00C45559">
              <w:rPr>
                <w:rStyle w:val="normaltextrun"/>
                <w:rFonts w:cs="Open Sans"/>
              </w:rPr>
              <w:t>, and hospitals.</w:t>
            </w:r>
          </w:p>
          <w:p w14:paraId="64F74EA7" w14:textId="041F8215" w:rsidR="00FF1432" w:rsidRPr="00785250" w:rsidRDefault="00844A8B" w:rsidP="00472B79">
            <w:pPr>
              <w:pStyle w:val="Paragrafoelenco"/>
              <w:numPr>
                <w:ilvl w:val="0"/>
                <w:numId w:val="43"/>
              </w:numPr>
            </w:pPr>
            <w:r w:rsidRPr="00C45559">
              <w:rPr>
                <w:rStyle w:val="normaltextrun"/>
                <w:rFonts w:cs="Open Sans"/>
              </w:rPr>
              <w:t>Some</w:t>
            </w:r>
            <w:r>
              <w:rPr>
                <w:rStyle w:val="normaltextrun"/>
              </w:rPr>
              <w:t xml:space="preserve"> children and young people raised </w:t>
            </w:r>
            <w:r w:rsidR="00DC091E">
              <w:rPr>
                <w:rStyle w:val="normaltextrun"/>
              </w:rPr>
              <w:t>concerns about r</w:t>
            </w:r>
            <w:r w:rsidR="00454434" w:rsidRPr="00C45559">
              <w:rPr>
                <w:rStyle w:val="normaltextrun"/>
                <w:rFonts w:cs="Open Sans"/>
              </w:rPr>
              <w:t>educed or changed access to disability support services, including access to school learning support, disability support care and respite care</w:t>
            </w:r>
            <w:r w:rsidR="00C773ED" w:rsidRPr="00C45559">
              <w:rPr>
                <w:rStyle w:val="normaltextrun"/>
                <w:rFonts w:cs="Open Sans"/>
              </w:rPr>
              <w:t xml:space="preserve">, and access to essential medical and supermarket </w:t>
            </w:r>
            <w:r w:rsidR="00785250" w:rsidRPr="00C45559">
              <w:rPr>
                <w:rStyle w:val="normaltextrun"/>
                <w:rFonts w:cs="Open Sans"/>
              </w:rPr>
              <w:t>items.</w:t>
            </w:r>
          </w:p>
        </w:tc>
      </w:tr>
    </w:tbl>
    <w:p w14:paraId="52518E78" w14:textId="76C85D5A" w:rsidR="0078672C" w:rsidRDefault="008536AF" w:rsidP="00FC388E">
      <w:pPr>
        <w:rPr>
          <w:rStyle w:val="normaltextrun"/>
          <w:rFonts w:cs="Open Sans"/>
        </w:rPr>
      </w:pPr>
      <w:r w:rsidRPr="002D04E2">
        <w:t>Eleven percent (2</w:t>
      </w:r>
      <w:r>
        <w:t xml:space="preserve">90) of children and young people raised </w:t>
      </w:r>
      <w:r w:rsidR="00BB672B" w:rsidRPr="00E47EE9">
        <w:t>COVID-19 in the context of changes to essential services and support.</w:t>
      </w:r>
      <w:r w:rsidR="00BB672B">
        <w:t xml:space="preserve"> </w:t>
      </w:r>
    </w:p>
    <w:p w14:paraId="282F308C" w14:textId="5AC60F50" w:rsidR="000D65C5" w:rsidRDefault="0078672C" w:rsidP="00FC388E">
      <w:pPr>
        <w:rPr>
          <w:rStyle w:val="normaltextrun"/>
          <w:rFonts w:cs="Open Sans"/>
        </w:rPr>
      </w:pPr>
      <w:r>
        <w:rPr>
          <w:rStyle w:val="normaltextrun"/>
          <w:rFonts w:cs="Open Sans"/>
        </w:rPr>
        <w:t xml:space="preserve">Concerns about changes to essential services and support was raised more frequently by older age groups. </w:t>
      </w:r>
      <w:r w:rsidR="00C12D7F">
        <w:rPr>
          <w:rStyle w:val="normaltextrun"/>
          <w:rFonts w:cs="Open Sans"/>
        </w:rPr>
        <w:t>I</w:t>
      </w:r>
      <w:r w:rsidR="000D65C5">
        <w:rPr>
          <w:rStyle w:val="normaltextrun"/>
          <w:rFonts w:cs="Open Sans"/>
        </w:rPr>
        <w:t xml:space="preserve">t was one of five top concerns for young people aged 18-24, especially males and </w:t>
      </w:r>
      <w:r w:rsidR="00500CCD">
        <w:rPr>
          <w:rStyle w:val="normaltextrun"/>
          <w:rFonts w:cs="Open Sans"/>
        </w:rPr>
        <w:t>transgender or gender diverse</w:t>
      </w:r>
      <w:r w:rsidR="000D65C5">
        <w:rPr>
          <w:rStyle w:val="normaltextrun"/>
          <w:rFonts w:cs="Open Sans"/>
        </w:rPr>
        <w:t xml:space="preserve"> young people. </w:t>
      </w:r>
      <w:r w:rsidR="00AB5D0F">
        <w:rPr>
          <w:rStyle w:val="normaltextrun"/>
          <w:rFonts w:cs="Open Sans"/>
        </w:rPr>
        <w:t xml:space="preserve">It was not </w:t>
      </w:r>
      <w:r w:rsidR="003F502E">
        <w:rPr>
          <w:rStyle w:val="normaltextrun"/>
          <w:rFonts w:cs="Open Sans"/>
        </w:rPr>
        <w:t>in</w:t>
      </w:r>
      <w:r w:rsidR="00AB5D0F">
        <w:rPr>
          <w:rStyle w:val="normaltextrun"/>
          <w:rFonts w:cs="Open Sans"/>
        </w:rPr>
        <w:t xml:space="preserve"> the </w:t>
      </w:r>
      <w:r w:rsidR="00542EDA">
        <w:rPr>
          <w:rStyle w:val="normaltextrun"/>
          <w:rFonts w:cs="Open Sans"/>
        </w:rPr>
        <w:t>overall</w:t>
      </w:r>
      <w:r w:rsidR="00AB5D0F">
        <w:rPr>
          <w:rStyle w:val="normaltextrun"/>
          <w:rFonts w:cs="Open Sans"/>
        </w:rPr>
        <w:t xml:space="preserve"> top five concerns for children </w:t>
      </w:r>
      <w:r w:rsidR="00625AF9">
        <w:rPr>
          <w:rStyle w:val="normaltextrun"/>
          <w:rFonts w:cs="Open Sans"/>
        </w:rPr>
        <w:t>aged</w:t>
      </w:r>
      <w:r w:rsidR="00AB5D0F">
        <w:rPr>
          <w:rStyle w:val="normaltextrun"/>
          <w:rFonts w:cs="Open Sans"/>
        </w:rPr>
        <w:t xml:space="preserve"> under 18 </w:t>
      </w:r>
      <w:r w:rsidR="00542EDA">
        <w:rPr>
          <w:rStyle w:val="normaltextrun"/>
          <w:rFonts w:cs="Open Sans"/>
        </w:rPr>
        <w:t>years</w:t>
      </w:r>
      <w:r w:rsidR="00AB5D0F">
        <w:rPr>
          <w:rStyle w:val="normaltextrun"/>
          <w:rFonts w:cs="Open Sans"/>
        </w:rPr>
        <w:t>.</w:t>
      </w:r>
    </w:p>
    <w:p w14:paraId="377FB558" w14:textId="7FB25002" w:rsidR="0078672C" w:rsidRDefault="002F0D57" w:rsidP="00FC388E">
      <w:pPr>
        <w:rPr>
          <w:rStyle w:val="normaltextrun"/>
          <w:rFonts w:cs="Open Sans"/>
        </w:rPr>
      </w:pPr>
      <w:r>
        <w:rPr>
          <w:rStyle w:val="normaltextrun"/>
          <w:rFonts w:cs="Open Sans"/>
        </w:rPr>
        <w:lastRenderedPageBreak/>
        <w:t>It was</w:t>
      </w:r>
      <w:r w:rsidR="00D46980">
        <w:rPr>
          <w:rStyle w:val="normaltextrun"/>
          <w:rFonts w:cs="Open Sans"/>
        </w:rPr>
        <w:t>, however,</w:t>
      </w:r>
      <w:r>
        <w:rPr>
          <w:rStyle w:val="normaltextrun"/>
          <w:rFonts w:cs="Open Sans"/>
        </w:rPr>
        <w:t xml:space="preserve"> </w:t>
      </w:r>
      <w:r w:rsidR="0078672C">
        <w:rPr>
          <w:rStyle w:val="normaltextrun"/>
          <w:rFonts w:cs="Open Sans"/>
        </w:rPr>
        <w:t>the top COVID-19</w:t>
      </w:r>
      <w:r w:rsidR="007722E0">
        <w:rPr>
          <w:rStyle w:val="normaltextrun"/>
          <w:rFonts w:cs="Open Sans"/>
        </w:rPr>
        <w:t xml:space="preserve"> </w:t>
      </w:r>
      <w:r w:rsidR="0078672C">
        <w:rPr>
          <w:rStyle w:val="normaltextrun"/>
          <w:rFonts w:cs="Open Sans"/>
        </w:rPr>
        <w:t>related concern raised by Aboriginal and Torres Strait Islander children and young people</w:t>
      </w:r>
      <w:r w:rsidR="004D3962">
        <w:rPr>
          <w:rStyle w:val="normaltextrun"/>
          <w:rFonts w:cs="Open Sans"/>
        </w:rPr>
        <w:t>.</w:t>
      </w:r>
      <w:r w:rsidR="0078672C">
        <w:rPr>
          <w:rStyle w:val="normaltextrun"/>
          <w:rFonts w:cs="Open Sans"/>
        </w:rPr>
        <w:t xml:space="preserve"> A quarter (</w:t>
      </w:r>
      <w:r w:rsidR="0078672C" w:rsidRPr="00376B0D">
        <w:rPr>
          <w:rStyle w:val="normaltextrun"/>
          <w:rFonts w:cs="Open Sans"/>
        </w:rPr>
        <w:t>25%</w:t>
      </w:r>
      <w:r w:rsidR="0078672C">
        <w:rPr>
          <w:rStyle w:val="normaltextrun"/>
          <w:rFonts w:cs="Open Sans"/>
        </w:rPr>
        <w:t xml:space="preserve">) of Aboriginal and Torres Strait Islander children and young people raised these concerns, compared to </w:t>
      </w:r>
      <w:r w:rsidR="00376B0D" w:rsidRPr="00376B0D">
        <w:rPr>
          <w:rStyle w:val="normaltextrun"/>
          <w:rFonts w:cs="Open Sans"/>
        </w:rPr>
        <w:t>on</w:t>
      </w:r>
      <w:r w:rsidR="00376B0D">
        <w:rPr>
          <w:rStyle w:val="normaltextrun"/>
          <w:rFonts w:cs="Open Sans"/>
        </w:rPr>
        <w:t>l</w:t>
      </w:r>
      <w:r w:rsidR="00376B0D" w:rsidRPr="00376B0D">
        <w:rPr>
          <w:rStyle w:val="normaltextrun"/>
          <w:rFonts w:cs="Open Sans"/>
        </w:rPr>
        <w:t>y</w:t>
      </w:r>
      <w:r w:rsidR="0078672C" w:rsidRPr="00376B0D">
        <w:rPr>
          <w:rStyle w:val="normaltextrun"/>
          <w:rFonts w:cs="Open Sans"/>
        </w:rPr>
        <w:t xml:space="preserve"> 12%</w:t>
      </w:r>
      <w:r w:rsidR="0078672C">
        <w:rPr>
          <w:rStyle w:val="normaltextrun"/>
          <w:rFonts w:cs="Open Sans"/>
        </w:rPr>
        <w:t xml:space="preserve"> of children and young people who do not identify as Aboriginal and Torres Strait Islander.</w:t>
      </w:r>
    </w:p>
    <w:p w14:paraId="3886D13E" w14:textId="07B560FF" w:rsidR="0078672C" w:rsidRDefault="008956D2" w:rsidP="00FC388E">
      <w:pPr>
        <w:rPr>
          <w:rStyle w:val="normaltextrun"/>
          <w:rFonts w:cs="Open Sans"/>
        </w:rPr>
      </w:pPr>
      <w:r>
        <w:rPr>
          <w:rStyle w:val="normaltextrun"/>
          <w:rFonts w:cs="Open Sans"/>
        </w:rPr>
        <w:t>I</w:t>
      </w:r>
      <w:r w:rsidR="00D21BB2">
        <w:rPr>
          <w:rStyle w:val="normaltextrun"/>
          <w:rFonts w:cs="Open Sans"/>
        </w:rPr>
        <w:t xml:space="preserve">t was one of </w:t>
      </w:r>
      <w:r w:rsidR="0056107D">
        <w:rPr>
          <w:rStyle w:val="normaltextrun"/>
          <w:rFonts w:cs="Open Sans"/>
        </w:rPr>
        <w:t xml:space="preserve">the </w:t>
      </w:r>
      <w:r w:rsidR="00D21BB2">
        <w:rPr>
          <w:rStyle w:val="normaltextrun"/>
          <w:rFonts w:cs="Open Sans"/>
        </w:rPr>
        <w:t>top five concerns for males of CALD background</w:t>
      </w:r>
      <w:r w:rsidR="0078672C" w:rsidRPr="000B4987">
        <w:rPr>
          <w:rStyle w:val="normaltextrun"/>
          <w:rFonts w:cs="Open Sans"/>
        </w:rPr>
        <w:t>.</w:t>
      </w:r>
      <w:r w:rsidR="0078672C">
        <w:rPr>
          <w:rStyle w:val="normaltextrun"/>
          <w:rFonts w:cs="Open Sans"/>
        </w:rPr>
        <w:t xml:space="preserve"> </w:t>
      </w:r>
    </w:p>
    <w:p w14:paraId="12A2659C" w14:textId="267BFFED" w:rsidR="0078672C" w:rsidRDefault="0078672C" w:rsidP="00FC388E">
      <w:pPr>
        <w:rPr>
          <w:rStyle w:val="normaltextrun"/>
          <w:rFonts w:cs="Open Sans"/>
        </w:rPr>
      </w:pPr>
      <w:r>
        <w:rPr>
          <w:rStyle w:val="normaltextrun"/>
          <w:rFonts w:cs="Open Sans"/>
        </w:rPr>
        <w:t xml:space="preserve">Children and young people commonly raised these concerns when they contacted Kids Helpline about their mental health, for example in discussion with the counsellor about how they can access treatment or help. </w:t>
      </w:r>
    </w:p>
    <w:p w14:paraId="729DC481" w14:textId="4974598A" w:rsidR="00E64BF3" w:rsidRDefault="0078672C" w:rsidP="00FC388E">
      <w:pPr>
        <w:rPr>
          <w:rStyle w:val="normaltextrun"/>
          <w:rFonts w:cs="Open Sans"/>
        </w:rPr>
      </w:pPr>
      <w:r>
        <w:rPr>
          <w:rStyle w:val="normaltextrun"/>
          <w:rFonts w:cs="Open Sans"/>
        </w:rPr>
        <w:t>Some said that they were unable to access their usual mental health services and supports. In some cases</w:t>
      </w:r>
      <w:r w:rsidR="003E6740">
        <w:rPr>
          <w:rStyle w:val="normaltextrun"/>
          <w:rFonts w:cs="Open Sans"/>
        </w:rPr>
        <w:t>,</w:t>
      </w:r>
      <w:r>
        <w:rPr>
          <w:rStyle w:val="normaltextrun"/>
          <w:rFonts w:cs="Open Sans"/>
        </w:rPr>
        <w:t xml:space="preserve"> this was because their psychologist or counsellor had suspended services, rescheduled appointments or changed their way of delivering services, which made it hard</w:t>
      </w:r>
      <w:r w:rsidR="00EF165D">
        <w:rPr>
          <w:rStyle w:val="normaltextrun"/>
          <w:rFonts w:cs="Open Sans"/>
        </w:rPr>
        <w:t>er</w:t>
      </w:r>
      <w:r>
        <w:rPr>
          <w:rStyle w:val="normaltextrun"/>
          <w:rFonts w:cs="Open Sans"/>
        </w:rPr>
        <w:t xml:space="preserve"> for them to access.</w:t>
      </w:r>
      <w:r w:rsidR="00E64BF3">
        <w:rPr>
          <w:rStyle w:val="normaltextrun"/>
          <w:rFonts w:cs="Open Sans"/>
        </w:rPr>
        <w:t xml:space="preserve"> State border closures were also cited as a reason for being unable to access a regular psychologist.</w:t>
      </w:r>
    </w:p>
    <w:p w14:paraId="7487F096" w14:textId="77777777" w:rsidR="0078672C" w:rsidRDefault="0078672C" w:rsidP="00FC388E">
      <w:pPr>
        <w:rPr>
          <w:rStyle w:val="normaltextrun"/>
          <w:rFonts w:cs="Open Sans"/>
        </w:rPr>
      </w:pPr>
      <w:r>
        <w:rPr>
          <w:rStyle w:val="normaltextrun"/>
          <w:rFonts w:cs="Open Sans"/>
        </w:rPr>
        <w:t xml:space="preserve">In addition to psychologists and counsellors, children and young people mentioned the following types of services had been suspended or changed: group therapy sessions; school counselling; university counselling; hospital mental health care; social workers; mental health support groups; and counselling programs for children of separated parents. </w:t>
      </w:r>
    </w:p>
    <w:p w14:paraId="57D9AB5F" w14:textId="487C8008" w:rsidR="0078672C" w:rsidRDefault="0078672C" w:rsidP="00FC388E">
      <w:pPr>
        <w:rPr>
          <w:rStyle w:val="normaltextrun"/>
          <w:rFonts w:cs="Open Sans"/>
        </w:rPr>
      </w:pPr>
      <w:r>
        <w:rPr>
          <w:rStyle w:val="normaltextrun"/>
          <w:rFonts w:cs="Open Sans"/>
        </w:rPr>
        <w:t>For children and young people with depression, anxiety and other disorders, chang</w:t>
      </w:r>
      <w:r w:rsidR="002E79CD">
        <w:rPr>
          <w:rStyle w:val="normaltextrun"/>
          <w:rFonts w:cs="Open Sans"/>
        </w:rPr>
        <w:t xml:space="preserve">es in </w:t>
      </w:r>
      <w:r>
        <w:rPr>
          <w:rStyle w:val="normaltextrun"/>
          <w:rFonts w:cs="Open Sans"/>
        </w:rPr>
        <w:t>access</w:t>
      </w:r>
      <w:r w:rsidR="002E79CD">
        <w:rPr>
          <w:rStyle w:val="normaltextrun"/>
          <w:rFonts w:cs="Open Sans"/>
        </w:rPr>
        <w:t>ing</w:t>
      </w:r>
      <w:r>
        <w:rPr>
          <w:rStyle w:val="normaltextrun"/>
          <w:rFonts w:cs="Open Sans"/>
        </w:rPr>
        <w:t xml:space="preserve"> their usual mental health supports </w:t>
      </w:r>
      <w:r w:rsidR="00B00EE2">
        <w:rPr>
          <w:rStyle w:val="normaltextrun"/>
          <w:rFonts w:cs="Open Sans"/>
        </w:rPr>
        <w:t>was</w:t>
      </w:r>
      <w:r w:rsidR="00DE5122">
        <w:rPr>
          <w:rStyle w:val="normaltextrun"/>
          <w:rFonts w:cs="Open Sans"/>
        </w:rPr>
        <w:t xml:space="preserve"> </w:t>
      </w:r>
      <w:r>
        <w:rPr>
          <w:rStyle w:val="normaltextrun"/>
          <w:rFonts w:cs="Open Sans"/>
        </w:rPr>
        <w:t xml:space="preserve">very distressing and </w:t>
      </w:r>
      <w:r w:rsidR="00157903">
        <w:rPr>
          <w:rStyle w:val="normaltextrun"/>
          <w:rFonts w:cs="Open Sans"/>
        </w:rPr>
        <w:t xml:space="preserve">even </w:t>
      </w:r>
      <w:r>
        <w:rPr>
          <w:rStyle w:val="normaltextrun"/>
          <w:rFonts w:cs="Open Sans"/>
        </w:rPr>
        <w:t>trigger</w:t>
      </w:r>
      <w:r w:rsidR="00157903">
        <w:rPr>
          <w:rStyle w:val="normaltextrun"/>
          <w:rFonts w:cs="Open Sans"/>
        </w:rPr>
        <w:t>ed</w:t>
      </w:r>
      <w:r>
        <w:rPr>
          <w:rStyle w:val="normaltextrun"/>
          <w:rFonts w:cs="Open Sans"/>
        </w:rPr>
        <w:t xml:space="preserve"> or increase</w:t>
      </w:r>
      <w:r w:rsidR="00157903">
        <w:rPr>
          <w:rStyle w:val="normaltextrun"/>
          <w:rFonts w:cs="Open Sans"/>
        </w:rPr>
        <w:t>d</w:t>
      </w:r>
      <w:r>
        <w:rPr>
          <w:rStyle w:val="normaltextrun"/>
          <w:rFonts w:cs="Open Sans"/>
        </w:rPr>
        <w:t xml:space="preserve"> the</w:t>
      </w:r>
      <w:r w:rsidR="00157903">
        <w:rPr>
          <w:rStyle w:val="normaltextrun"/>
          <w:rFonts w:cs="Open Sans"/>
        </w:rPr>
        <w:t xml:space="preserve"> effects of their</w:t>
      </w:r>
      <w:r>
        <w:rPr>
          <w:rStyle w:val="normaltextrun"/>
          <w:rFonts w:cs="Open Sans"/>
        </w:rPr>
        <w:t xml:space="preserve"> mental health condition. </w:t>
      </w:r>
    </w:p>
    <w:p w14:paraId="3DFF27FB" w14:textId="7085F587" w:rsidR="0078672C" w:rsidRDefault="0078672C" w:rsidP="00FC388E">
      <w:pPr>
        <w:rPr>
          <w:rStyle w:val="normaltextrun"/>
          <w:rFonts w:cs="Open Sans"/>
        </w:rPr>
      </w:pPr>
      <w:r>
        <w:rPr>
          <w:rStyle w:val="normaltextrun"/>
          <w:rFonts w:cs="Open Sans"/>
        </w:rPr>
        <w:t>Some had been offered tele-counselling</w:t>
      </w:r>
      <w:r w:rsidR="004627CB">
        <w:rPr>
          <w:rStyle w:val="normaltextrun"/>
          <w:rFonts w:cs="Open Sans"/>
        </w:rPr>
        <w:t>,</w:t>
      </w:r>
      <w:r>
        <w:rPr>
          <w:rStyle w:val="normaltextrun"/>
          <w:rFonts w:cs="Open Sans"/>
        </w:rPr>
        <w:t xml:space="preserve"> but </w:t>
      </w:r>
      <w:r w:rsidR="004627CB">
        <w:rPr>
          <w:rStyle w:val="normaltextrun"/>
          <w:rFonts w:cs="Open Sans"/>
        </w:rPr>
        <w:t>they</w:t>
      </w:r>
      <w:r>
        <w:rPr>
          <w:rStyle w:val="normaltextrun"/>
          <w:rFonts w:cs="Open Sans"/>
        </w:rPr>
        <w:t xml:space="preserve"> were uncertain whether t</w:t>
      </w:r>
      <w:r w:rsidR="006E5B31">
        <w:rPr>
          <w:rStyle w:val="normaltextrun"/>
          <w:rFonts w:cs="Open Sans"/>
        </w:rPr>
        <w:t>his</w:t>
      </w:r>
      <w:r>
        <w:rPr>
          <w:rStyle w:val="normaltextrun"/>
          <w:rFonts w:cs="Open Sans"/>
        </w:rPr>
        <w:t xml:space="preserve"> would suit them (although some said they had accessed tele-counselling successfully). A few children and young people said that they were contacting Kids Helpline because they could not access their usual face-to-face counsellor/psychologist.</w:t>
      </w:r>
    </w:p>
    <w:p w14:paraId="1D593272" w14:textId="1C92661F" w:rsidR="0078672C" w:rsidRDefault="0078672C" w:rsidP="00FC388E">
      <w:pPr>
        <w:rPr>
          <w:rStyle w:val="normaltextrun"/>
          <w:rFonts w:cs="Open Sans"/>
        </w:rPr>
      </w:pPr>
      <w:r>
        <w:rPr>
          <w:rStyle w:val="normaltextrun"/>
          <w:rFonts w:cs="Open Sans"/>
        </w:rPr>
        <w:t>Rather than</w:t>
      </w:r>
      <w:r w:rsidR="003C60C4">
        <w:rPr>
          <w:rStyle w:val="normaltextrun"/>
          <w:rFonts w:cs="Open Sans"/>
        </w:rPr>
        <w:t xml:space="preserve"> experiencing</w:t>
      </w:r>
      <w:r>
        <w:rPr>
          <w:rStyle w:val="normaltextrun"/>
          <w:rFonts w:cs="Open Sans"/>
        </w:rPr>
        <w:t xml:space="preserve"> an actual reduction in service, </w:t>
      </w:r>
      <w:r w:rsidR="00EC0607">
        <w:rPr>
          <w:rStyle w:val="normaltextrun"/>
          <w:rFonts w:cs="Open Sans"/>
        </w:rPr>
        <w:t>some</w:t>
      </w:r>
      <w:r>
        <w:rPr>
          <w:rStyle w:val="normaltextrun"/>
          <w:rFonts w:cs="Open Sans"/>
        </w:rPr>
        <w:t xml:space="preserve"> children and young people </w:t>
      </w:r>
      <w:r w:rsidR="0029212E">
        <w:rPr>
          <w:rStyle w:val="normaltextrun"/>
          <w:rFonts w:cs="Open Sans"/>
        </w:rPr>
        <w:t xml:space="preserve">expressed </w:t>
      </w:r>
      <w:r w:rsidR="00882CEF">
        <w:rPr>
          <w:rStyle w:val="normaltextrun"/>
          <w:rFonts w:cs="Open Sans"/>
        </w:rPr>
        <w:t xml:space="preserve">heightened </w:t>
      </w:r>
      <w:r w:rsidR="0029212E">
        <w:rPr>
          <w:rStyle w:val="normaltextrun"/>
          <w:rFonts w:cs="Open Sans"/>
        </w:rPr>
        <w:t>concern</w:t>
      </w:r>
      <w:r>
        <w:rPr>
          <w:rStyle w:val="normaltextrun"/>
          <w:rFonts w:cs="Open Sans"/>
        </w:rPr>
        <w:t xml:space="preserve"> about the </w:t>
      </w:r>
      <w:r w:rsidRPr="003C60C4">
        <w:rPr>
          <w:rStyle w:val="normaltextrun"/>
          <w:rFonts w:cs="Open Sans"/>
          <w:i/>
        </w:rPr>
        <w:t>possibility</w:t>
      </w:r>
      <w:r>
        <w:rPr>
          <w:rStyle w:val="normaltextrun"/>
          <w:rFonts w:cs="Open Sans"/>
        </w:rPr>
        <w:t xml:space="preserve"> that services would be reduced</w:t>
      </w:r>
      <w:r w:rsidR="00437FDA">
        <w:rPr>
          <w:rStyle w:val="normaltextrun"/>
          <w:rFonts w:cs="Open Sans"/>
        </w:rPr>
        <w:t xml:space="preserve"> or changed</w:t>
      </w:r>
      <w:r w:rsidR="0007050B">
        <w:rPr>
          <w:rStyle w:val="normaltextrun"/>
          <w:rFonts w:cs="Open Sans"/>
        </w:rPr>
        <w:t>, indicating a need for better information from services</w:t>
      </w:r>
      <w:r>
        <w:rPr>
          <w:rStyle w:val="normaltextrun"/>
          <w:rFonts w:cs="Open Sans"/>
        </w:rPr>
        <w:t>. A few enquired whether Kids Helpline</w:t>
      </w:r>
      <w:r w:rsidDel="00266CCE">
        <w:rPr>
          <w:rStyle w:val="normaltextrun"/>
          <w:rFonts w:cs="Open Sans"/>
        </w:rPr>
        <w:t xml:space="preserve"> </w:t>
      </w:r>
      <w:r>
        <w:rPr>
          <w:rStyle w:val="normaltextrun"/>
          <w:rFonts w:cs="Open Sans"/>
        </w:rPr>
        <w:t>itself would be able to continue under the pandemic. Some complained about the long wait to access Kids Helpline.</w:t>
      </w:r>
    </w:p>
    <w:p w14:paraId="13F92E20" w14:textId="19FE34CC" w:rsidR="0078672C" w:rsidRDefault="0078672C" w:rsidP="00FC388E">
      <w:pPr>
        <w:rPr>
          <w:rStyle w:val="normaltextrun"/>
          <w:rFonts w:cs="Open Sans"/>
        </w:rPr>
      </w:pPr>
      <w:r>
        <w:rPr>
          <w:rStyle w:val="normaltextrun"/>
          <w:rFonts w:cs="Open Sans"/>
        </w:rPr>
        <w:lastRenderedPageBreak/>
        <w:t xml:space="preserve">Children and young people also raised concerns about </w:t>
      </w:r>
      <w:r w:rsidR="009B559E">
        <w:rPr>
          <w:rStyle w:val="normaltextrun"/>
          <w:rFonts w:cs="Open Sans"/>
        </w:rPr>
        <w:t xml:space="preserve">reduced </w:t>
      </w:r>
      <w:r>
        <w:rPr>
          <w:rStyle w:val="normaltextrun"/>
          <w:rFonts w:cs="Open Sans"/>
        </w:rPr>
        <w:t xml:space="preserve">access to other types of essential medical services: </w:t>
      </w:r>
      <w:r w:rsidR="00BE1B36">
        <w:rPr>
          <w:rStyle w:val="normaltextrun"/>
          <w:rFonts w:cs="Open Sans"/>
        </w:rPr>
        <w:t>g</w:t>
      </w:r>
      <w:r>
        <w:rPr>
          <w:rStyle w:val="normaltextrun"/>
          <w:rFonts w:cs="Open Sans"/>
        </w:rPr>
        <w:t xml:space="preserve">eneral </w:t>
      </w:r>
      <w:r w:rsidR="00BE1B36">
        <w:rPr>
          <w:rStyle w:val="normaltextrun"/>
          <w:rFonts w:cs="Open Sans"/>
        </w:rPr>
        <w:t>p</w:t>
      </w:r>
      <w:r>
        <w:rPr>
          <w:rStyle w:val="normaltextrun"/>
          <w:rFonts w:cs="Open Sans"/>
        </w:rPr>
        <w:t xml:space="preserve">ractitioners, dentists, specialists, </w:t>
      </w:r>
      <w:r w:rsidR="00AC5A2E">
        <w:rPr>
          <w:rStyle w:val="normaltextrun"/>
          <w:rFonts w:cs="Open Sans"/>
        </w:rPr>
        <w:t>paediatricians</w:t>
      </w:r>
      <w:r>
        <w:rPr>
          <w:rStyle w:val="normaltextrun"/>
          <w:rFonts w:cs="Open Sans"/>
        </w:rPr>
        <w:t xml:space="preserve">, and hospitals. Some said they had been unable to see </w:t>
      </w:r>
      <w:r w:rsidR="00903DE8">
        <w:rPr>
          <w:rStyle w:val="normaltextrun"/>
          <w:rFonts w:cs="Open Sans"/>
        </w:rPr>
        <w:t xml:space="preserve">their </w:t>
      </w:r>
      <w:r w:rsidR="00BE1B36">
        <w:rPr>
          <w:rStyle w:val="normaltextrun"/>
          <w:rFonts w:cs="Open Sans"/>
        </w:rPr>
        <w:t>g</w:t>
      </w:r>
      <w:r>
        <w:rPr>
          <w:rStyle w:val="normaltextrun"/>
          <w:rFonts w:cs="Open Sans"/>
        </w:rPr>
        <w:t xml:space="preserve">eneral </w:t>
      </w:r>
      <w:r w:rsidR="00BE1B36">
        <w:rPr>
          <w:rStyle w:val="normaltextrun"/>
          <w:rFonts w:cs="Open Sans"/>
        </w:rPr>
        <w:t>p</w:t>
      </w:r>
      <w:r>
        <w:rPr>
          <w:rStyle w:val="normaltextrun"/>
          <w:rFonts w:cs="Open Sans"/>
        </w:rPr>
        <w:t xml:space="preserve">ractitioner or stay in hospitals because they heard that more urgent cases were being prioritised. Some children and young people with medical conditions expressed a fear of visiting doctors or hospitals because they were </w:t>
      </w:r>
      <w:r w:rsidR="00882CEF">
        <w:rPr>
          <w:rStyle w:val="normaltextrun"/>
          <w:rFonts w:cs="Open Sans"/>
        </w:rPr>
        <w:t>scared</w:t>
      </w:r>
      <w:r>
        <w:rPr>
          <w:rStyle w:val="normaltextrun"/>
          <w:rFonts w:cs="Open Sans"/>
        </w:rPr>
        <w:t xml:space="preserve"> of contracting the virus or were fearful that they would </w:t>
      </w:r>
      <w:r w:rsidR="000F7F71">
        <w:rPr>
          <w:rStyle w:val="normaltextrun"/>
          <w:rFonts w:cs="Open Sans"/>
        </w:rPr>
        <w:t xml:space="preserve">be </w:t>
      </w:r>
      <w:r w:rsidR="00B34BD6">
        <w:rPr>
          <w:rStyle w:val="normaltextrun"/>
          <w:rFonts w:cs="Open Sans"/>
        </w:rPr>
        <w:t>denied</w:t>
      </w:r>
      <w:r w:rsidR="00E85EAF">
        <w:rPr>
          <w:rStyle w:val="normaltextrun"/>
          <w:rFonts w:cs="Open Sans"/>
        </w:rPr>
        <w:t xml:space="preserve"> service</w:t>
      </w:r>
      <w:r w:rsidR="00CB0123">
        <w:rPr>
          <w:rStyle w:val="normaltextrun"/>
          <w:rFonts w:cs="Open Sans"/>
        </w:rPr>
        <w:t>.</w:t>
      </w:r>
    </w:p>
    <w:p w14:paraId="01BA155C" w14:textId="77777777" w:rsidR="0078672C" w:rsidRDefault="0078672C" w:rsidP="00FC388E">
      <w:pPr>
        <w:rPr>
          <w:rStyle w:val="normaltextrun"/>
          <w:rFonts w:cs="Open Sans"/>
        </w:rPr>
      </w:pPr>
      <w:r>
        <w:rPr>
          <w:rStyle w:val="normaltextrun"/>
          <w:rFonts w:cs="Open Sans"/>
        </w:rPr>
        <w:t>Some children and young people reported that it was their parents who were reluctant to take them to a mental health or physical health service at this time, postponing making an appointment until after the crisis had passed.</w:t>
      </w:r>
    </w:p>
    <w:p w14:paraId="1FCACD9C" w14:textId="76B468EA" w:rsidR="009B3559" w:rsidRDefault="0078672C" w:rsidP="00FC388E">
      <w:pPr>
        <w:rPr>
          <w:rStyle w:val="normaltextrun"/>
          <w:rFonts w:cs="Open Sans"/>
        </w:rPr>
      </w:pPr>
      <w:r>
        <w:rPr>
          <w:rStyle w:val="normaltextrun"/>
          <w:rFonts w:cs="Open Sans"/>
        </w:rPr>
        <w:t>Reduced or changed access to disability support services (NDIS) w</w:t>
      </w:r>
      <w:r w:rsidR="006245EC">
        <w:rPr>
          <w:rStyle w:val="normaltextrun"/>
          <w:rFonts w:cs="Open Sans"/>
        </w:rPr>
        <w:t>as</w:t>
      </w:r>
      <w:r>
        <w:rPr>
          <w:rStyle w:val="normaltextrun"/>
          <w:rFonts w:cs="Open Sans"/>
        </w:rPr>
        <w:t xml:space="preserve"> also raised </w:t>
      </w:r>
      <w:r w:rsidR="006245EC">
        <w:rPr>
          <w:rStyle w:val="normaltextrun"/>
          <w:rFonts w:cs="Open Sans"/>
        </w:rPr>
        <w:t xml:space="preserve">as a concern </w:t>
      </w:r>
      <w:r>
        <w:rPr>
          <w:rStyle w:val="normaltextrun"/>
          <w:rFonts w:cs="Open Sans"/>
        </w:rPr>
        <w:t xml:space="preserve">by some children and young people, including access to school learning support, disability support care and respite care. This reduced access affected family life, adding to family tensions, including when disability support was not available for </w:t>
      </w:r>
      <w:r w:rsidR="000159C8">
        <w:rPr>
          <w:rStyle w:val="normaltextrun"/>
          <w:rFonts w:cs="Open Sans"/>
        </w:rPr>
        <w:t>a</w:t>
      </w:r>
      <w:r>
        <w:rPr>
          <w:rStyle w:val="normaltextrun"/>
          <w:rFonts w:cs="Open Sans"/>
        </w:rPr>
        <w:t xml:space="preserve"> sibling</w:t>
      </w:r>
      <w:r w:rsidR="000159C8">
        <w:rPr>
          <w:rStyle w:val="normaltextrun"/>
          <w:rFonts w:cs="Open Sans"/>
        </w:rPr>
        <w:t xml:space="preserve"> with disability</w:t>
      </w:r>
      <w:r>
        <w:rPr>
          <w:rStyle w:val="normaltextrun"/>
          <w:rFonts w:cs="Open Sans"/>
        </w:rPr>
        <w:t>.</w:t>
      </w:r>
      <w:r w:rsidR="006245EC">
        <w:rPr>
          <w:rStyle w:val="normaltextrun"/>
          <w:rFonts w:cs="Open Sans"/>
        </w:rPr>
        <w:t xml:space="preserve"> This concern is also reflected in respon</w:t>
      </w:r>
      <w:r w:rsidR="00281986">
        <w:rPr>
          <w:rStyle w:val="normaltextrun"/>
          <w:rFonts w:cs="Open Sans"/>
        </w:rPr>
        <w:t>ses</w:t>
      </w:r>
      <w:r w:rsidR="006245EC">
        <w:rPr>
          <w:rStyle w:val="normaltextrun"/>
          <w:rFonts w:cs="Open Sans"/>
        </w:rPr>
        <w:t xml:space="preserve"> to the C</w:t>
      </w:r>
      <w:r w:rsidR="00D75F01">
        <w:rPr>
          <w:rStyle w:val="normaltextrun"/>
          <w:rFonts w:cs="Open Sans"/>
        </w:rPr>
        <w:t>hildren and Young People with Disability Australia (CYDA)</w:t>
      </w:r>
      <w:r w:rsidR="006245EC">
        <w:rPr>
          <w:rStyle w:val="normaltextrun"/>
          <w:rFonts w:cs="Open Sans"/>
        </w:rPr>
        <w:t xml:space="preserve"> survey on the impacts of COVID-19 on children with disability and their families. </w:t>
      </w:r>
      <w:r w:rsidR="00F23D5F" w:rsidRPr="00FD6DAF">
        <w:t xml:space="preserve">One in three respondents </w:t>
      </w:r>
      <w:r w:rsidR="00FD6DAF" w:rsidRPr="00FD6DAF">
        <w:t>to that survey</w:t>
      </w:r>
      <w:r w:rsidR="00F23D5F" w:rsidRPr="00FD6DAF">
        <w:t xml:space="preserve"> experienced cancellation of support workers (either by self or service) and NDIS services.</w:t>
      </w:r>
      <w:r w:rsidR="00FD6DAF">
        <w:rPr>
          <w:rStyle w:val="Rimandonotadichiusura"/>
          <w:rFonts w:cs="Open Sans"/>
        </w:rPr>
        <w:endnoteReference w:id="10"/>
      </w:r>
      <w:r w:rsidR="009B3559" w:rsidRPr="00FD6DAF">
        <w:t xml:space="preserve"> </w:t>
      </w:r>
      <w:r w:rsidR="009E0B94" w:rsidRPr="0009783E">
        <w:t>At the end of April 2020,</w:t>
      </w:r>
      <w:r w:rsidR="004F3C76" w:rsidRPr="0009783E">
        <w:t xml:space="preserve"> NDIS announced that </w:t>
      </w:r>
      <w:r w:rsidR="00F93DE2" w:rsidRPr="0009783E">
        <w:t>u</w:t>
      </w:r>
      <w:r w:rsidR="000F0B37" w:rsidRPr="0009783E">
        <w:t>n</w:t>
      </w:r>
      <w:r w:rsidR="00F93DE2" w:rsidRPr="0009783E">
        <w:t>til September</w:t>
      </w:r>
      <w:r w:rsidR="003E07A2" w:rsidRPr="0009783E">
        <w:t xml:space="preserve"> 2020</w:t>
      </w:r>
      <w:r w:rsidR="000F0B37" w:rsidRPr="0009783E">
        <w:t xml:space="preserve">, </w:t>
      </w:r>
      <w:r w:rsidR="00C332E1" w:rsidRPr="0009783E">
        <w:t xml:space="preserve">existing NDIS plan funding </w:t>
      </w:r>
      <w:r w:rsidR="000F0B37" w:rsidRPr="0009783E">
        <w:t>c</w:t>
      </w:r>
      <w:r w:rsidR="004661FB" w:rsidRPr="0009783E">
        <w:t>an</w:t>
      </w:r>
      <w:r w:rsidR="000F0B37" w:rsidRPr="0009783E">
        <w:t xml:space="preserve"> be used </w:t>
      </w:r>
      <w:r w:rsidR="00C332E1" w:rsidRPr="0009783E">
        <w:t>to purchase low-cost Assistive Technology, including smart devices, to enable continued access to disability supports through telehealth and tele</w:t>
      </w:r>
      <w:r w:rsidR="00AC5A2E">
        <w:t>-</w:t>
      </w:r>
      <w:r w:rsidR="00C332E1" w:rsidRPr="0009783E">
        <w:t>practice</w:t>
      </w:r>
      <w:r w:rsidR="00D5562F" w:rsidRPr="0009783E">
        <w:t>.</w:t>
      </w:r>
      <w:r w:rsidR="00C332E1" w:rsidRPr="0009783E">
        <w:t xml:space="preserve"> </w:t>
      </w:r>
      <w:r w:rsidR="00D5562F" w:rsidRPr="0009783E">
        <w:t xml:space="preserve">This will assist </w:t>
      </w:r>
      <w:r w:rsidR="00C050FC" w:rsidRPr="0009783E">
        <w:t xml:space="preserve">some children and young people and their families to </w:t>
      </w:r>
      <w:r w:rsidR="00C332E1" w:rsidRPr="0009783E">
        <w:t>remain connected to their services and disability supports.</w:t>
      </w:r>
    </w:p>
    <w:p w14:paraId="246AD831" w14:textId="04458990" w:rsidR="0078672C" w:rsidRDefault="0078672C" w:rsidP="00FC388E">
      <w:pPr>
        <w:rPr>
          <w:rStyle w:val="normaltextrun"/>
          <w:rFonts w:cs="Open Sans"/>
        </w:rPr>
      </w:pPr>
      <w:r>
        <w:rPr>
          <w:rStyle w:val="normaltextrun"/>
          <w:rFonts w:cs="Open Sans"/>
        </w:rPr>
        <w:t xml:space="preserve">In addition, a few children and young people expressed concern </w:t>
      </w:r>
      <w:r w:rsidR="00013A40">
        <w:rPr>
          <w:rStyle w:val="normaltextrun"/>
          <w:rFonts w:cs="Open Sans"/>
        </w:rPr>
        <w:t xml:space="preserve">to Kids Helpline </w:t>
      </w:r>
      <w:r>
        <w:rPr>
          <w:rStyle w:val="normaltextrun"/>
          <w:rFonts w:cs="Open Sans"/>
        </w:rPr>
        <w:t>that they would be unable to get their essential medicine or essential supermarket items, because of the lockdown and panic buying.</w:t>
      </w:r>
      <w:r w:rsidR="0064446F">
        <w:rPr>
          <w:rStyle w:val="normaltextrun"/>
          <w:rFonts w:cs="Open Sans"/>
        </w:rPr>
        <w:t xml:space="preserve"> </w:t>
      </w:r>
      <w:r w:rsidR="0064446F" w:rsidRPr="00FD6DAF">
        <w:t xml:space="preserve">The inability to access necessary supplies was also raised </w:t>
      </w:r>
      <w:r w:rsidR="00013A40">
        <w:t xml:space="preserve">in the CYDA survey </w:t>
      </w:r>
      <w:r w:rsidR="0064446F" w:rsidRPr="00FD6DAF">
        <w:t>as a significant issue for families with children with disability.</w:t>
      </w:r>
      <w:r w:rsidR="0064446F">
        <w:rPr>
          <w:rStyle w:val="Rimandonotadichiusura"/>
          <w:rFonts w:cs="Open Sans"/>
        </w:rPr>
        <w:endnoteReference w:id="11"/>
      </w:r>
      <w:r w:rsidR="00684B17">
        <w:t xml:space="preserve"> </w:t>
      </w:r>
      <w:r w:rsidR="00B42C26" w:rsidRPr="0009783E">
        <w:t>F</w:t>
      </w:r>
      <w:r w:rsidR="00CD61FC" w:rsidRPr="0009783E">
        <w:t>rom 6 April</w:t>
      </w:r>
      <w:r w:rsidR="00B42C26" w:rsidRPr="0009783E">
        <w:t xml:space="preserve"> 2020</w:t>
      </w:r>
      <w:r w:rsidR="00CD61FC" w:rsidRPr="0009783E">
        <w:t xml:space="preserve">, </w:t>
      </w:r>
      <w:r w:rsidR="0054755F" w:rsidRPr="0009783E">
        <w:t>a</w:t>
      </w:r>
      <w:r w:rsidR="00CD61FC" w:rsidRPr="0009783E">
        <w:t xml:space="preserve">ll NDIS participants </w:t>
      </w:r>
      <w:r w:rsidR="00E9686F" w:rsidRPr="0009783E">
        <w:t xml:space="preserve">were </w:t>
      </w:r>
      <w:r w:rsidR="00CD61FC" w:rsidRPr="0009783E">
        <w:t>assigned a unique home delivery access code to get priority access to supermarket home delivery services.</w:t>
      </w:r>
    </w:p>
    <w:p w14:paraId="53BBE843" w14:textId="11623153" w:rsidR="0078672C" w:rsidRDefault="0078672C" w:rsidP="00FC388E">
      <w:pPr>
        <w:rPr>
          <w:rStyle w:val="normaltextrun"/>
          <w:rFonts w:cs="Open Sans"/>
        </w:rPr>
      </w:pPr>
      <w:r>
        <w:rPr>
          <w:rStyle w:val="normaltextrun"/>
          <w:rFonts w:cs="Open Sans"/>
        </w:rPr>
        <w:t xml:space="preserve">Other types of essential services </w:t>
      </w:r>
      <w:r w:rsidR="005D7715">
        <w:rPr>
          <w:rStyle w:val="normaltextrun"/>
          <w:rFonts w:cs="Open Sans"/>
        </w:rPr>
        <w:t xml:space="preserve">with an impact on children and young people’s lives </w:t>
      </w:r>
      <w:r>
        <w:rPr>
          <w:rStyle w:val="normaltextrun"/>
          <w:rFonts w:cs="Open Sans"/>
        </w:rPr>
        <w:t>which children and young people said had been suspended or changed, included church, youth groups, court services and vet services for their pets</w:t>
      </w:r>
      <w:r w:rsidR="00304F2A">
        <w:rPr>
          <w:rStyle w:val="normaltextrun"/>
          <w:rFonts w:cs="Open Sans"/>
        </w:rPr>
        <w:t>.</w:t>
      </w:r>
    </w:p>
    <w:p w14:paraId="7FE37DC7" w14:textId="2B87BA4B" w:rsidR="00AA5FD9" w:rsidRDefault="00AA5FD9">
      <w:pPr>
        <w:keepLines w:val="0"/>
        <w:spacing w:before="0" w:after="0"/>
        <w:rPr>
          <w:rStyle w:val="normaltextrun"/>
          <w:rFonts w:cs="Open Sans"/>
        </w:rPr>
      </w:pPr>
      <w:r>
        <w:rPr>
          <w:rStyle w:val="normaltextrun"/>
          <w:rFonts w:cs="Open Sans"/>
        </w:rPr>
        <w:br w:type="page"/>
      </w:r>
    </w:p>
    <w:p w14:paraId="11028F8A" w14:textId="77777777" w:rsidR="0078672C" w:rsidRDefault="0078672C" w:rsidP="0078672C">
      <w:pPr>
        <w:pStyle w:val="Puntoelenco"/>
        <w:numPr>
          <w:ilvl w:val="0"/>
          <w:numId w:val="0"/>
        </w:numPr>
        <w:rPr>
          <w:rStyle w:val="normaltextrun"/>
          <w:rFonts w:cs="Open San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78672C" w:rsidRPr="00811803" w14:paraId="779346C9" w14:textId="77777777" w:rsidTr="00DE6057">
        <w:tc>
          <w:tcPr>
            <w:tcW w:w="9281" w:type="dxa"/>
            <w:shd w:val="clear" w:color="auto" w:fill="FBE4D5" w:themeFill="accent2" w:themeFillTint="33"/>
          </w:tcPr>
          <w:p w14:paraId="7BB98FE1" w14:textId="0229D385" w:rsidR="0078672C" w:rsidRPr="00811803" w:rsidRDefault="0078672C" w:rsidP="007B2AFA">
            <w:pPr>
              <w:rPr>
                <w:rFonts w:cs="Open Sans"/>
                <w:b/>
                <w:bCs/>
              </w:rPr>
            </w:pPr>
            <w:r w:rsidRPr="00811803">
              <w:rPr>
                <w:rFonts w:cs="Open Sans"/>
                <w:b/>
                <w:bCs/>
              </w:rPr>
              <w:t>Case stud</w:t>
            </w:r>
            <w:r w:rsidR="008158D0">
              <w:rPr>
                <w:rFonts w:cs="Open Sans"/>
                <w:b/>
                <w:bCs/>
              </w:rPr>
              <w:t>ies</w:t>
            </w:r>
            <w:r w:rsidRPr="00811803">
              <w:rPr>
                <w:rFonts w:cs="Open Sans"/>
                <w:b/>
                <w:bCs/>
              </w:rPr>
              <w:t xml:space="preserve">: </w:t>
            </w:r>
            <w:r w:rsidR="00917FD3">
              <w:rPr>
                <w:rFonts w:cs="Open Sans"/>
                <w:b/>
                <w:bCs/>
              </w:rPr>
              <w:t>Changes to essential services and support</w:t>
            </w:r>
            <w:r>
              <w:rPr>
                <w:rFonts w:cs="Open Sans"/>
                <w:b/>
                <w:bCs/>
              </w:rPr>
              <w:t xml:space="preserve"> </w:t>
            </w:r>
          </w:p>
          <w:p w14:paraId="17308377" w14:textId="07FC1337" w:rsidR="0078672C" w:rsidRPr="0078672C" w:rsidRDefault="0078672C" w:rsidP="005D294F">
            <w:pPr>
              <w:spacing w:before="120" w:after="360"/>
              <w:rPr>
                <w:rFonts w:cs="Open Sans"/>
              </w:rPr>
            </w:pPr>
            <w:r w:rsidRPr="0078672C">
              <w:rPr>
                <w:rFonts w:cs="Open Sans"/>
              </w:rPr>
              <w:t xml:space="preserve">‘Annie’, aged 12, contacted Kids Helpline through web counselling, to speak about her fears. She has been hearing voices. Her mum said that she will take her to the GP, but when they called the </w:t>
            </w:r>
            <w:proofErr w:type="gramStart"/>
            <w:r w:rsidRPr="0078672C">
              <w:rPr>
                <w:rFonts w:cs="Open Sans"/>
              </w:rPr>
              <w:t>GP</w:t>
            </w:r>
            <w:proofErr w:type="gramEnd"/>
            <w:r w:rsidRPr="0078672C">
              <w:rPr>
                <w:rFonts w:cs="Open Sans"/>
              </w:rPr>
              <w:t xml:space="preserve"> they said that due to coronavirus people should only come in if it is urgent, or if a hospital has asked them to.</w:t>
            </w:r>
          </w:p>
          <w:p w14:paraId="3EF5832B" w14:textId="6C79CC77" w:rsidR="0078672C" w:rsidRPr="0078672C" w:rsidRDefault="0078672C" w:rsidP="005D294F">
            <w:pPr>
              <w:spacing w:before="120" w:after="360"/>
              <w:rPr>
                <w:rFonts w:cs="Open Sans"/>
              </w:rPr>
            </w:pPr>
            <w:r w:rsidRPr="0078672C">
              <w:rPr>
                <w:rFonts w:cs="Open Sans"/>
              </w:rPr>
              <w:t xml:space="preserve">‘Hayley’, aged 15, rang Kids Helpline to say that she has been having increasing thoughts of suicide in the last couple of days due to changes in their residential care because of coronavirus. She hasn’t been able to see her </w:t>
            </w:r>
            <w:r w:rsidR="00C030F8">
              <w:rPr>
                <w:rFonts w:cs="Open Sans"/>
              </w:rPr>
              <w:t>d</w:t>
            </w:r>
            <w:r w:rsidRPr="0078672C">
              <w:rPr>
                <w:rFonts w:cs="Open Sans"/>
              </w:rPr>
              <w:t>ad as a result of the virus, and several workers that she was close to are not at work due to isolation. This has been making her more anxious, and she has started to self-harm in response.</w:t>
            </w:r>
          </w:p>
          <w:p w14:paraId="3D168B05" w14:textId="17A5E6DF" w:rsidR="0078672C" w:rsidRPr="0078672C" w:rsidRDefault="0078672C" w:rsidP="005D294F">
            <w:pPr>
              <w:spacing w:before="120" w:after="360"/>
              <w:rPr>
                <w:rFonts w:cs="Open Sans"/>
              </w:rPr>
            </w:pPr>
            <w:r w:rsidRPr="0078672C">
              <w:rPr>
                <w:rFonts w:cs="Open Sans"/>
              </w:rPr>
              <w:t xml:space="preserve">‘Michael’, aged 16, rang Kids Helpline saying he has been unable to sleep due to his anxiety and thoughts about what was going on in the world at the moment. He is also worried about having to go under quarantine as he lives with his dad and stepmother and they argue with him constantly. Usually he is involved in a lot of activities outside of home such as </w:t>
            </w:r>
            <w:r w:rsidR="00A21DBB">
              <w:rPr>
                <w:rFonts w:cs="Open Sans"/>
              </w:rPr>
              <w:t>face-to-face</w:t>
            </w:r>
            <w:r w:rsidRPr="0078672C">
              <w:rPr>
                <w:rFonts w:cs="Open Sans"/>
              </w:rPr>
              <w:t xml:space="preserve"> counselling, group therapy with headspace and basketball. But both basketball and </w:t>
            </w:r>
            <w:r w:rsidR="00A21DBB">
              <w:rPr>
                <w:rFonts w:cs="Open Sans"/>
              </w:rPr>
              <w:t>face-to-face</w:t>
            </w:r>
            <w:r w:rsidRPr="0078672C">
              <w:rPr>
                <w:rFonts w:cs="Open Sans"/>
              </w:rPr>
              <w:t xml:space="preserve"> counselling have been cancelled because of the virus, and he is worried he has no safe space.</w:t>
            </w:r>
          </w:p>
          <w:p w14:paraId="44B42FFA" w14:textId="5296B361" w:rsidR="0078672C" w:rsidRPr="0078672C" w:rsidRDefault="0078672C" w:rsidP="005D294F">
            <w:pPr>
              <w:spacing w:before="120" w:after="360"/>
              <w:rPr>
                <w:rFonts w:cs="Open Sans"/>
              </w:rPr>
            </w:pPr>
            <w:r w:rsidRPr="0078672C">
              <w:rPr>
                <w:rFonts w:cs="Open Sans"/>
              </w:rPr>
              <w:t xml:space="preserve">‘Marcus’, aged 17, told Kids Helpline that his upcoming appointment with his </w:t>
            </w:r>
            <w:r w:rsidR="00A21DBB">
              <w:rPr>
                <w:rFonts w:cs="Open Sans"/>
              </w:rPr>
              <w:t>face-to-face</w:t>
            </w:r>
            <w:r w:rsidRPr="0078672C">
              <w:rPr>
                <w:rFonts w:cs="Open Sans"/>
              </w:rPr>
              <w:t xml:space="preserve"> psychologist has been moved to telehealth due to the current COVID-19 crisis. He said he felt nervous about this because he knows that he ‘zones out’ when he is overwhelmed and relies on eye-contact to bring him out of it.</w:t>
            </w:r>
          </w:p>
          <w:p w14:paraId="7FC9416C" w14:textId="7A6C7D2E" w:rsidR="0078672C" w:rsidRPr="0078672C" w:rsidRDefault="0078672C" w:rsidP="005D294F">
            <w:pPr>
              <w:spacing w:before="120" w:after="360"/>
              <w:rPr>
                <w:rFonts w:cs="Open Sans"/>
              </w:rPr>
            </w:pPr>
            <w:r w:rsidRPr="0078672C">
              <w:rPr>
                <w:rFonts w:cs="Open Sans"/>
              </w:rPr>
              <w:t>‘Sam’, aged 18, told Kids Helpline that she noticed her hair has started to fall out, and this is having an impact on her depression and poor body-image. She knows she should see a doctor but is too scared to leave the house because of the virus. She did not know what to do.</w:t>
            </w:r>
          </w:p>
          <w:p w14:paraId="31E3BFBF" w14:textId="605414C5" w:rsidR="0078672C" w:rsidRPr="0078672C" w:rsidRDefault="0078672C" w:rsidP="005D294F">
            <w:pPr>
              <w:spacing w:before="120" w:after="360"/>
              <w:rPr>
                <w:rFonts w:cs="Open Sans"/>
              </w:rPr>
            </w:pPr>
            <w:r w:rsidRPr="0078672C">
              <w:rPr>
                <w:rFonts w:cs="Open Sans"/>
              </w:rPr>
              <w:lastRenderedPageBreak/>
              <w:t>‘Juliet’, aged 21, rang Kids Helpline to say that she is the main carer for herself and her parents and younger siblings, who either have mental health issues or diagnosed disabilities. Although they are linked to the NDIS, she can’t get any respite care until after COVID-19 restrictions are eased. She is exhausted, and worried about her own mental health having suffered from anxiety and depression for years.</w:t>
            </w:r>
          </w:p>
          <w:p w14:paraId="204AFB31" w14:textId="08EABD37" w:rsidR="0078672C" w:rsidRPr="00C44AE3" w:rsidRDefault="0078672C" w:rsidP="005D294F">
            <w:pPr>
              <w:spacing w:before="120" w:after="360"/>
              <w:rPr>
                <w:rFonts w:cs="Open Sans"/>
              </w:rPr>
            </w:pPr>
            <w:r w:rsidRPr="0078672C">
              <w:rPr>
                <w:rFonts w:cs="Open Sans"/>
              </w:rPr>
              <w:t>‘Elsie’, aged 24, told Kids Helpline that she has been finding it increasingly difficult to distinguish reality from nightmares, and was feeling very alone. She said that her support network has crumbled since coronavirus, as her doctor</w:t>
            </w:r>
            <w:r w:rsidR="00917FD3">
              <w:rPr>
                <w:rFonts w:cs="Open Sans"/>
              </w:rPr>
              <w:t>’</w:t>
            </w:r>
            <w:r w:rsidRPr="0078672C">
              <w:rPr>
                <w:rFonts w:cs="Open Sans"/>
              </w:rPr>
              <w:t>s clinic disbanded, and all her appointments were cancelled. Now they are all booked out with the panic around the coronavirus. This has caused her to spiral and feel she can't get back in to see her regular doctor until it could be ‘too late’. She was hoping to see him before an upcoming court case.</w:t>
            </w:r>
          </w:p>
        </w:tc>
      </w:tr>
    </w:tbl>
    <w:p w14:paraId="2B764E31" w14:textId="42B65B39" w:rsidR="008536AF" w:rsidRDefault="009934AB" w:rsidP="009E6370">
      <w:pPr>
        <w:pStyle w:val="AHRCHeading2"/>
      </w:pPr>
      <w:bookmarkStart w:id="32" w:name="_Toc49172701"/>
      <w:r>
        <w:lastRenderedPageBreak/>
        <w:t xml:space="preserve">Economic </w:t>
      </w:r>
      <w:r w:rsidR="000233B0">
        <w:t xml:space="preserve">and work </w:t>
      </w:r>
      <w:r w:rsidR="000F52FD">
        <w:t>challenges</w:t>
      </w:r>
      <w:bookmarkEnd w:id="32"/>
    </w:p>
    <w:p w14:paraId="457D9899" w14:textId="20FD7D52" w:rsidR="006823E2" w:rsidRDefault="00B42846" w:rsidP="00FC388E">
      <w:bookmarkStart w:id="33" w:name="_Toc47021707"/>
      <w:r>
        <w:t>Many</w:t>
      </w:r>
      <w:r w:rsidR="00235D0B">
        <w:t xml:space="preserve"> children and young people spoke about the i</w:t>
      </w:r>
      <w:r w:rsidR="00B7768F">
        <w:t>m</w:t>
      </w:r>
      <w:r w:rsidR="00235D0B">
        <w:t xml:space="preserve">pacts of COVID-19 on </w:t>
      </w:r>
      <w:r w:rsidR="00C13A72">
        <w:t xml:space="preserve">family income and </w:t>
      </w:r>
      <w:r w:rsidR="00B7768F">
        <w:t>employment</w:t>
      </w:r>
      <w:r w:rsidR="00C13A72">
        <w:t xml:space="preserve">. </w:t>
      </w:r>
      <w:r w:rsidR="006A0131">
        <w:t xml:space="preserve">As </w:t>
      </w:r>
      <w:r w:rsidR="0042315D">
        <w:t xml:space="preserve">social distancing and </w:t>
      </w:r>
      <w:r w:rsidR="006A0131">
        <w:t xml:space="preserve">restrictions </w:t>
      </w:r>
      <w:r w:rsidR="0042315D">
        <w:t xml:space="preserve">on businesses </w:t>
      </w:r>
      <w:r w:rsidR="001C64D3">
        <w:t>were imposed</w:t>
      </w:r>
      <w:r w:rsidR="00D914C5">
        <w:t xml:space="preserve"> from the end of March </w:t>
      </w:r>
      <w:r w:rsidR="00AE476F">
        <w:t>onwards, many people lost employment or had their hours reduced</w:t>
      </w:r>
      <w:r w:rsidR="004C5E25">
        <w:t>.</w:t>
      </w:r>
      <w:r w:rsidR="00AE476F">
        <w:t xml:space="preserve"> </w:t>
      </w:r>
      <w:r w:rsidR="00F23385">
        <w:t xml:space="preserve">For others, their way of working was changed, with </w:t>
      </w:r>
      <w:r w:rsidR="00CE609D">
        <w:t>some</w:t>
      </w:r>
      <w:r w:rsidR="00F23385">
        <w:t xml:space="preserve"> working from home, and others experiencing increase</w:t>
      </w:r>
      <w:r w:rsidR="00567D71">
        <w:t>d</w:t>
      </w:r>
      <w:r w:rsidR="00F23385">
        <w:t xml:space="preserve"> </w:t>
      </w:r>
      <w:r w:rsidR="00683CC6">
        <w:t xml:space="preserve">hours or stress associated </w:t>
      </w:r>
      <w:r w:rsidR="0042315D">
        <w:t>with frontline work. These issues were primarily raised by young people of working age.</w:t>
      </w:r>
      <w:bookmarkEnd w:id="33"/>
    </w:p>
    <w:p w14:paraId="52ADCA61" w14:textId="449C9143" w:rsidR="00D70868" w:rsidRDefault="00D70868" w:rsidP="00D70868">
      <w:pPr>
        <w:pStyle w:val="AHRCHeading3"/>
      </w:pPr>
      <w:bookmarkStart w:id="34" w:name="_Toc49172702"/>
      <w:r>
        <w:t>Economic impacts</w:t>
      </w:r>
      <w:bookmarkEnd w:id="34"/>
    </w:p>
    <w:tbl>
      <w:tblPr>
        <w:tblStyle w:val="Grigliatabella"/>
        <w:tblW w:w="0" w:type="auto"/>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Look w:val="04A0" w:firstRow="1" w:lastRow="0" w:firstColumn="1" w:lastColumn="0" w:noHBand="0" w:noVBand="1"/>
      </w:tblPr>
      <w:tblGrid>
        <w:gridCol w:w="9010"/>
      </w:tblGrid>
      <w:tr w:rsidR="007831EC" w14:paraId="30BB5C97" w14:textId="77777777" w:rsidTr="00DE6057">
        <w:tc>
          <w:tcPr>
            <w:tcW w:w="9060" w:type="dxa"/>
          </w:tcPr>
          <w:p w14:paraId="2AB19CB0" w14:textId="1665FE94" w:rsidR="007831EC" w:rsidRDefault="00FB3EEF" w:rsidP="00472B79">
            <w:pPr>
              <w:pStyle w:val="Paragrafoelenco"/>
              <w:numPr>
                <w:ilvl w:val="0"/>
                <w:numId w:val="34"/>
              </w:numPr>
              <w:rPr>
                <w:rFonts w:cs="Open Sans"/>
              </w:rPr>
            </w:pPr>
            <w:r>
              <w:rPr>
                <w:rFonts w:cs="Open Sans"/>
              </w:rPr>
              <w:t xml:space="preserve">Younger children spoke about a parent losing their job due to COVID-19 and the restrictions, and worried about the economic impact on their </w:t>
            </w:r>
            <w:r w:rsidR="00AD54D3">
              <w:rPr>
                <w:rFonts w:cs="Open Sans"/>
              </w:rPr>
              <w:t>family</w:t>
            </w:r>
            <w:r>
              <w:rPr>
                <w:rFonts w:cs="Open Sans"/>
              </w:rPr>
              <w:t xml:space="preserve">. </w:t>
            </w:r>
          </w:p>
          <w:p w14:paraId="0CF76DD0" w14:textId="77777777" w:rsidR="00FB3EEF" w:rsidRDefault="00B209F1" w:rsidP="00472B79">
            <w:pPr>
              <w:pStyle w:val="Paragrafoelenco"/>
              <w:numPr>
                <w:ilvl w:val="0"/>
                <w:numId w:val="34"/>
              </w:numPr>
              <w:rPr>
                <w:rFonts w:cs="Open Sans"/>
              </w:rPr>
            </w:pPr>
            <w:r>
              <w:rPr>
                <w:rFonts w:cs="Open Sans"/>
              </w:rPr>
              <w:t>O</w:t>
            </w:r>
            <w:r w:rsidR="00FB3EEF">
              <w:rPr>
                <w:rFonts w:cs="Open Sans"/>
              </w:rPr>
              <w:t xml:space="preserve">lder children and young adults </w:t>
            </w:r>
            <w:r>
              <w:rPr>
                <w:rFonts w:cs="Open Sans"/>
              </w:rPr>
              <w:t xml:space="preserve">raised </w:t>
            </w:r>
            <w:r w:rsidR="00FB3EEF">
              <w:rPr>
                <w:rFonts w:cs="Open Sans"/>
              </w:rPr>
              <w:t>concerns about losing their own jobs, or having their hours or shifts reduced. They also worried that they would not be able to find another job in the future.</w:t>
            </w:r>
          </w:p>
          <w:p w14:paraId="4C9C3968" w14:textId="7ABC6B25" w:rsidR="00B71A23" w:rsidRDefault="00B71A23" w:rsidP="00472B79">
            <w:pPr>
              <w:pStyle w:val="Paragrafoelenco"/>
              <w:numPr>
                <w:ilvl w:val="0"/>
                <w:numId w:val="34"/>
              </w:numPr>
              <w:rPr>
                <w:rFonts w:cs="Open Sans"/>
              </w:rPr>
            </w:pPr>
            <w:r>
              <w:rPr>
                <w:rFonts w:cs="Open Sans"/>
              </w:rPr>
              <w:t xml:space="preserve">Young people spoke about </w:t>
            </w:r>
            <w:r w:rsidR="006D3E03">
              <w:rPr>
                <w:rFonts w:cs="Open Sans"/>
              </w:rPr>
              <w:t xml:space="preserve">the </w:t>
            </w:r>
            <w:r w:rsidR="009106A8">
              <w:rPr>
                <w:rFonts w:cs="Open Sans"/>
              </w:rPr>
              <w:t>psychological</w:t>
            </w:r>
            <w:r w:rsidR="00DC091E">
              <w:rPr>
                <w:rFonts w:cs="Open Sans"/>
              </w:rPr>
              <w:t xml:space="preserve"> impacts of losing a job</w:t>
            </w:r>
            <w:r w:rsidR="00961B32">
              <w:rPr>
                <w:rFonts w:cs="Open Sans"/>
              </w:rPr>
              <w:t xml:space="preserve"> or being unable to find a job</w:t>
            </w:r>
            <w:r w:rsidR="006D3E03">
              <w:rPr>
                <w:rFonts w:cs="Open Sans"/>
              </w:rPr>
              <w:t xml:space="preserve">, including feelings of worthlessness, </w:t>
            </w:r>
            <w:r w:rsidR="00AD54D3">
              <w:rPr>
                <w:rFonts w:cs="Open Sans"/>
              </w:rPr>
              <w:t>anxiety and sadness.</w:t>
            </w:r>
          </w:p>
          <w:p w14:paraId="525C0F14" w14:textId="29676759" w:rsidR="00AD54D3" w:rsidRPr="00AD54D3" w:rsidRDefault="00AD54D3" w:rsidP="00472B79">
            <w:pPr>
              <w:pStyle w:val="Paragrafoelenco"/>
              <w:numPr>
                <w:ilvl w:val="0"/>
                <w:numId w:val="34"/>
              </w:numPr>
              <w:rPr>
                <w:rFonts w:cs="Open Sans"/>
              </w:rPr>
            </w:pPr>
            <w:r>
              <w:rPr>
                <w:rFonts w:cs="Open Sans"/>
              </w:rPr>
              <w:lastRenderedPageBreak/>
              <w:t xml:space="preserve">Some </w:t>
            </w:r>
            <w:r w:rsidRPr="00AD54D3">
              <w:rPr>
                <w:rFonts w:cs="Open Sans"/>
              </w:rPr>
              <w:t>young people had been forced to move back home due to financial concerns or were worried that they would have to do so</w:t>
            </w:r>
            <w:r>
              <w:rPr>
                <w:rFonts w:cs="Open Sans"/>
              </w:rPr>
              <w:t xml:space="preserve">. </w:t>
            </w:r>
            <w:r w:rsidRPr="00AD54D3">
              <w:rPr>
                <w:rFonts w:cs="Open Sans"/>
              </w:rPr>
              <w:t>Some expressed fears that they may not be able to pay their bills and may become homeless</w:t>
            </w:r>
            <w:r>
              <w:rPr>
                <w:rFonts w:cs="Open Sans"/>
              </w:rPr>
              <w:t>.</w:t>
            </w:r>
          </w:p>
        </w:tc>
      </w:tr>
    </w:tbl>
    <w:p w14:paraId="729EC003" w14:textId="61E16299" w:rsidR="009934AB" w:rsidRPr="00454D20" w:rsidRDefault="009934AB" w:rsidP="00FC388E">
      <w:r w:rsidRPr="00454D20">
        <w:lastRenderedPageBreak/>
        <w:t xml:space="preserve">The economic impacts of COVID-19 were raised by </w:t>
      </w:r>
      <w:r w:rsidR="00EC0982">
        <w:t>8%</w:t>
      </w:r>
      <w:r w:rsidRPr="00DA29D7">
        <w:t xml:space="preserve"> (</w:t>
      </w:r>
      <w:r>
        <w:t xml:space="preserve">213) </w:t>
      </w:r>
      <w:r w:rsidR="00F04EC5">
        <w:t xml:space="preserve">of </w:t>
      </w:r>
      <w:r w:rsidRPr="00454D20">
        <w:t>children and young people</w:t>
      </w:r>
      <w:r w:rsidRPr="00454D20" w:rsidDel="00F04EC5">
        <w:t>.</w:t>
      </w:r>
    </w:p>
    <w:p w14:paraId="18A63EC2" w14:textId="2D1B5715" w:rsidR="003B5A8E" w:rsidRDefault="003B5A8E" w:rsidP="00FC388E">
      <w:r>
        <w:t>Young adults aged 18-25 were much more likely to raise economic impacts of COVID-19</w:t>
      </w:r>
      <w:r w:rsidDel="0061362D">
        <w:t xml:space="preserve"> </w:t>
      </w:r>
      <w:r>
        <w:t xml:space="preserve">than </w:t>
      </w:r>
      <w:r w:rsidR="00001A81">
        <w:t>those under 18 years.</w:t>
      </w:r>
      <w:r>
        <w:t xml:space="preserve"> This is </w:t>
      </w:r>
      <w:r w:rsidR="00666A5E">
        <w:t>not</w:t>
      </w:r>
      <w:r>
        <w:t xml:space="preserve"> surprising </w:t>
      </w:r>
      <w:r w:rsidR="00F57F31">
        <w:t>as</w:t>
      </w:r>
      <w:r>
        <w:t xml:space="preserve"> this age group are more likely to have been in paid employment and to have lost </w:t>
      </w:r>
      <w:r w:rsidR="001B072A">
        <w:t xml:space="preserve">jobs </w:t>
      </w:r>
      <w:r>
        <w:t>or</w:t>
      </w:r>
      <w:r w:rsidR="001B072A">
        <w:t xml:space="preserve"> had </w:t>
      </w:r>
      <w:r w:rsidR="00A659A3">
        <w:t xml:space="preserve">their </w:t>
      </w:r>
      <w:r w:rsidR="001B072A">
        <w:t xml:space="preserve">hours </w:t>
      </w:r>
      <w:r>
        <w:t>reduced</w:t>
      </w:r>
      <w:r w:rsidR="00A659A3">
        <w:t xml:space="preserve">. </w:t>
      </w:r>
    </w:p>
    <w:p w14:paraId="00359EE9" w14:textId="44C8853A" w:rsidR="00080BEC" w:rsidRDefault="005928C3" w:rsidP="00FC388E">
      <w:r>
        <w:t xml:space="preserve">Evidence from the Household, Income and </w:t>
      </w:r>
      <w:r w:rsidR="004A19BF">
        <w:t xml:space="preserve">Labour Dynamics in Australia (HILDA) Survey </w:t>
      </w:r>
      <w:r w:rsidR="0061362D">
        <w:t xml:space="preserve">shows that </w:t>
      </w:r>
      <w:r w:rsidR="003B1058">
        <w:t>the approximately 3.5 million people employed in the industries most impacted by the economic shutdown in response to COVID-19 tend to be low-wage workers and are disproportionately female and/or young.</w:t>
      </w:r>
      <w:r w:rsidR="00EF2836">
        <w:rPr>
          <w:rStyle w:val="Rimandonotadichiusura"/>
        </w:rPr>
        <w:endnoteReference w:id="12"/>
      </w:r>
      <w:r w:rsidR="00080BEC">
        <w:t xml:space="preserve"> Young people aged 15 to 24 represent over half of all workers exposed to the directly adversely affected industries.</w:t>
      </w:r>
    </w:p>
    <w:p w14:paraId="3DC653FB" w14:textId="3F4B3F4F" w:rsidR="00923E70" w:rsidRDefault="00A4023B" w:rsidP="00FC388E">
      <w:r w:rsidRPr="00416BAD">
        <w:rPr>
          <w:rFonts w:eastAsia="Times New Roman"/>
        </w:rPr>
        <w:t>Th</w:t>
      </w:r>
      <w:r w:rsidR="007632C3">
        <w:rPr>
          <w:rFonts w:eastAsia="Times New Roman"/>
        </w:rPr>
        <w:t>is impact is also reflected in the</w:t>
      </w:r>
      <w:r w:rsidR="004E2CA5" w:rsidRPr="00A4023B">
        <w:rPr>
          <w:rFonts w:eastAsia="Times New Roman"/>
        </w:rPr>
        <w:t xml:space="preserve"> </w:t>
      </w:r>
      <w:r w:rsidR="00DD5353" w:rsidRPr="00A4023B">
        <w:rPr>
          <w:rFonts w:eastAsia="Times New Roman"/>
        </w:rPr>
        <w:t>Austr</w:t>
      </w:r>
      <w:r w:rsidR="00F70090" w:rsidRPr="00A4023B">
        <w:rPr>
          <w:rFonts w:eastAsia="Times New Roman"/>
        </w:rPr>
        <w:t>al</w:t>
      </w:r>
      <w:r w:rsidR="00DD5353" w:rsidRPr="00A4023B">
        <w:rPr>
          <w:rFonts w:eastAsia="Times New Roman"/>
        </w:rPr>
        <w:t>ian Institute of Family Studies</w:t>
      </w:r>
      <w:r w:rsidR="00661138" w:rsidRPr="00A4023B">
        <w:rPr>
          <w:rFonts w:eastAsia="Times New Roman"/>
        </w:rPr>
        <w:t xml:space="preserve"> </w:t>
      </w:r>
      <w:r w:rsidR="005D4197" w:rsidRPr="00A4023B">
        <w:rPr>
          <w:rFonts w:eastAsia="Times New Roman"/>
        </w:rPr>
        <w:t xml:space="preserve">survey of </w:t>
      </w:r>
      <w:r w:rsidR="006E1F1E" w:rsidRPr="00A4023B">
        <w:rPr>
          <w:rFonts w:eastAsia="Times New Roman"/>
        </w:rPr>
        <w:t>life during the pandemic</w:t>
      </w:r>
      <w:r w:rsidR="007632C3">
        <w:rPr>
          <w:rFonts w:eastAsia="Times New Roman"/>
        </w:rPr>
        <w:t>, which</w:t>
      </w:r>
      <w:r w:rsidR="004E2CA5" w:rsidRPr="00A4023B">
        <w:rPr>
          <w:rFonts w:eastAsia="Times New Roman"/>
        </w:rPr>
        <w:t xml:space="preserve"> </w:t>
      </w:r>
      <w:r w:rsidRPr="00A4023B">
        <w:rPr>
          <w:rFonts w:eastAsia="Times New Roman"/>
        </w:rPr>
        <w:t xml:space="preserve">found that </w:t>
      </w:r>
      <w:r w:rsidR="00923E70" w:rsidRPr="00923E70">
        <w:rPr>
          <w:rFonts w:eastAsia="Times New Roman"/>
        </w:rPr>
        <w:t xml:space="preserve">21% of under-30s said </w:t>
      </w:r>
      <w:r w:rsidR="00EC0982" w:rsidRPr="00923E70">
        <w:rPr>
          <w:rFonts w:eastAsia="Times New Roman"/>
        </w:rPr>
        <w:t>they</w:t>
      </w:r>
      <w:r w:rsidR="00EC0982">
        <w:rPr>
          <w:rFonts w:eastAsia="Times New Roman"/>
        </w:rPr>
        <w:t>’</w:t>
      </w:r>
      <w:r w:rsidR="00EC0982" w:rsidRPr="00923E70">
        <w:rPr>
          <w:rFonts w:eastAsia="Times New Roman"/>
        </w:rPr>
        <w:t xml:space="preserve">d </w:t>
      </w:r>
      <w:r w:rsidR="00923E70" w:rsidRPr="00923E70">
        <w:rPr>
          <w:rFonts w:eastAsia="Times New Roman"/>
        </w:rPr>
        <w:t>been stood down, made redundant, or lost their job or their business during COVID-19</w:t>
      </w:r>
      <w:r w:rsidR="001C0358">
        <w:rPr>
          <w:rFonts w:eastAsia="Times New Roman"/>
        </w:rPr>
        <w:t xml:space="preserve">, compared to 10% of </w:t>
      </w:r>
      <w:r w:rsidR="00EF74DE">
        <w:rPr>
          <w:rFonts w:eastAsia="Times New Roman"/>
        </w:rPr>
        <w:t xml:space="preserve">all </w:t>
      </w:r>
      <w:r w:rsidR="00EF74DE" w:rsidRPr="00416BAD">
        <w:rPr>
          <w:rFonts w:eastAsia="Times New Roman"/>
        </w:rPr>
        <w:t>partici</w:t>
      </w:r>
      <w:r w:rsidR="00416BAD" w:rsidRPr="00416BAD">
        <w:rPr>
          <w:rFonts w:eastAsia="Times New Roman"/>
        </w:rPr>
        <w:t>pants</w:t>
      </w:r>
      <w:r w:rsidR="00923E70" w:rsidRPr="00923E70">
        <w:rPr>
          <w:rFonts w:eastAsia="Times New Roman"/>
        </w:rPr>
        <w:t>.</w:t>
      </w:r>
      <w:r w:rsidR="00416BAD">
        <w:rPr>
          <w:rStyle w:val="Rimandonotadichiusura"/>
          <w:rFonts w:eastAsia="Times New Roman" w:cs="Open Sans"/>
        </w:rPr>
        <w:endnoteReference w:id="13"/>
      </w:r>
      <w:r w:rsidR="00EF74DE" w:rsidRPr="00416BAD">
        <w:rPr>
          <w:rFonts w:eastAsia="Times New Roman"/>
        </w:rPr>
        <w:t xml:space="preserve"> </w:t>
      </w:r>
      <w:r w:rsidR="00EF74DE" w:rsidRPr="00416BAD">
        <w:rPr>
          <w:shd w:val="clear" w:color="auto" w:fill="FFFFFF"/>
        </w:rPr>
        <w:t>People aged 18 to 29 were three times (21% vs 7%) more likely than others to have asked for financial support from friends or family during COVID-19.</w:t>
      </w:r>
    </w:p>
    <w:p w14:paraId="7CFD716C" w14:textId="0CE8930E" w:rsidR="003B5A8E" w:rsidRDefault="003B5A8E" w:rsidP="00FC388E">
      <w:r>
        <w:t xml:space="preserve">Younger children who raised </w:t>
      </w:r>
      <w:r w:rsidR="00692F83">
        <w:t xml:space="preserve">economic </w:t>
      </w:r>
      <w:r w:rsidR="00725010">
        <w:t>challenges</w:t>
      </w:r>
      <w:r w:rsidR="00501865">
        <w:t xml:space="preserve"> </w:t>
      </w:r>
      <w:r w:rsidR="007265A3">
        <w:t xml:space="preserve">with Kids Helpline </w:t>
      </w:r>
      <w:r>
        <w:t xml:space="preserve">typically spoke about a parent losing their job due to COVID-19 and the restrictions. Some children said they were worried about the family finances and that there would be no food. Some reported worries that they may have to move out of the family home or may not be able to attend </w:t>
      </w:r>
      <w:r w:rsidR="00F21CAC">
        <w:t>a</w:t>
      </w:r>
      <w:r>
        <w:t xml:space="preserve"> private school as planned, which made them feel sad and disappointed.</w:t>
      </w:r>
    </w:p>
    <w:p w14:paraId="574FD664" w14:textId="7454FD5C" w:rsidR="003B5A8E" w:rsidRDefault="003B5A8E" w:rsidP="00FC388E">
      <w:r>
        <w:t>A loss or reduction of employment of a parent was also mentioned as an additional stressor to an already stressed family life, with increas</w:t>
      </w:r>
      <w:r w:rsidR="0012366D">
        <w:t>ed</w:t>
      </w:r>
      <w:r>
        <w:t xml:space="preserve"> arguments and tensions at home, and more alcohol consumption by adults in the house.</w:t>
      </w:r>
    </w:p>
    <w:p w14:paraId="2CE0A627" w14:textId="4200A95E" w:rsidR="003B5A8E" w:rsidRDefault="003B5A8E" w:rsidP="00FC388E">
      <w:r>
        <w:lastRenderedPageBreak/>
        <w:t>While older children and young adults spoke about parental job loss, they also typically mentioned concerns about losing their own jobs, or having their hours or shifts reduced. They also worried that they would not be able to find another job in the future. Some young people said that they were contributing to the family income because their parents and siblings have lost jobs.</w:t>
      </w:r>
    </w:p>
    <w:p w14:paraId="4152E841" w14:textId="5BABDF81" w:rsidR="003B5A8E" w:rsidRDefault="003B5A8E" w:rsidP="00FC388E">
      <w:r>
        <w:t xml:space="preserve">They spoke about losing </w:t>
      </w:r>
      <w:r w:rsidR="00270CEE">
        <w:t>employment</w:t>
      </w:r>
      <w:r>
        <w:t xml:space="preserve"> or </w:t>
      </w:r>
      <w:r w:rsidR="00270CEE">
        <w:t>having their</w:t>
      </w:r>
      <w:r>
        <w:t xml:space="preserve"> hours</w:t>
      </w:r>
      <w:r w:rsidR="006E57ED">
        <w:t xml:space="preserve"> reduced</w:t>
      </w:r>
      <w:r>
        <w:t xml:space="preserve"> in a variety of work</w:t>
      </w:r>
      <w:r w:rsidR="009B77A5">
        <w:t>places</w:t>
      </w:r>
      <w:r w:rsidR="00FD3C56">
        <w:t>,</w:t>
      </w:r>
      <w:r>
        <w:t xml:space="preserve"> including radiolog</w:t>
      </w:r>
      <w:r w:rsidR="0069184D">
        <w:t xml:space="preserve">y and dental, </w:t>
      </w:r>
      <w:r>
        <w:t>retail, events and festival</w:t>
      </w:r>
      <w:r w:rsidR="00063B85">
        <w:t>s</w:t>
      </w:r>
      <w:r>
        <w:t xml:space="preserve">, hospitality, </w:t>
      </w:r>
      <w:r w:rsidR="00063B85">
        <w:t xml:space="preserve">and </w:t>
      </w:r>
      <w:r>
        <w:t>factor</w:t>
      </w:r>
      <w:r w:rsidR="008A1B99">
        <w:t>ies</w:t>
      </w:r>
      <w:r w:rsidR="00063B85">
        <w:t>, to name a few</w:t>
      </w:r>
      <w:r w:rsidR="009B06DD">
        <w:t>.</w:t>
      </w:r>
    </w:p>
    <w:p w14:paraId="654DE91A" w14:textId="7DD099D9" w:rsidR="003B5A8E" w:rsidRDefault="003B5A8E" w:rsidP="00FC388E">
      <w:r>
        <w:t>Losing employment not only has financial consequences for young people</w:t>
      </w:r>
      <w:r w:rsidR="007077D7">
        <w:t xml:space="preserve"> but also psychological</w:t>
      </w:r>
      <w:r w:rsidR="00BF766E">
        <w:t xml:space="preserve"> ones</w:t>
      </w:r>
      <w:r>
        <w:t xml:space="preserve">. </w:t>
      </w:r>
      <w:r w:rsidR="00132668">
        <w:t>Those y</w:t>
      </w:r>
      <w:r w:rsidR="003D6AFF">
        <w:t xml:space="preserve">oung people who raised economic impacts spoke about feeling worthless and hopeless as their plans for employment dry up. The inability to find a job </w:t>
      </w:r>
      <w:r w:rsidR="00BC2A29">
        <w:t>and</w:t>
      </w:r>
      <w:r w:rsidR="003D6AFF">
        <w:t xml:space="preserve"> hearing about the dire economic forecast on the media, made those who are about to leave school </w:t>
      </w:r>
      <w:r w:rsidR="009A4CB2">
        <w:t>feel</w:t>
      </w:r>
      <w:r w:rsidR="003D6AFF">
        <w:t xml:space="preserve"> anxious and sad.</w:t>
      </w:r>
    </w:p>
    <w:p w14:paraId="78F47B5C" w14:textId="77777777" w:rsidR="003B5A8E" w:rsidRDefault="003B5A8E" w:rsidP="00FC388E">
      <w:r>
        <w:t>Young people spoke about how they missed the satisfaction and meaning they got from their jobs. They also missed their work colleagues.</w:t>
      </w:r>
    </w:p>
    <w:p w14:paraId="562D6E5C" w14:textId="15D15B24" w:rsidR="003B5A8E" w:rsidRDefault="003B5A8E" w:rsidP="00FC388E">
      <w:r>
        <w:t xml:space="preserve">Some spoke about the implications of losing employment for their future, for example ending their plans to save money to leave home, for study or for travel. </w:t>
      </w:r>
      <w:r w:rsidR="000A5F0A">
        <w:t xml:space="preserve">This </w:t>
      </w:r>
      <w:r>
        <w:t>anxi</w:t>
      </w:r>
      <w:r w:rsidR="000A5F0A">
        <w:t xml:space="preserve">ety about the future was </w:t>
      </w:r>
      <w:r w:rsidR="00B421CB">
        <w:t xml:space="preserve">also </w:t>
      </w:r>
      <w:r w:rsidR="000A5F0A">
        <w:t>raised as an issue for international students who had lost employment</w:t>
      </w:r>
      <w:r w:rsidR="00133550">
        <w:t>.</w:t>
      </w:r>
    </w:p>
    <w:p w14:paraId="27EF95AB" w14:textId="77777777" w:rsidR="003B5A8E" w:rsidRDefault="003B5A8E" w:rsidP="00FC388E">
      <w:r>
        <w:t>Several young people spoke about the uncertainty of having their apprenticeship placed on hold due to COVID-19.</w:t>
      </w:r>
    </w:p>
    <w:p w14:paraId="0FE37EBB" w14:textId="57B6591D" w:rsidR="003B5A8E" w:rsidRPr="0085319F" w:rsidRDefault="003B5A8E" w:rsidP="00FC388E">
      <w:r>
        <w:t xml:space="preserve">A number of young people said they had been forced to move back home due to financial concerns, or </w:t>
      </w:r>
      <w:r w:rsidR="00A52BF6">
        <w:t xml:space="preserve">were </w:t>
      </w:r>
      <w:r>
        <w:t xml:space="preserve">worried that they would have to do so, which </w:t>
      </w:r>
      <w:r w:rsidR="00571453">
        <w:t>was</w:t>
      </w:r>
      <w:r w:rsidR="00D90214">
        <w:t xml:space="preserve"> </w:t>
      </w:r>
      <w:r>
        <w:t>stressful if they did not get on with their family or if they had fears about themselves or a vulnerable person in the family contracting the virus. Some expressed fears that they may not be able to pay their bills and may become homeless</w:t>
      </w:r>
      <w:r w:rsidR="001760B6">
        <w:t>, or had already experience</w:t>
      </w:r>
      <w:r w:rsidR="00E35B06">
        <w:t>d</w:t>
      </w:r>
      <w:r w:rsidR="001760B6">
        <w:t xml:space="preserve"> </w:t>
      </w:r>
      <w:r w:rsidR="005513E2">
        <w:t xml:space="preserve">homelessness, such as </w:t>
      </w:r>
      <w:r w:rsidR="00EC0982">
        <w:t>‘</w:t>
      </w:r>
      <w:r w:rsidR="005513E2">
        <w:t>couch surfing</w:t>
      </w:r>
      <w:r w:rsidR="00EC0982">
        <w:t>’</w:t>
      </w:r>
      <w: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3B5A8E" w:rsidRPr="00811803" w14:paraId="15CAC883" w14:textId="77777777" w:rsidTr="00DE6057">
        <w:tc>
          <w:tcPr>
            <w:tcW w:w="9281" w:type="dxa"/>
            <w:shd w:val="clear" w:color="auto" w:fill="FBE4D5" w:themeFill="accent2" w:themeFillTint="33"/>
          </w:tcPr>
          <w:p w14:paraId="663AE398" w14:textId="691BCAD6" w:rsidR="003B5A8E" w:rsidRPr="00811803" w:rsidRDefault="003B5A8E" w:rsidP="007B2AFA">
            <w:pPr>
              <w:rPr>
                <w:rFonts w:cs="Open Sans"/>
                <w:b/>
                <w:bCs/>
              </w:rPr>
            </w:pPr>
            <w:r w:rsidRPr="00811803">
              <w:rPr>
                <w:rFonts w:cs="Open Sans"/>
                <w:b/>
                <w:bCs/>
              </w:rPr>
              <w:t>Case stud</w:t>
            </w:r>
            <w:r w:rsidR="00517A54">
              <w:rPr>
                <w:rFonts w:cs="Open Sans"/>
                <w:b/>
                <w:bCs/>
              </w:rPr>
              <w:t>ies</w:t>
            </w:r>
            <w:r w:rsidRPr="00811803">
              <w:rPr>
                <w:rFonts w:cs="Open Sans"/>
                <w:b/>
                <w:bCs/>
              </w:rPr>
              <w:t xml:space="preserve">: </w:t>
            </w:r>
            <w:r w:rsidR="00517A54">
              <w:rPr>
                <w:rFonts w:cs="Open Sans"/>
                <w:b/>
                <w:bCs/>
              </w:rPr>
              <w:t>Economic impacts</w:t>
            </w:r>
            <w:r>
              <w:rPr>
                <w:rFonts w:cs="Open Sans"/>
                <w:b/>
                <w:bCs/>
              </w:rPr>
              <w:t xml:space="preserve"> </w:t>
            </w:r>
          </w:p>
          <w:p w14:paraId="61A6040F" w14:textId="21FDF982" w:rsidR="003B5A8E" w:rsidRDefault="003B5A8E" w:rsidP="005D294F">
            <w:pPr>
              <w:spacing w:before="120" w:after="360"/>
              <w:rPr>
                <w:rFonts w:cs="Open Sans"/>
              </w:rPr>
            </w:pPr>
            <w:r w:rsidRPr="003B5A8E">
              <w:rPr>
                <w:rFonts w:cs="Open Sans"/>
              </w:rPr>
              <w:t xml:space="preserve">‘Jacob’, aged 13, told Kids Helpline that he is worried about the family finances because his mum has lost both her jobs in a shop and a hotel because of coronavirus. He said they do not have much money, and he thinks that his mum recently went to a charity outlet to get some food. </w:t>
            </w:r>
          </w:p>
          <w:p w14:paraId="38F69D06" w14:textId="6B56216E" w:rsidR="003B5A8E" w:rsidRDefault="003B5A8E" w:rsidP="005D294F">
            <w:pPr>
              <w:spacing w:before="120" w:after="360"/>
              <w:rPr>
                <w:rFonts w:cs="Open Sans"/>
              </w:rPr>
            </w:pPr>
            <w:r w:rsidRPr="003B5A8E">
              <w:rPr>
                <w:rFonts w:cs="Open Sans"/>
              </w:rPr>
              <w:lastRenderedPageBreak/>
              <w:t xml:space="preserve">‘Elissa’, aged 16, rang Kids Helpline to say that she has been very sad and depressed lately. She is finding it difficult to study. She said her </w:t>
            </w:r>
            <w:r w:rsidR="00EC0982" w:rsidRPr="003B5A8E">
              <w:rPr>
                <w:rFonts w:cs="Open Sans"/>
              </w:rPr>
              <w:t>stepdad</w:t>
            </w:r>
            <w:r w:rsidRPr="003B5A8E">
              <w:rPr>
                <w:rFonts w:cs="Open Sans"/>
              </w:rPr>
              <w:t xml:space="preserve"> recently lost his job, and her parents are fighting over money. Her mother is sick and does not speak English well, so her </w:t>
            </w:r>
            <w:r w:rsidR="00EC0982" w:rsidRPr="003B5A8E">
              <w:rPr>
                <w:rFonts w:cs="Open Sans"/>
              </w:rPr>
              <w:t>stepdad</w:t>
            </w:r>
            <w:r w:rsidRPr="003B5A8E">
              <w:rPr>
                <w:rFonts w:cs="Open Sans"/>
              </w:rPr>
              <w:t xml:space="preserve"> is the main breadwinner. Her parents are also yelling at her and her sister all the time. She is worried about whether she will be able to afford university or find a job in the future.</w:t>
            </w:r>
          </w:p>
          <w:p w14:paraId="212F8451" w14:textId="13A1A091" w:rsidR="0092379B" w:rsidRPr="003B5A8E" w:rsidRDefault="003B5A8E" w:rsidP="005D294F">
            <w:pPr>
              <w:spacing w:before="120" w:after="360"/>
              <w:rPr>
                <w:rFonts w:cs="Open Sans"/>
              </w:rPr>
            </w:pPr>
            <w:r w:rsidRPr="003B5A8E">
              <w:rPr>
                <w:rFonts w:cs="Open Sans"/>
              </w:rPr>
              <w:t xml:space="preserve">‘Hunter’, aged 18, told Kids Helpline that COVID-19 has had a dramatic impact on </w:t>
            </w:r>
            <w:r w:rsidR="004E0155">
              <w:rPr>
                <w:rFonts w:cs="Open Sans"/>
              </w:rPr>
              <w:t>his</w:t>
            </w:r>
            <w:r w:rsidRPr="003B5A8E">
              <w:rPr>
                <w:rFonts w:cs="Open Sans"/>
              </w:rPr>
              <w:t xml:space="preserve"> life. </w:t>
            </w:r>
            <w:r w:rsidR="00DB4148">
              <w:rPr>
                <w:rFonts w:cs="Open Sans"/>
              </w:rPr>
              <w:t>He</w:t>
            </w:r>
            <w:r w:rsidRPr="003B5A8E">
              <w:rPr>
                <w:rFonts w:cs="Open Sans"/>
              </w:rPr>
              <w:t xml:space="preserve"> previously had three jobs in retail, hospitality and dancing, which </w:t>
            </w:r>
            <w:r w:rsidR="00DB4148">
              <w:rPr>
                <w:rFonts w:cs="Open Sans"/>
              </w:rPr>
              <w:t>he</w:t>
            </w:r>
            <w:r w:rsidRPr="003B5A8E">
              <w:rPr>
                <w:rFonts w:cs="Open Sans"/>
              </w:rPr>
              <w:t xml:space="preserve"> loved, but they have all been cancelled. </w:t>
            </w:r>
            <w:r w:rsidR="00DB4148">
              <w:rPr>
                <w:rFonts w:cs="Open Sans"/>
              </w:rPr>
              <w:t>He</w:t>
            </w:r>
            <w:r w:rsidRPr="003B5A8E">
              <w:rPr>
                <w:rFonts w:cs="Open Sans"/>
              </w:rPr>
              <w:t xml:space="preserve"> applied for Centrelink but w</w:t>
            </w:r>
            <w:r w:rsidR="00DB4148">
              <w:rPr>
                <w:rFonts w:cs="Open Sans"/>
              </w:rPr>
              <w:t>as</w:t>
            </w:r>
            <w:r w:rsidRPr="003B5A8E">
              <w:rPr>
                <w:rFonts w:cs="Open Sans"/>
              </w:rPr>
              <w:t xml:space="preserve"> rejected. So now </w:t>
            </w:r>
            <w:r w:rsidR="00DB4148">
              <w:rPr>
                <w:rFonts w:cs="Open Sans"/>
              </w:rPr>
              <w:t xml:space="preserve">he is </w:t>
            </w:r>
            <w:r w:rsidRPr="003B5A8E">
              <w:rPr>
                <w:rFonts w:cs="Open Sans"/>
              </w:rPr>
              <w:t xml:space="preserve">couch surfing and </w:t>
            </w:r>
            <w:r w:rsidR="00DB4148">
              <w:rPr>
                <w:rFonts w:cs="Open Sans"/>
              </w:rPr>
              <w:t>is</w:t>
            </w:r>
            <w:r w:rsidRPr="003B5A8E">
              <w:rPr>
                <w:rFonts w:cs="Open Sans"/>
              </w:rPr>
              <w:t xml:space="preserve"> out of money for food. </w:t>
            </w:r>
            <w:r w:rsidR="00DB4148">
              <w:rPr>
                <w:rFonts w:cs="Open Sans"/>
              </w:rPr>
              <w:t>He</w:t>
            </w:r>
            <w:r w:rsidRPr="003B5A8E">
              <w:rPr>
                <w:rFonts w:cs="Open Sans"/>
              </w:rPr>
              <w:t xml:space="preserve"> can’t go home because </w:t>
            </w:r>
            <w:r w:rsidR="00DB4148">
              <w:rPr>
                <w:rFonts w:cs="Open Sans"/>
              </w:rPr>
              <w:t>his</w:t>
            </w:r>
            <w:r w:rsidRPr="003B5A8E">
              <w:rPr>
                <w:rFonts w:cs="Open Sans"/>
              </w:rPr>
              <w:t xml:space="preserve"> sister has a disability and can't be exposed to germs. </w:t>
            </w:r>
            <w:r w:rsidR="003F5256">
              <w:rPr>
                <w:rFonts w:cs="Open Sans"/>
              </w:rPr>
              <w:t xml:space="preserve">He is </w:t>
            </w:r>
            <w:r w:rsidRPr="003B5A8E">
              <w:rPr>
                <w:rFonts w:cs="Open Sans"/>
              </w:rPr>
              <w:t>starting to get very worried and distressed.</w:t>
            </w:r>
          </w:p>
          <w:p w14:paraId="7ACD9F65" w14:textId="3A99A66E" w:rsidR="00A6008C" w:rsidRPr="003B5A8E" w:rsidRDefault="003B5A8E" w:rsidP="005D294F">
            <w:pPr>
              <w:spacing w:before="120" w:after="360"/>
              <w:rPr>
                <w:rFonts w:cs="Open Sans"/>
              </w:rPr>
            </w:pPr>
            <w:r w:rsidRPr="003B5A8E">
              <w:rPr>
                <w:rFonts w:cs="Open Sans"/>
              </w:rPr>
              <w:t>‘Alice’, aged 19, rang Kids Helpline to say that she was depressed and worried about her future. She had two jobs in hospitality until recently but has lost both of them due to coronavirus. This has meant she has to go back to live in a small country town with her parents, which she is not looking forward to, as she will be away from her friends and her dad is abusive.</w:t>
            </w:r>
          </w:p>
          <w:p w14:paraId="6E197296" w14:textId="339295F0" w:rsidR="00A6008C" w:rsidRPr="005D294F" w:rsidRDefault="003B5A8E" w:rsidP="005D294F">
            <w:pPr>
              <w:spacing w:before="120" w:after="360"/>
              <w:rPr>
                <w:rFonts w:cs="Open Sans"/>
              </w:rPr>
            </w:pPr>
            <w:r w:rsidRPr="003B5A8E">
              <w:rPr>
                <w:rFonts w:cs="Open Sans"/>
              </w:rPr>
              <w:t>‘Amy’, aged 20, contacted Kids Helpline to say that everyone in her family has lost their jobs because of coronavirus. She is the only one who now has a job, and so her mum has been depending on her for all the living expenditures and paying bills. Her brother is getting some payments from Centrelink, but is not contributing anything to the bills, which is making her feel resentful and upset. She is worried that they will not be able to afford the rent.</w:t>
            </w:r>
          </w:p>
          <w:p w14:paraId="717AF9B7" w14:textId="198EF913" w:rsidR="00A6008C" w:rsidRPr="005D294F" w:rsidRDefault="00A6008C" w:rsidP="005D294F">
            <w:pPr>
              <w:spacing w:before="120" w:after="360"/>
            </w:pPr>
            <w:r w:rsidRPr="00A6008C">
              <w:t>‘Toby’, aged 24, rang Kids Helpline saying he is terrified of living on no money. His workplace reduced his hours, and then last night they cancelled his shift at the last minute due to coronavirus. His girlfriend also just told him that her workplace is shutting down as well. They are behind in their bills. It couldn’t come at a worse time as it was only three months ago that his girlfriend tried to kill herself and spent a few weeks in hospital. He is scared about living without money</w:t>
            </w:r>
            <w:r w:rsidR="00CF6BAA">
              <w:t>.</w:t>
            </w:r>
          </w:p>
        </w:tc>
      </w:tr>
    </w:tbl>
    <w:p w14:paraId="6E807028" w14:textId="10FE1BA9" w:rsidR="00D70868" w:rsidRPr="001F400F" w:rsidRDefault="000F52FD" w:rsidP="00D70868">
      <w:pPr>
        <w:pStyle w:val="AHRCHeading3"/>
      </w:pPr>
      <w:bookmarkStart w:id="35" w:name="_Toc49172703"/>
      <w:r>
        <w:lastRenderedPageBreak/>
        <w:t>Work challenges</w:t>
      </w:r>
      <w:bookmarkEnd w:id="35"/>
    </w:p>
    <w:tbl>
      <w:tblPr>
        <w:tblStyle w:val="Grigliatabella"/>
        <w:tblW w:w="0" w:type="auto"/>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CellMar>
          <w:top w:w="284" w:type="dxa"/>
          <w:left w:w="284" w:type="dxa"/>
          <w:bottom w:w="284" w:type="dxa"/>
          <w:right w:w="284" w:type="dxa"/>
        </w:tblCellMar>
        <w:tblLook w:val="04A0" w:firstRow="1" w:lastRow="0" w:firstColumn="1" w:lastColumn="0" w:noHBand="0" w:noVBand="1"/>
      </w:tblPr>
      <w:tblGrid>
        <w:gridCol w:w="9010"/>
      </w:tblGrid>
      <w:tr w:rsidR="00AD54D3" w14:paraId="22F09F91" w14:textId="77777777" w:rsidTr="00DE6057">
        <w:tc>
          <w:tcPr>
            <w:tcW w:w="9060" w:type="dxa"/>
          </w:tcPr>
          <w:p w14:paraId="7921DB8D" w14:textId="0916EC05" w:rsidR="007F1B66" w:rsidRPr="00D27B2D" w:rsidRDefault="007E051F" w:rsidP="008202F2">
            <w:pPr>
              <w:pStyle w:val="paragraph"/>
              <w:spacing w:before="0" w:beforeAutospacing="0" w:after="0" w:afterAutospacing="0"/>
              <w:textAlignment w:val="baseline"/>
              <w:rPr>
                <w:rFonts w:ascii="Open Sans" w:hAnsi="Open Sans" w:cs="Open Sans"/>
                <w:sz w:val="24"/>
                <w:szCs w:val="24"/>
              </w:rPr>
            </w:pPr>
            <w:r>
              <w:rPr>
                <w:rFonts w:ascii="Open Sans" w:hAnsi="Open Sans" w:cs="Open Sans"/>
                <w:sz w:val="24"/>
                <w:szCs w:val="24"/>
              </w:rPr>
              <w:t>Young people spoke about work being more stressful</w:t>
            </w:r>
            <w:r w:rsidR="00921634">
              <w:rPr>
                <w:rFonts w:ascii="Open Sans" w:hAnsi="Open Sans" w:cs="Open Sans"/>
                <w:sz w:val="24"/>
                <w:szCs w:val="24"/>
              </w:rPr>
              <w:t xml:space="preserve"> </w:t>
            </w:r>
            <w:r w:rsidR="00B863E7">
              <w:rPr>
                <w:rFonts w:ascii="Open Sans" w:hAnsi="Open Sans" w:cs="Open Sans"/>
                <w:sz w:val="24"/>
                <w:szCs w:val="24"/>
              </w:rPr>
              <w:t xml:space="preserve">because of </w:t>
            </w:r>
            <w:r w:rsidR="00D97E62">
              <w:rPr>
                <w:rFonts w:ascii="Open Sans" w:hAnsi="Open Sans" w:cs="Open Sans"/>
                <w:sz w:val="24"/>
                <w:szCs w:val="24"/>
              </w:rPr>
              <w:t>increase</w:t>
            </w:r>
            <w:r w:rsidR="00B87E99">
              <w:rPr>
                <w:rFonts w:ascii="Open Sans" w:hAnsi="Open Sans" w:cs="Open Sans"/>
                <w:sz w:val="24"/>
                <w:szCs w:val="24"/>
              </w:rPr>
              <w:t>d</w:t>
            </w:r>
            <w:r w:rsidR="00D97E62">
              <w:rPr>
                <w:rFonts w:ascii="Open Sans" w:hAnsi="Open Sans" w:cs="Open Sans"/>
                <w:sz w:val="24"/>
                <w:szCs w:val="24"/>
              </w:rPr>
              <w:t xml:space="preserve"> workload</w:t>
            </w:r>
            <w:r w:rsidR="00921634">
              <w:rPr>
                <w:rFonts w:ascii="Open Sans" w:hAnsi="Open Sans" w:cs="Open Sans"/>
                <w:sz w:val="24"/>
                <w:szCs w:val="24"/>
              </w:rPr>
              <w:t xml:space="preserve">, the nature of the work </w:t>
            </w:r>
            <w:r w:rsidR="00B87E99">
              <w:rPr>
                <w:rFonts w:ascii="Open Sans" w:hAnsi="Open Sans" w:cs="Open Sans"/>
                <w:sz w:val="24"/>
                <w:szCs w:val="24"/>
              </w:rPr>
              <w:t>or abuse from customers</w:t>
            </w:r>
            <w:r w:rsidR="00921634">
              <w:rPr>
                <w:rFonts w:ascii="Open Sans" w:hAnsi="Open Sans" w:cs="Open Sans"/>
                <w:sz w:val="24"/>
                <w:szCs w:val="24"/>
              </w:rPr>
              <w:t>. This inc</w:t>
            </w:r>
            <w:r w:rsidR="00D27B2D">
              <w:rPr>
                <w:rFonts w:ascii="Open Sans" w:hAnsi="Open Sans" w:cs="Open Sans"/>
                <w:sz w:val="24"/>
                <w:szCs w:val="24"/>
              </w:rPr>
              <w:t>lud</w:t>
            </w:r>
            <w:r w:rsidR="00921634">
              <w:rPr>
                <w:rFonts w:ascii="Open Sans" w:hAnsi="Open Sans" w:cs="Open Sans"/>
                <w:sz w:val="24"/>
                <w:szCs w:val="24"/>
              </w:rPr>
              <w:t xml:space="preserve">ed young people working in </w:t>
            </w:r>
            <w:r w:rsidR="00D27B2D">
              <w:rPr>
                <w:rFonts w:ascii="Open Sans" w:hAnsi="Open Sans" w:cs="Open Sans"/>
                <w:sz w:val="24"/>
                <w:szCs w:val="24"/>
              </w:rPr>
              <w:t>childcare, teaching, health, eldercare and supermarkets.</w:t>
            </w:r>
          </w:p>
        </w:tc>
      </w:tr>
    </w:tbl>
    <w:p w14:paraId="0885E9EA" w14:textId="77777777" w:rsidR="00AD54D3" w:rsidRDefault="00AD54D3" w:rsidP="00D70868">
      <w:pPr>
        <w:pStyle w:val="paragraph"/>
        <w:spacing w:before="0" w:beforeAutospacing="0" w:after="0" w:afterAutospacing="0"/>
        <w:textAlignment w:val="baseline"/>
        <w:rPr>
          <w:rFonts w:ascii="Open Sans" w:hAnsi="Open Sans" w:cs="Open Sans"/>
          <w:sz w:val="24"/>
          <w:szCs w:val="24"/>
        </w:rPr>
      </w:pPr>
    </w:p>
    <w:p w14:paraId="505B9B67" w14:textId="77777777" w:rsidR="00D70868" w:rsidRDefault="00D70868" w:rsidP="00FC388E">
      <w:r w:rsidRPr="005F00E5">
        <w:t>Two percent (59) of children and young people raised COVID-19 in the context of</w:t>
      </w:r>
      <w:r>
        <w:t xml:space="preserve"> challenges they were experiencing at work. </w:t>
      </w:r>
    </w:p>
    <w:p w14:paraId="456472A9" w14:textId="77777777" w:rsidR="008B186C" w:rsidRDefault="00344B78" w:rsidP="00FC388E">
      <w:r>
        <w:t>T</w:t>
      </w:r>
      <w:r w:rsidR="00D70868">
        <w:t>hese concerns were mostly raised by young people aged 18-25</w:t>
      </w:r>
      <w:r w:rsidR="00D21BB2">
        <w:t xml:space="preserve">, who are </w:t>
      </w:r>
      <w:r w:rsidR="00F77EE2">
        <w:t>more likely to be in employment.</w:t>
      </w:r>
    </w:p>
    <w:p w14:paraId="1C8FADFC" w14:textId="21BF5D21" w:rsidR="00D70868" w:rsidRDefault="00D70868" w:rsidP="00FC388E">
      <w:r>
        <w:t xml:space="preserve">The types of work challenges experienced by young people as a result of COVID-19 included changes to the nature of work, for example being moved to different tasks or workplaces, and abuse from customers, especially when working in frontline service industries. </w:t>
      </w:r>
    </w:p>
    <w:p w14:paraId="4F1262AE" w14:textId="3FD90ACB" w:rsidR="00D70868" w:rsidRDefault="00D70868" w:rsidP="00FC388E">
      <w:r>
        <w:t>Young people talked about work being more stressful in the time of COVID-19, in particular young people working as nurses, hospital workers, teachers, disability carers, customer service (such as supermarkets and hairdressers), Centrelink, eldercare and childcare. For some</w:t>
      </w:r>
      <w:r w:rsidR="000F52FD">
        <w:t>,</w:t>
      </w:r>
      <w:r>
        <w:t xml:space="preserve"> the stress involved an increase in workload, which was adding to other stressors in their lives. </w:t>
      </w:r>
      <w:r w:rsidR="00782AC0">
        <w:t>Y</w:t>
      </w:r>
      <w:r>
        <w:t xml:space="preserve">oung people </w:t>
      </w:r>
      <w:r w:rsidR="000F52FD">
        <w:t>working in information technology</w:t>
      </w:r>
      <w:r>
        <w:t xml:space="preserve">, disability support, nursing and supermarkets or retail were being asked to do extra shifts. Frontline workers, in particular </w:t>
      </w:r>
      <w:r w:rsidR="004532EF">
        <w:t>young people</w:t>
      </w:r>
      <w:r w:rsidR="006136FE">
        <w:t xml:space="preserve"> working in </w:t>
      </w:r>
      <w:r>
        <w:t xml:space="preserve">supermarkets, mentioned that they were </w:t>
      </w:r>
      <w:r w:rsidR="006136FE">
        <w:t>abused by</w:t>
      </w:r>
      <w:r>
        <w:t xml:space="preserve"> customers.</w:t>
      </w:r>
    </w:p>
    <w:p w14:paraId="0F6087A7" w14:textId="4945A720" w:rsidR="00D70868" w:rsidRDefault="00D70868" w:rsidP="00FC388E">
      <w:r>
        <w:t xml:space="preserve">A number </w:t>
      </w:r>
      <w:r w:rsidR="00C87212">
        <w:t xml:space="preserve">of young people </w:t>
      </w:r>
      <w:r>
        <w:t>mentioned that the nature of the work meant that they were scared of catching the virus themselves, for example in childcare, teaching, supermarkets and working with the elderly, and were considering leaving the job as a result.</w:t>
      </w:r>
    </w:p>
    <w:p w14:paraId="0540CE5D" w14:textId="6BAA451B" w:rsidR="00D70868" w:rsidRDefault="00D70868" w:rsidP="00FC388E">
      <w:r>
        <w:t xml:space="preserve">Some young people spoke </w:t>
      </w:r>
      <w:r w:rsidR="00E32297">
        <w:t xml:space="preserve">about </w:t>
      </w:r>
      <w:r w:rsidR="00A56801">
        <w:t xml:space="preserve">the </w:t>
      </w:r>
      <w:r>
        <w:t>difficult</w:t>
      </w:r>
      <w:r w:rsidR="00A56801">
        <w:t>ies</w:t>
      </w:r>
      <w:r>
        <w:t xml:space="preserve"> of working from home if there were already tensions between family members, or if all the family members were home. </w:t>
      </w:r>
      <w:r w:rsidR="00A56801">
        <w:t xml:space="preserve">A few </w:t>
      </w:r>
      <w:r w:rsidR="00641226">
        <w:t>y</w:t>
      </w:r>
      <w:r>
        <w:t xml:space="preserve">oung people felt less motivated to do their work at home. </w:t>
      </w:r>
      <w:r w:rsidR="00641226">
        <w:t xml:space="preserve">On the other hand, </w:t>
      </w:r>
      <w:r>
        <w:t>several young people mentioned that working from home had been a positive experience.</w:t>
      </w:r>
    </w:p>
    <w:p w14:paraId="7E2A1690" w14:textId="77777777" w:rsidR="00DE6057" w:rsidRDefault="00DE6057" w:rsidP="00FC388E"/>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D70868" w:rsidRPr="00811803" w14:paraId="7FBECE37" w14:textId="77777777" w:rsidTr="00DE6057">
        <w:tc>
          <w:tcPr>
            <w:tcW w:w="9281" w:type="dxa"/>
            <w:shd w:val="clear" w:color="auto" w:fill="FBE4D5" w:themeFill="accent2" w:themeFillTint="33"/>
          </w:tcPr>
          <w:p w14:paraId="22397E35" w14:textId="1CF5FC10" w:rsidR="00D70868" w:rsidRPr="00811803" w:rsidRDefault="00D70868" w:rsidP="007B2AFA">
            <w:pPr>
              <w:rPr>
                <w:rFonts w:cs="Open Sans"/>
                <w:b/>
                <w:bCs/>
              </w:rPr>
            </w:pPr>
            <w:r w:rsidRPr="00811803">
              <w:rPr>
                <w:rFonts w:cs="Open Sans"/>
                <w:b/>
                <w:bCs/>
              </w:rPr>
              <w:lastRenderedPageBreak/>
              <w:t>Case stud</w:t>
            </w:r>
            <w:r w:rsidR="00641226">
              <w:rPr>
                <w:rFonts w:cs="Open Sans"/>
                <w:b/>
                <w:bCs/>
              </w:rPr>
              <w:t>ies</w:t>
            </w:r>
            <w:r w:rsidRPr="00811803">
              <w:rPr>
                <w:rFonts w:cs="Open Sans"/>
                <w:b/>
                <w:bCs/>
              </w:rPr>
              <w:t xml:space="preserve">: </w:t>
            </w:r>
            <w:r w:rsidR="00641226">
              <w:rPr>
                <w:rFonts w:cs="Open Sans"/>
                <w:b/>
                <w:bCs/>
              </w:rPr>
              <w:t>Work challenges</w:t>
            </w:r>
          </w:p>
          <w:p w14:paraId="599F8643" w14:textId="08D7E0CD" w:rsidR="00D70868" w:rsidRPr="001F400F" w:rsidRDefault="00D70868" w:rsidP="005D294F">
            <w:pPr>
              <w:spacing w:before="120" w:after="360"/>
              <w:rPr>
                <w:rFonts w:cs="Open Sans"/>
              </w:rPr>
            </w:pPr>
            <w:r w:rsidRPr="001F400F">
              <w:rPr>
                <w:rFonts w:cs="Open Sans"/>
              </w:rPr>
              <w:t xml:space="preserve">‘Claudia’, aged 17, rang Kids Helpline to say that she is stressed about coronavirus and the situation of the world. It is making her anxious. She is also finding it stressful working at her casual job at the supermarket because she has been getting a lot of abuse from customers for the store not being stocked with supplies such as pasta, canned food, toilet paper etc. She has also been asked to do extra shifts and doesn’t know if she wants to do that since she is studying online as well. She said her mother has a compromised immune </w:t>
            </w:r>
            <w:proofErr w:type="gramStart"/>
            <w:r w:rsidRPr="001F400F">
              <w:rPr>
                <w:rFonts w:cs="Open Sans"/>
              </w:rPr>
              <w:t>system</w:t>
            </w:r>
            <w:proofErr w:type="gramEnd"/>
            <w:r w:rsidRPr="001F400F">
              <w:rPr>
                <w:rFonts w:cs="Open Sans"/>
              </w:rPr>
              <w:t xml:space="preserve"> so she has been asked to stay in one part of the house, and she is feeling isolated and sad.</w:t>
            </w:r>
          </w:p>
          <w:p w14:paraId="7861C9BF" w14:textId="5DBDBAB0" w:rsidR="00D70868" w:rsidRPr="001F400F" w:rsidRDefault="00D70868" w:rsidP="005D294F">
            <w:pPr>
              <w:spacing w:before="120" w:after="360"/>
              <w:rPr>
                <w:rFonts w:cs="Open Sans"/>
              </w:rPr>
            </w:pPr>
            <w:r w:rsidRPr="001F400F">
              <w:rPr>
                <w:rFonts w:cs="Open Sans"/>
              </w:rPr>
              <w:t>‘Najib’, aged 20, contacted Kids Helpline to talk about his fears of contracting coronavirus through his workplace. He works as a trolley retriever at a local supermarket and is concerned that he may catch the virus from the handles. He has asthma and is worried that this makes him more susceptible to catching it.</w:t>
            </w:r>
          </w:p>
          <w:p w14:paraId="551ED9FB" w14:textId="52AFE973" w:rsidR="00D70868" w:rsidRPr="001F400F" w:rsidRDefault="00D70868" w:rsidP="005D294F">
            <w:pPr>
              <w:spacing w:before="120" w:after="360"/>
              <w:rPr>
                <w:rFonts w:cs="Open Sans"/>
              </w:rPr>
            </w:pPr>
            <w:r w:rsidRPr="001F400F">
              <w:rPr>
                <w:rFonts w:cs="Open Sans"/>
              </w:rPr>
              <w:t>‘Finn’, aged 22, rang Kids Helpline to say that he feels like he is wasting his life in his job in the advertising industry. He said that he does not find the work fulfilling but at least he got to make some friends at his workplace. But now he is working from home due to COVID-19, so the only thing that made the work worthwhile has been taken away.</w:t>
            </w:r>
          </w:p>
          <w:p w14:paraId="1B9D61D4" w14:textId="39E3651B" w:rsidR="00D70868" w:rsidRPr="00C44AE3" w:rsidRDefault="00D70868" w:rsidP="007B2AFA">
            <w:pPr>
              <w:spacing w:before="120" w:after="120"/>
              <w:rPr>
                <w:rFonts w:cs="Open Sans"/>
              </w:rPr>
            </w:pPr>
            <w:r w:rsidRPr="001F400F">
              <w:rPr>
                <w:rFonts w:cs="Open Sans"/>
              </w:rPr>
              <w:t xml:space="preserve">‘Tia’, aged 24, spoke to Kids Helpline </w:t>
            </w:r>
            <w:r w:rsidR="00EF6D55">
              <w:rPr>
                <w:rFonts w:cs="Open Sans"/>
              </w:rPr>
              <w:t>regarding</w:t>
            </w:r>
            <w:r w:rsidRPr="001F400F">
              <w:rPr>
                <w:rFonts w:cs="Open Sans"/>
              </w:rPr>
              <w:t xml:space="preserve"> her concerns about going back to teach at the school. Although she is looking forward to seeing people and she loves her work, she is extremely anxious </w:t>
            </w:r>
            <w:r w:rsidR="00641226">
              <w:rPr>
                <w:rFonts w:cs="Open Sans"/>
              </w:rPr>
              <w:t xml:space="preserve">and panicking </w:t>
            </w:r>
            <w:r w:rsidRPr="001F400F">
              <w:rPr>
                <w:rFonts w:cs="Open Sans"/>
              </w:rPr>
              <w:t xml:space="preserve">about the lack of social distancing measures for students and teachers. </w:t>
            </w:r>
            <w:r w:rsidR="00641226">
              <w:rPr>
                <w:rFonts w:cs="Open Sans"/>
              </w:rPr>
              <w:t xml:space="preserve">She </w:t>
            </w:r>
            <w:r w:rsidR="007F49ED">
              <w:rPr>
                <w:rFonts w:cs="Open Sans"/>
              </w:rPr>
              <w:t>is</w:t>
            </w:r>
            <w:r w:rsidRPr="001F400F">
              <w:rPr>
                <w:rFonts w:cs="Open Sans"/>
              </w:rPr>
              <w:t xml:space="preserve"> scared of ending up in hospital.</w:t>
            </w:r>
          </w:p>
        </w:tc>
      </w:tr>
    </w:tbl>
    <w:p w14:paraId="6156357E" w14:textId="73459035" w:rsidR="00641226" w:rsidRDefault="00A27861" w:rsidP="00A27861">
      <w:pPr>
        <w:pStyle w:val="AHRCHeading2"/>
      </w:pPr>
      <w:bookmarkStart w:id="36" w:name="_Toc49172704"/>
      <w:r w:rsidRPr="00A27861">
        <w:t>Fear of contracting COVID-19</w:t>
      </w:r>
      <w:bookmarkEnd w:id="36"/>
    </w:p>
    <w:p w14:paraId="087F0534" w14:textId="198FC4F7" w:rsidR="00BD62DD" w:rsidRDefault="004237AA" w:rsidP="00FC388E">
      <w:bookmarkStart w:id="37" w:name="_Toc47021711"/>
      <w:r>
        <w:t>Some</w:t>
      </w:r>
      <w:r w:rsidR="0038085D">
        <w:t xml:space="preserve"> c</w:t>
      </w:r>
      <w:r w:rsidR="00BD62DD">
        <w:t xml:space="preserve">hildren and young people </w:t>
      </w:r>
      <w:r w:rsidR="0038085D">
        <w:t xml:space="preserve">raised fears </w:t>
      </w:r>
      <w:r w:rsidR="000B4392">
        <w:t xml:space="preserve">that </w:t>
      </w:r>
      <w:r w:rsidR="00EC3501">
        <w:t xml:space="preserve">they, or </w:t>
      </w:r>
      <w:r w:rsidR="000B4392">
        <w:t xml:space="preserve">someone that they know, may contract </w:t>
      </w:r>
      <w:r w:rsidR="00BD62DD">
        <w:t>COVID-19</w:t>
      </w:r>
      <w:r w:rsidR="000B4392">
        <w:t>. Int</w:t>
      </w:r>
      <w:r w:rsidR="00A64FDA">
        <w:t>erestingly</w:t>
      </w:r>
      <w:r w:rsidR="000B4392">
        <w:t xml:space="preserve">, slightly more children raised these fears </w:t>
      </w:r>
      <w:r w:rsidR="00A64FDA">
        <w:t xml:space="preserve">on behalf of someone else rather than themselves, perhaps reflecting the widespread </w:t>
      </w:r>
      <w:r w:rsidR="00E8323B">
        <w:t xml:space="preserve">view in the media </w:t>
      </w:r>
      <w:r w:rsidR="00A64FDA">
        <w:t>that older people are more likely to succumb to the effect</w:t>
      </w:r>
      <w:r w:rsidR="00E8323B">
        <w:t xml:space="preserve">s </w:t>
      </w:r>
      <w:r w:rsidR="00A64FDA">
        <w:t>of the virus</w:t>
      </w:r>
      <w:r w:rsidR="00E8323B">
        <w:t xml:space="preserve"> than young people</w:t>
      </w:r>
      <w:r w:rsidR="00A64FDA">
        <w:t>.</w:t>
      </w:r>
      <w:bookmarkEnd w:id="37"/>
      <w:r w:rsidR="00A64FDA">
        <w:t xml:space="preserve"> </w:t>
      </w:r>
    </w:p>
    <w:p w14:paraId="611439F7" w14:textId="002FD8C2" w:rsidR="00A64FDA" w:rsidRPr="00A64FDA" w:rsidRDefault="00A64FDA" w:rsidP="00FC388E">
      <w:pPr>
        <w:rPr>
          <w:rFonts w:cs="Open Sans"/>
        </w:rPr>
      </w:pPr>
      <w:r>
        <w:rPr>
          <w:rFonts w:cs="Open Sans"/>
        </w:rPr>
        <w:lastRenderedPageBreak/>
        <w:t xml:space="preserve">The proportion of contacts that raised these concerns gradually decreased between January and the end </w:t>
      </w:r>
      <w:r w:rsidRPr="00572747">
        <w:rPr>
          <w:rFonts w:cs="Open Sans"/>
        </w:rPr>
        <w:t>of</w:t>
      </w:r>
      <w:r>
        <w:rPr>
          <w:rFonts w:cs="Open Sans"/>
        </w:rPr>
        <w:t xml:space="preserve"> April, suggesting that as more children and young people received information and as restrictions were put in place, their anxiety about </w:t>
      </w:r>
      <w:r w:rsidR="003677C8">
        <w:rPr>
          <w:rFonts w:cs="Open Sans"/>
        </w:rPr>
        <w:t xml:space="preserve">themselves or others </w:t>
      </w:r>
      <w:r>
        <w:rPr>
          <w:rFonts w:cs="Open Sans"/>
        </w:rPr>
        <w:t>contracting COVID-19 also decreased.</w:t>
      </w:r>
    </w:p>
    <w:p w14:paraId="4447A138" w14:textId="198C5687" w:rsidR="00A27861" w:rsidRPr="00A27861" w:rsidRDefault="00BD62DD" w:rsidP="00641226">
      <w:pPr>
        <w:pStyle w:val="AHRCHeading3"/>
      </w:pPr>
      <w:bookmarkStart w:id="38" w:name="_Toc49172705"/>
      <w:r>
        <w:t xml:space="preserve">Fear </w:t>
      </w:r>
      <w:r w:rsidR="008014F7">
        <w:t xml:space="preserve">of </w:t>
      </w:r>
      <w:r>
        <w:t>someone else contract</w:t>
      </w:r>
      <w:r w:rsidR="008014F7">
        <w:t>ing</w:t>
      </w:r>
      <w:r>
        <w:t xml:space="preserve"> </w:t>
      </w:r>
      <w:r w:rsidR="00A27861" w:rsidRPr="00A27861">
        <w:t>COVID-19</w:t>
      </w:r>
      <w:bookmarkEnd w:id="38"/>
    </w:p>
    <w:tbl>
      <w:tblPr>
        <w:tblStyle w:val="Grigliatabella"/>
        <w:tblW w:w="0" w:type="auto"/>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Look w:val="04A0" w:firstRow="1" w:lastRow="0" w:firstColumn="1" w:lastColumn="0" w:noHBand="0" w:noVBand="1"/>
      </w:tblPr>
      <w:tblGrid>
        <w:gridCol w:w="9010"/>
      </w:tblGrid>
      <w:tr w:rsidR="00D03A2C" w14:paraId="298C8DF5" w14:textId="77777777" w:rsidTr="00DE6057">
        <w:tc>
          <w:tcPr>
            <w:tcW w:w="9060" w:type="dxa"/>
          </w:tcPr>
          <w:p w14:paraId="6CCA026E" w14:textId="65915F03" w:rsidR="00D03A2C" w:rsidRDefault="00D03A2C" w:rsidP="00472B79">
            <w:pPr>
              <w:pStyle w:val="Paragrafoelenco"/>
              <w:numPr>
                <w:ilvl w:val="0"/>
                <w:numId w:val="35"/>
              </w:numPr>
              <w:rPr>
                <w:rFonts w:cs="Open Sans"/>
              </w:rPr>
            </w:pPr>
            <w:r>
              <w:rPr>
                <w:rFonts w:cs="Open Sans"/>
              </w:rPr>
              <w:t xml:space="preserve">Some children and young people are fearful that someone </w:t>
            </w:r>
            <w:r w:rsidR="004570F6">
              <w:rPr>
                <w:rFonts w:cs="Open Sans"/>
              </w:rPr>
              <w:t xml:space="preserve">that they know may </w:t>
            </w:r>
            <w:r>
              <w:rPr>
                <w:rFonts w:cs="Open Sans"/>
              </w:rPr>
              <w:t>contract COVID-19</w:t>
            </w:r>
            <w:r w:rsidR="004570F6">
              <w:rPr>
                <w:rFonts w:cs="Open Sans"/>
              </w:rPr>
              <w:t>.</w:t>
            </w:r>
          </w:p>
          <w:p w14:paraId="21A74847" w14:textId="6B057D48" w:rsidR="004570F6" w:rsidRPr="00D03A2C" w:rsidRDefault="004570F6" w:rsidP="00472B79">
            <w:pPr>
              <w:pStyle w:val="Paragrafoelenco"/>
              <w:numPr>
                <w:ilvl w:val="0"/>
                <w:numId w:val="35"/>
              </w:numPr>
              <w:rPr>
                <w:rFonts w:cs="Open Sans"/>
              </w:rPr>
            </w:pPr>
            <w:r>
              <w:rPr>
                <w:rFonts w:cs="Open Sans"/>
              </w:rPr>
              <w:t xml:space="preserve">This fear was raised more frequently by younger children. </w:t>
            </w:r>
          </w:p>
        </w:tc>
      </w:tr>
    </w:tbl>
    <w:p w14:paraId="0B21C24A" w14:textId="515F0873" w:rsidR="00A27861" w:rsidRPr="00157500" w:rsidRDefault="00A27861" w:rsidP="00FC388E">
      <w:r w:rsidRPr="00DD3D0A">
        <w:t>Seven percent (178)</w:t>
      </w:r>
      <w:r w:rsidRPr="00157500">
        <w:t xml:space="preserve"> </w:t>
      </w:r>
      <w:r>
        <w:t>of</w:t>
      </w:r>
      <w:r w:rsidRPr="00157500">
        <w:t xml:space="preserve"> children and young people raised fears </w:t>
      </w:r>
      <w:r>
        <w:t>that</w:t>
      </w:r>
      <w:r w:rsidRPr="00157500">
        <w:t xml:space="preserve"> someone else </w:t>
      </w:r>
      <w:r>
        <w:t xml:space="preserve">may </w:t>
      </w:r>
      <w:r w:rsidRPr="00157500">
        <w:t xml:space="preserve">contract COVID-19. </w:t>
      </w:r>
    </w:p>
    <w:p w14:paraId="52AA1FD2" w14:textId="74CA7AD1" w:rsidR="00A27861" w:rsidRDefault="00A27861" w:rsidP="00FC388E">
      <w:r>
        <w:t xml:space="preserve">These concerns were raised more frequently by younger children. </w:t>
      </w:r>
      <w:r w:rsidR="002A56A0">
        <w:t xml:space="preserve">It was one of </w:t>
      </w:r>
      <w:r w:rsidR="003677C8">
        <w:t xml:space="preserve">the </w:t>
      </w:r>
      <w:r w:rsidR="002A56A0">
        <w:t xml:space="preserve">top </w:t>
      </w:r>
      <w:r w:rsidR="003677C8">
        <w:t xml:space="preserve">five </w:t>
      </w:r>
      <w:r w:rsidR="002A56A0">
        <w:t xml:space="preserve">concerns for </w:t>
      </w:r>
      <w:r w:rsidR="00BC70E2">
        <w:t xml:space="preserve">all </w:t>
      </w:r>
      <w:r w:rsidR="002A56A0">
        <w:t>children aged 5-10</w:t>
      </w:r>
      <w:r w:rsidR="00D3466C">
        <w:t xml:space="preserve">, and for males aged 11-14. </w:t>
      </w:r>
    </w:p>
    <w:p w14:paraId="0FBF1133" w14:textId="77777777" w:rsidR="006F7CD2" w:rsidRDefault="00A27861" w:rsidP="00FC388E">
      <w:r>
        <w:t xml:space="preserve">Children and young people expressed worries and concerns for a variety of people, including grandparents, uncles, aunts, parents, and friends. They also expressed concern about </w:t>
      </w:r>
      <w:r w:rsidR="00DC12F0">
        <w:t>family and friends</w:t>
      </w:r>
      <w:r>
        <w:t xml:space="preserve"> who ha</w:t>
      </w:r>
      <w:r w:rsidR="00125551">
        <w:t>d</w:t>
      </w:r>
      <w:r>
        <w:t xml:space="preserve"> health issues that might make them vulnerable to COVID</w:t>
      </w:r>
      <w:r w:rsidR="0053637C">
        <w:t>-</w:t>
      </w:r>
      <w:r>
        <w:t xml:space="preserve">19, including those in hospital for other conditions. </w:t>
      </w:r>
    </w:p>
    <w:p w14:paraId="2AC435FB" w14:textId="4AB7FF04" w:rsidR="00C44E00" w:rsidRDefault="00A27861" w:rsidP="00FC388E">
      <w:r>
        <w:t>There were also some concerns for relatives (primarily parents) that work in areas of possible high exposure, such as nurses, childcare workers, doctors</w:t>
      </w:r>
      <w:r w:rsidR="007B1791">
        <w:t>,</w:t>
      </w:r>
      <w:r>
        <w:t xml:space="preserve"> and supermarket workers.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C44E00" w:rsidRPr="00811803" w14:paraId="4555785C" w14:textId="77777777" w:rsidTr="00DE6057">
        <w:tc>
          <w:tcPr>
            <w:tcW w:w="9281" w:type="dxa"/>
            <w:shd w:val="clear" w:color="auto" w:fill="FBE4D5" w:themeFill="accent2" w:themeFillTint="33"/>
          </w:tcPr>
          <w:p w14:paraId="39FC8D9E" w14:textId="74624727" w:rsidR="00C44E00" w:rsidRPr="00811803" w:rsidRDefault="00C44E00" w:rsidP="007B2AFA">
            <w:pPr>
              <w:rPr>
                <w:rFonts w:cs="Open Sans"/>
                <w:b/>
                <w:bCs/>
              </w:rPr>
            </w:pPr>
            <w:r w:rsidRPr="00811803">
              <w:rPr>
                <w:rFonts w:cs="Open Sans"/>
                <w:b/>
                <w:bCs/>
              </w:rPr>
              <w:t>Case stud</w:t>
            </w:r>
            <w:r w:rsidR="00DC12F0">
              <w:rPr>
                <w:rFonts w:cs="Open Sans"/>
                <w:b/>
                <w:bCs/>
              </w:rPr>
              <w:t>ies</w:t>
            </w:r>
            <w:r w:rsidRPr="00811803">
              <w:rPr>
                <w:rFonts w:cs="Open Sans"/>
                <w:b/>
                <w:bCs/>
              </w:rPr>
              <w:t xml:space="preserve">: </w:t>
            </w:r>
            <w:r w:rsidR="00DC12F0">
              <w:rPr>
                <w:rFonts w:cs="Open Sans"/>
                <w:b/>
                <w:bCs/>
              </w:rPr>
              <w:t>Fear of someone else contracting COVID-19</w:t>
            </w:r>
            <w:r>
              <w:rPr>
                <w:rFonts w:cs="Open Sans"/>
                <w:b/>
                <w:bCs/>
              </w:rPr>
              <w:t xml:space="preserve"> </w:t>
            </w:r>
          </w:p>
          <w:p w14:paraId="1E08E1E2" w14:textId="674465E1" w:rsidR="000F42E3" w:rsidRPr="000F42E3" w:rsidRDefault="000F42E3" w:rsidP="005D294F">
            <w:pPr>
              <w:spacing w:before="120" w:after="360"/>
              <w:rPr>
                <w:rFonts w:cs="Open Sans"/>
              </w:rPr>
            </w:pPr>
            <w:r w:rsidRPr="000F42E3">
              <w:rPr>
                <w:rFonts w:cs="Open Sans"/>
              </w:rPr>
              <w:t>‘Nic’, aged 13, has ADHD and ASD. He contacted Kids Helpline because he has been feeling anxious about a lot of things lately. He is especially worried about his friend with a weak immune system and whether he would get COVID-19.</w:t>
            </w:r>
          </w:p>
          <w:p w14:paraId="6681173F" w14:textId="46055D40" w:rsidR="000F42E3" w:rsidRPr="000F42E3" w:rsidRDefault="000F42E3" w:rsidP="005D294F">
            <w:pPr>
              <w:spacing w:before="120" w:after="360"/>
              <w:rPr>
                <w:rFonts w:cs="Open Sans"/>
              </w:rPr>
            </w:pPr>
            <w:r w:rsidRPr="000F42E3">
              <w:rPr>
                <w:rFonts w:cs="Open Sans"/>
              </w:rPr>
              <w:t>‘Lyndsey’, aged 14, called Kids Helpline because her grandmother is 88 years old with a lung infection, and she is worried that her grandmother might get COVID-19 and die. Her grandmother lives in another city, but she lived with Lyndsey and her family for a few years, and they became close. She is so worried that she finds she can’t stop thinking at night and cries a lot.</w:t>
            </w:r>
          </w:p>
          <w:p w14:paraId="0D4FB167" w14:textId="2C92AB83" w:rsidR="00C44E00" w:rsidRPr="00C44AE3" w:rsidRDefault="000F42E3" w:rsidP="005D294F">
            <w:pPr>
              <w:spacing w:before="120" w:after="360"/>
              <w:rPr>
                <w:rFonts w:cs="Open Sans"/>
              </w:rPr>
            </w:pPr>
            <w:r w:rsidRPr="000F42E3">
              <w:rPr>
                <w:rFonts w:cs="Open Sans"/>
              </w:rPr>
              <w:lastRenderedPageBreak/>
              <w:t xml:space="preserve">‘Sophia’, aged 16, told Kids Helpline that she is feeling really anxious because of the COVID situation. She is really worried for her mother, who is a doctor, and who is always busy since the virus. She is also shaken up by the amount of racism that she has seen around her and worries that her mother may experience </w:t>
            </w:r>
            <w:r w:rsidR="00DC12F0">
              <w:rPr>
                <w:rFonts w:cs="Open Sans"/>
              </w:rPr>
              <w:t>that in her job as well</w:t>
            </w:r>
            <w:r w:rsidRPr="000F42E3">
              <w:rPr>
                <w:rFonts w:cs="Open Sans"/>
              </w:rPr>
              <w:t>.</w:t>
            </w:r>
          </w:p>
        </w:tc>
      </w:tr>
    </w:tbl>
    <w:p w14:paraId="2C04E3F6" w14:textId="77777777" w:rsidR="00A27861" w:rsidRPr="00153B73" w:rsidRDefault="00A27861" w:rsidP="00A27861">
      <w:pPr>
        <w:pStyle w:val="Puntoelenco"/>
        <w:numPr>
          <w:ilvl w:val="0"/>
          <w:numId w:val="0"/>
        </w:numPr>
      </w:pPr>
    </w:p>
    <w:p w14:paraId="7685CB59" w14:textId="77777777" w:rsidR="000F42E3" w:rsidRPr="000F42E3" w:rsidRDefault="000F42E3" w:rsidP="008014F7">
      <w:pPr>
        <w:pStyle w:val="AHRCHeading3"/>
      </w:pPr>
      <w:bookmarkStart w:id="39" w:name="_Toc49172706"/>
      <w:r w:rsidRPr="000F42E3">
        <w:t>Fear of contracting COVID-19</w:t>
      </w:r>
      <w:bookmarkEnd w:id="39"/>
      <w:r w:rsidRPr="000F42E3">
        <w:t xml:space="preserve"> </w:t>
      </w:r>
    </w:p>
    <w:tbl>
      <w:tblPr>
        <w:tblStyle w:val="Grigliatabella"/>
        <w:tblW w:w="0" w:type="auto"/>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Look w:val="04A0" w:firstRow="1" w:lastRow="0" w:firstColumn="1" w:lastColumn="0" w:noHBand="0" w:noVBand="1"/>
      </w:tblPr>
      <w:tblGrid>
        <w:gridCol w:w="9010"/>
      </w:tblGrid>
      <w:tr w:rsidR="004570F6" w14:paraId="5976D65E" w14:textId="77777777" w:rsidTr="00DE6057">
        <w:tc>
          <w:tcPr>
            <w:tcW w:w="9060" w:type="dxa"/>
          </w:tcPr>
          <w:p w14:paraId="169ABF6C" w14:textId="77777777" w:rsidR="004570F6" w:rsidRDefault="004570F6" w:rsidP="00472B79">
            <w:pPr>
              <w:pStyle w:val="Paragrafoelenco"/>
              <w:numPr>
                <w:ilvl w:val="0"/>
                <w:numId w:val="38"/>
              </w:numPr>
              <w:rPr>
                <w:rFonts w:cs="Open Sans"/>
              </w:rPr>
            </w:pPr>
            <w:r>
              <w:rPr>
                <w:rFonts w:cs="Open Sans"/>
              </w:rPr>
              <w:t>Some children and young people are fearful that they will contract COVID-19 themselves.</w:t>
            </w:r>
          </w:p>
          <w:p w14:paraId="0C92092E" w14:textId="6A2F56E6" w:rsidR="004570F6" w:rsidRPr="004570F6" w:rsidRDefault="004570F6" w:rsidP="00472B79">
            <w:pPr>
              <w:pStyle w:val="Paragrafoelenco"/>
              <w:numPr>
                <w:ilvl w:val="0"/>
                <w:numId w:val="38"/>
              </w:numPr>
              <w:rPr>
                <w:rFonts w:cs="Open Sans"/>
              </w:rPr>
            </w:pPr>
            <w:r>
              <w:rPr>
                <w:rFonts w:cs="Open Sans"/>
              </w:rPr>
              <w:t xml:space="preserve">This fear was </w:t>
            </w:r>
            <w:r w:rsidR="003862CA">
              <w:rPr>
                <w:rFonts w:cs="Open Sans"/>
              </w:rPr>
              <w:t>raised more frequent</w:t>
            </w:r>
            <w:r w:rsidR="00980A80">
              <w:rPr>
                <w:rFonts w:cs="Open Sans"/>
              </w:rPr>
              <w:t>l</w:t>
            </w:r>
            <w:r w:rsidR="003862CA">
              <w:rPr>
                <w:rFonts w:cs="Open Sans"/>
              </w:rPr>
              <w:t>y by the youngest and the oldest age co</w:t>
            </w:r>
            <w:r w:rsidR="00980A80">
              <w:rPr>
                <w:rFonts w:cs="Open Sans"/>
              </w:rPr>
              <w:t>h</w:t>
            </w:r>
            <w:r w:rsidR="003862CA">
              <w:rPr>
                <w:rFonts w:cs="Open Sans"/>
              </w:rPr>
              <w:t>ort</w:t>
            </w:r>
            <w:r w:rsidR="00980A80">
              <w:rPr>
                <w:rFonts w:cs="Open Sans"/>
              </w:rPr>
              <w:t>s</w:t>
            </w:r>
            <w:r w:rsidR="003862CA">
              <w:rPr>
                <w:rFonts w:cs="Open Sans"/>
              </w:rPr>
              <w:t>, and by Aboriginal and Torres Strait I</w:t>
            </w:r>
            <w:r w:rsidR="00980A80">
              <w:rPr>
                <w:rFonts w:cs="Open Sans"/>
              </w:rPr>
              <w:t>slander children and young people.</w:t>
            </w:r>
          </w:p>
        </w:tc>
      </w:tr>
    </w:tbl>
    <w:p w14:paraId="67A63AD7" w14:textId="61471309" w:rsidR="006F7CD2" w:rsidRDefault="000F42E3" w:rsidP="00FC388E">
      <w:r w:rsidRPr="004748F0">
        <w:t>Six percent (161)</w:t>
      </w:r>
      <w:r>
        <w:t xml:space="preserve"> of children and young people raised fears of contracting COVID-19</w:t>
      </w:r>
      <w:r w:rsidR="004748F0">
        <w:t xml:space="preserve"> themselves.</w:t>
      </w:r>
    </w:p>
    <w:p w14:paraId="26705FDF" w14:textId="63AA8231" w:rsidR="000F42E3" w:rsidRDefault="000F42E3" w:rsidP="00FC388E">
      <w:r>
        <w:t>This was most likely to be raised as a concern by children aged 5-10</w:t>
      </w:r>
      <w:r w:rsidDel="002E6CAC">
        <w:t xml:space="preserve"> </w:t>
      </w:r>
      <w:r>
        <w:t>and young people aged 18-25</w:t>
      </w:r>
      <w:r w:rsidDel="002E6CAC">
        <w:t xml:space="preserve"> </w:t>
      </w:r>
      <w:r w:rsidR="00C010B6">
        <w:t>than</w:t>
      </w:r>
      <w:r>
        <w:t xml:space="preserve"> children aged 11-14</w:t>
      </w:r>
      <w:r w:rsidDel="002E6CAC">
        <w:t xml:space="preserve"> </w:t>
      </w:r>
      <w:r>
        <w:t xml:space="preserve">and 15-17. </w:t>
      </w:r>
    </w:p>
    <w:p w14:paraId="50CE18D9" w14:textId="31CA0487" w:rsidR="000F42E3" w:rsidRDefault="000F42E3" w:rsidP="00FC388E">
      <w:r>
        <w:t xml:space="preserve">Aboriginal and Torres Strait Islander children and young people raised concerns about contracting COVID-19 more than children and young people who did not identify as Aboriginal and Torres Strait Islander. </w:t>
      </w:r>
      <w:r w:rsidR="00E73CB4">
        <w:t xml:space="preserve">It was the third </w:t>
      </w:r>
      <w:r w:rsidR="0074583C">
        <w:t>most frequent</w:t>
      </w:r>
      <w:r w:rsidR="00E73CB4">
        <w:t xml:space="preserve"> concern raised by </w:t>
      </w:r>
      <w:r w:rsidR="002F3808">
        <w:t>Aboriginal and Torr</w:t>
      </w:r>
      <w:r w:rsidR="00755928">
        <w:t>e</w:t>
      </w:r>
      <w:r w:rsidR="002F3808">
        <w:t>s Strait Islander children and yo</w:t>
      </w:r>
      <w:r w:rsidR="00EC4286">
        <w:t>u</w:t>
      </w:r>
      <w:r w:rsidR="002F3808">
        <w:t>ng people</w:t>
      </w:r>
      <w:r w:rsidR="00EC4286">
        <w:t>.</w:t>
      </w:r>
      <w:r w:rsidR="002F3808">
        <w:t xml:space="preserve"> </w:t>
      </w:r>
    </w:p>
    <w:p w14:paraId="3B99AE11" w14:textId="31639E49" w:rsidR="000F42E3" w:rsidRDefault="000F42E3" w:rsidP="00FC388E">
      <w:r>
        <w:t xml:space="preserve">Most children and young people who mentioned this fear did not </w:t>
      </w:r>
      <w:r w:rsidR="009C5175">
        <w:t>provide detail about these fears</w:t>
      </w:r>
      <w:r>
        <w:t>, simply saying they were worried about getting COVID-19. A few children and young people indicated they were concerned that they might die.</w:t>
      </w:r>
    </w:p>
    <w:p w14:paraId="11B79008" w14:textId="525EDA88" w:rsidR="000F42E3" w:rsidRDefault="000F42E3" w:rsidP="00FC388E">
      <w:r>
        <w:t>Some children and young people indicated that they ha</w:t>
      </w:r>
      <w:r w:rsidR="00751D76">
        <w:t>d</w:t>
      </w:r>
      <w:r>
        <w:t xml:space="preserve"> been, or are being, tested for COVID-19. </w:t>
      </w:r>
    </w:p>
    <w:p w14:paraId="7C1687A5" w14:textId="5A704C8F" w:rsidR="000F42E3" w:rsidRDefault="00365E5B" w:rsidP="00FC388E">
      <w:r>
        <w:t>A number of</w:t>
      </w:r>
      <w:r w:rsidR="00F07F14">
        <w:t xml:space="preserve"> children and young people indicated they were fearful</w:t>
      </w:r>
      <w:r w:rsidR="000F42E3">
        <w:t xml:space="preserve"> of going </w:t>
      </w:r>
      <w:r w:rsidR="009773C7">
        <w:t>to</w:t>
      </w:r>
      <w:r w:rsidR="000F42E3">
        <w:t xml:space="preserve"> places that might put them at risk of getting the virus, for example returning to school, or visiting hospitals.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392DEB" w:rsidRPr="00811803" w14:paraId="5530933C" w14:textId="77777777" w:rsidTr="00DE6057">
        <w:tc>
          <w:tcPr>
            <w:tcW w:w="9281" w:type="dxa"/>
            <w:shd w:val="clear" w:color="auto" w:fill="FBE4D5" w:themeFill="accent2" w:themeFillTint="33"/>
          </w:tcPr>
          <w:p w14:paraId="6C395933" w14:textId="648B0AD3" w:rsidR="00392DEB" w:rsidRPr="00811803" w:rsidRDefault="00392DEB" w:rsidP="007B2AFA">
            <w:pPr>
              <w:rPr>
                <w:rFonts w:cs="Open Sans"/>
                <w:b/>
                <w:bCs/>
              </w:rPr>
            </w:pPr>
            <w:r w:rsidRPr="00811803">
              <w:rPr>
                <w:rFonts w:cs="Open Sans"/>
                <w:b/>
                <w:bCs/>
              </w:rPr>
              <w:lastRenderedPageBreak/>
              <w:t>Case stud</w:t>
            </w:r>
            <w:r w:rsidR="00F07F14">
              <w:rPr>
                <w:rFonts w:cs="Open Sans"/>
                <w:b/>
                <w:bCs/>
              </w:rPr>
              <w:t>ies</w:t>
            </w:r>
            <w:r w:rsidRPr="00811803">
              <w:rPr>
                <w:rFonts w:cs="Open Sans"/>
                <w:b/>
                <w:bCs/>
              </w:rPr>
              <w:t xml:space="preserve">: </w:t>
            </w:r>
            <w:r w:rsidR="00F07F14">
              <w:rPr>
                <w:rFonts w:cs="Open Sans"/>
                <w:b/>
                <w:bCs/>
              </w:rPr>
              <w:t>Fear of contracting COVID-19</w:t>
            </w:r>
            <w:r>
              <w:rPr>
                <w:rFonts w:cs="Open Sans"/>
                <w:b/>
                <w:bCs/>
              </w:rPr>
              <w:t xml:space="preserve"> </w:t>
            </w:r>
          </w:p>
          <w:p w14:paraId="796E7384" w14:textId="1B400060" w:rsidR="00392DEB" w:rsidRDefault="00392DEB" w:rsidP="005D294F">
            <w:pPr>
              <w:spacing w:before="120" w:after="360"/>
              <w:rPr>
                <w:rFonts w:cs="Open Sans"/>
              </w:rPr>
            </w:pPr>
            <w:r w:rsidRPr="00392DEB">
              <w:rPr>
                <w:rFonts w:cs="Open Sans"/>
              </w:rPr>
              <w:t>‘Noah’, aged 10, told Kids Helpline that he is afraid that he and his family would get sick from the virus. He has trouble sleeping at times due to scary thoughts. Recently he watched a scary movie with his older brothers about someone falling sick and dying, and it has made him extra scared.</w:t>
            </w:r>
          </w:p>
          <w:p w14:paraId="2880E89B" w14:textId="34A0A6CC" w:rsidR="00392DEB" w:rsidRPr="00392DEB" w:rsidRDefault="00392DEB" w:rsidP="005D294F">
            <w:pPr>
              <w:spacing w:before="120" w:after="360"/>
              <w:rPr>
                <w:rFonts w:cs="Open Sans"/>
              </w:rPr>
            </w:pPr>
            <w:r w:rsidRPr="00392DEB">
              <w:rPr>
                <w:rFonts w:cs="Open Sans"/>
              </w:rPr>
              <w:t>‘Sarita’, aged 12, rang Kids Helpline to say she was overwhelmed by fears she might get COVID-19. She has an ongoing health problem related to her heart. Her mum is a hairdresser but is not working because of the virus. Her mum has gone out to buy face masks for Sarita when she leaves the house, so she doesn’t get the virus.</w:t>
            </w:r>
          </w:p>
          <w:p w14:paraId="5F9E4100" w14:textId="66D95E76" w:rsidR="00392DEB" w:rsidRPr="00C44AE3" w:rsidRDefault="00392DEB" w:rsidP="005D294F">
            <w:pPr>
              <w:spacing w:before="120" w:after="360"/>
              <w:rPr>
                <w:rFonts w:cs="Open Sans"/>
              </w:rPr>
            </w:pPr>
            <w:r w:rsidRPr="00392DEB">
              <w:rPr>
                <w:rFonts w:cs="Open Sans"/>
              </w:rPr>
              <w:t xml:space="preserve">‘Jake’, aged 17, rang Kids Helpline because he was </w:t>
            </w:r>
            <w:proofErr w:type="gramStart"/>
            <w:r w:rsidRPr="00392DEB">
              <w:rPr>
                <w:rFonts w:cs="Open Sans"/>
              </w:rPr>
              <w:t>worried</w:t>
            </w:r>
            <w:proofErr w:type="gramEnd"/>
            <w:r w:rsidRPr="00392DEB">
              <w:rPr>
                <w:rFonts w:cs="Open Sans"/>
              </w:rPr>
              <w:t xml:space="preserve"> he may have COVID-19, and would have to go to hospital. He had been in bed for two days and was having trouble breathing. His foster carers said they were going to call an ambulance for him, but he </w:t>
            </w:r>
            <w:r w:rsidR="008F6355">
              <w:rPr>
                <w:rFonts w:cs="Open Sans"/>
              </w:rPr>
              <w:t>is anxious about how he will be treated in hospital</w:t>
            </w:r>
            <w:r w:rsidRPr="00392DEB">
              <w:rPr>
                <w:rFonts w:cs="Open Sans"/>
              </w:rPr>
              <w:t>. He has struggled with mental health issues for several years.</w:t>
            </w:r>
          </w:p>
        </w:tc>
      </w:tr>
    </w:tbl>
    <w:p w14:paraId="14BBC831" w14:textId="0003F69A" w:rsidR="00ED0BED" w:rsidRDefault="00202DB2" w:rsidP="002C6825">
      <w:pPr>
        <w:pStyle w:val="AHRCHeading2"/>
      </w:pPr>
      <w:bookmarkStart w:id="40" w:name="_Toc49172707"/>
      <w:r>
        <w:t>Parent</w:t>
      </w:r>
      <w:r w:rsidR="005C469D">
        <w:t xml:space="preserve">, </w:t>
      </w:r>
      <w:r w:rsidR="00921240">
        <w:t xml:space="preserve">carer </w:t>
      </w:r>
      <w:r w:rsidR="005C469D">
        <w:t xml:space="preserve">and other support people’s </w:t>
      </w:r>
      <w:r>
        <w:t>concern</w:t>
      </w:r>
      <w:r w:rsidR="00412488">
        <w:t>s</w:t>
      </w:r>
      <w:bookmarkEnd w:id="40"/>
      <w:r>
        <w:t xml:space="preserve"> </w:t>
      </w:r>
    </w:p>
    <w:p w14:paraId="3B53A1CC" w14:textId="2A9AEE7C" w:rsidR="00412488" w:rsidRDefault="00412488" w:rsidP="00412488">
      <w:pPr>
        <w:pStyle w:val="AHRCHeading3"/>
      </w:pPr>
      <w:bookmarkStart w:id="41" w:name="_Toc49172708"/>
      <w:r>
        <w:t>Parent/carer concerns about COVID-19</w:t>
      </w:r>
      <w:bookmarkEnd w:id="41"/>
    </w:p>
    <w:tbl>
      <w:tblPr>
        <w:tblStyle w:val="Grigliatabella"/>
        <w:tblW w:w="0" w:type="auto"/>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CellMar>
          <w:top w:w="284" w:type="dxa"/>
          <w:left w:w="284" w:type="dxa"/>
          <w:bottom w:w="284" w:type="dxa"/>
          <w:right w:w="284" w:type="dxa"/>
        </w:tblCellMar>
        <w:tblLook w:val="04A0" w:firstRow="1" w:lastRow="0" w:firstColumn="1" w:lastColumn="0" w:noHBand="0" w:noVBand="1"/>
      </w:tblPr>
      <w:tblGrid>
        <w:gridCol w:w="9010"/>
      </w:tblGrid>
      <w:tr w:rsidR="00980A80" w14:paraId="2B01FFB1" w14:textId="77777777" w:rsidTr="00DE6057">
        <w:tc>
          <w:tcPr>
            <w:tcW w:w="9060" w:type="dxa"/>
          </w:tcPr>
          <w:p w14:paraId="5CE07C00" w14:textId="64A95CDB" w:rsidR="00980A80" w:rsidRDefault="00F47272" w:rsidP="005D294F">
            <w:pPr>
              <w:pStyle w:val="paragraph"/>
              <w:spacing w:before="0" w:beforeAutospacing="0" w:after="0" w:afterAutospacing="0"/>
              <w:ind w:left="360"/>
              <w:textAlignment w:val="baseline"/>
              <w:rPr>
                <w:rFonts w:ascii="Open Sans" w:hAnsi="Open Sans" w:cs="Open Sans"/>
                <w:sz w:val="24"/>
                <w:szCs w:val="24"/>
              </w:rPr>
            </w:pPr>
            <w:r>
              <w:rPr>
                <w:rFonts w:ascii="Open Sans" w:hAnsi="Open Sans" w:cs="Open Sans"/>
                <w:sz w:val="24"/>
                <w:szCs w:val="24"/>
              </w:rPr>
              <w:t>Some p</w:t>
            </w:r>
            <w:r w:rsidR="00980A80">
              <w:rPr>
                <w:rFonts w:ascii="Open Sans" w:hAnsi="Open Sans" w:cs="Open Sans"/>
                <w:sz w:val="24"/>
                <w:szCs w:val="24"/>
              </w:rPr>
              <w:t xml:space="preserve">arents and </w:t>
            </w:r>
            <w:proofErr w:type="spellStart"/>
            <w:r w:rsidR="00980A80">
              <w:rPr>
                <w:rFonts w:ascii="Open Sans" w:hAnsi="Open Sans" w:cs="Open Sans"/>
                <w:sz w:val="24"/>
                <w:szCs w:val="24"/>
              </w:rPr>
              <w:t>carers</w:t>
            </w:r>
            <w:proofErr w:type="spellEnd"/>
            <w:r w:rsidR="00980A80">
              <w:rPr>
                <w:rFonts w:ascii="Open Sans" w:hAnsi="Open Sans" w:cs="Open Sans"/>
                <w:sz w:val="24"/>
                <w:szCs w:val="24"/>
              </w:rPr>
              <w:t xml:space="preserve"> </w:t>
            </w:r>
            <w:r w:rsidR="003A64D1">
              <w:rPr>
                <w:rFonts w:ascii="Open Sans" w:hAnsi="Open Sans" w:cs="Open Sans"/>
                <w:sz w:val="24"/>
                <w:szCs w:val="24"/>
              </w:rPr>
              <w:t xml:space="preserve">are worried about COVID-19 and </w:t>
            </w:r>
            <w:r>
              <w:rPr>
                <w:rFonts w:ascii="Open Sans" w:hAnsi="Open Sans" w:cs="Open Sans"/>
                <w:sz w:val="24"/>
                <w:szCs w:val="24"/>
              </w:rPr>
              <w:t>place restrictions on children and young people to address their concerns.</w:t>
            </w:r>
          </w:p>
        </w:tc>
      </w:tr>
    </w:tbl>
    <w:p w14:paraId="7D9BE01E" w14:textId="77777777" w:rsidR="00980A80" w:rsidRDefault="00980A80" w:rsidP="00202DB2">
      <w:pPr>
        <w:pStyle w:val="paragraph"/>
        <w:spacing w:before="0" w:beforeAutospacing="0" w:after="0" w:afterAutospacing="0"/>
        <w:textAlignment w:val="baseline"/>
        <w:rPr>
          <w:rFonts w:ascii="Open Sans" w:hAnsi="Open Sans" w:cs="Open Sans"/>
          <w:sz w:val="24"/>
          <w:szCs w:val="24"/>
        </w:rPr>
      </w:pPr>
    </w:p>
    <w:p w14:paraId="40EFFC39" w14:textId="35259397" w:rsidR="00202DB2" w:rsidRDefault="00202DB2" w:rsidP="00FC388E">
      <w:r>
        <w:t xml:space="preserve">In </w:t>
      </w:r>
      <w:r w:rsidR="008D7AC8">
        <w:t xml:space="preserve">69 </w:t>
      </w:r>
      <w:r w:rsidR="002B453F">
        <w:t>contacts to Kids Helpline</w:t>
      </w:r>
      <w:r w:rsidR="00C53ED1">
        <w:t xml:space="preserve">, </w:t>
      </w:r>
      <w:r>
        <w:t>children and young people raised COVID-19 in the context of their parent or carer concerns about COVID-19 and its impacts, rather than</w:t>
      </w:r>
      <w:r w:rsidR="001943F8">
        <w:t>, or in addition to,</w:t>
      </w:r>
      <w:r>
        <w:t xml:space="preserve"> their own concerns.</w:t>
      </w:r>
    </w:p>
    <w:p w14:paraId="6280F391" w14:textId="53992F7F" w:rsidR="00202DB2" w:rsidRDefault="00202DB2" w:rsidP="00FC388E">
      <w:r>
        <w:t xml:space="preserve">This </w:t>
      </w:r>
      <w:r w:rsidR="001943F8">
        <w:t>issue</w:t>
      </w:r>
      <w:r>
        <w:t xml:space="preserve"> was raised by children and young people </w:t>
      </w:r>
      <w:r w:rsidR="001943F8" w:rsidRPr="001943F8">
        <w:t>across all</w:t>
      </w:r>
      <w:r>
        <w:t xml:space="preserve"> age groups, with slightly higher proportions of children </w:t>
      </w:r>
      <w:r w:rsidR="006E1FEB">
        <w:t xml:space="preserve">in the younger age groups. </w:t>
      </w:r>
      <w:r w:rsidR="001943F8">
        <w:t>It</w:t>
      </w:r>
      <w:r>
        <w:t xml:space="preserve"> was raised </w:t>
      </w:r>
      <w:r w:rsidR="001943F8">
        <w:t>more often by</w:t>
      </w:r>
      <w:r>
        <w:t xml:space="preserve"> children and young people who are </w:t>
      </w:r>
      <w:r w:rsidR="00500CCD">
        <w:t>transgender or gender diverse</w:t>
      </w:r>
      <w:r>
        <w:t>, compared to females</w:t>
      </w:r>
      <w:r w:rsidDel="008D7AC8">
        <w:t xml:space="preserve"> </w:t>
      </w:r>
      <w:r>
        <w:t>and males.</w:t>
      </w:r>
    </w:p>
    <w:p w14:paraId="0DBD9E14" w14:textId="7DE5EF90" w:rsidR="00202DB2" w:rsidRDefault="00202DB2" w:rsidP="000F1FB6">
      <w:pPr>
        <w:rPr>
          <w:rStyle w:val="eop"/>
          <w:rFonts w:cs="Open Sans"/>
        </w:rPr>
      </w:pPr>
      <w:r>
        <w:rPr>
          <w:rStyle w:val="eop"/>
          <w:rFonts w:cs="Open Sans"/>
        </w:rPr>
        <w:lastRenderedPageBreak/>
        <w:t>Typically, children and young people raised this issue in conjunction with other concerns, without elaborat</w:t>
      </w:r>
      <w:r w:rsidR="00C45324">
        <w:rPr>
          <w:rStyle w:val="eop"/>
          <w:rFonts w:cs="Open Sans"/>
        </w:rPr>
        <w:t>ing on their parent/carer’s concerns</w:t>
      </w:r>
      <w:r>
        <w:rPr>
          <w:rStyle w:val="eop"/>
          <w:rFonts w:cs="Open Sans"/>
        </w:rPr>
        <w:t xml:space="preserve">. It included reports of parents/carers being concerned about their children catching the virus, especially if they have a health condition, and also worries about themselves or other members of the family getting the virus. As a result, </w:t>
      </w:r>
      <w:r w:rsidR="005540E9">
        <w:rPr>
          <w:rStyle w:val="eop"/>
          <w:rFonts w:cs="Open Sans"/>
        </w:rPr>
        <w:t>some</w:t>
      </w:r>
      <w:r>
        <w:rPr>
          <w:rStyle w:val="eop"/>
          <w:rFonts w:cs="Open Sans"/>
        </w:rPr>
        <w:t xml:space="preserve"> parents and carers had put restrictions on children and young people, such as not allowing them to visit their girlfriend/boyfriend, </w:t>
      </w:r>
      <w:r w:rsidR="008D7AC8">
        <w:rPr>
          <w:rStyle w:val="eop"/>
          <w:rFonts w:cs="Open Sans"/>
        </w:rPr>
        <w:t>making them</w:t>
      </w:r>
      <w:r>
        <w:rPr>
          <w:rStyle w:val="eop"/>
          <w:rFonts w:cs="Open Sans"/>
        </w:rPr>
        <w:t xml:space="preserve"> live in a separate part of the house, not allowing them to go out with friends, and postponing visits to hospitals and other services. Children expressed sadness and disappointment at these restrictions.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202DB2" w:rsidRPr="00811803" w14:paraId="3202EB2A" w14:textId="77777777" w:rsidTr="00DE6057">
        <w:tc>
          <w:tcPr>
            <w:tcW w:w="9281" w:type="dxa"/>
            <w:shd w:val="clear" w:color="auto" w:fill="FBE4D5" w:themeFill="accent2" w:themeFillTint="33"/>
          </w:tcPr>
          <w:p w14:paraId="4C699C6E" w14:textId="6343BDF9" w:rsidR="00202DB2" w:rsidRPr="00811803" w:rsidRDefault="00202DB2" w:rsidP="007B2AFA">
            <w:pPr>
              <w:rPr>
                <w:rFonts w:cs="Open Sans"/>
                <w:b/>
                <w:bCs/>
              </w:rPr>
            </w:pPr>
            <w:r w:rsidRPr="00811803">
              <w:rPr>
                <w:rFonts w:cs="Open Sans"/>
                <w:b/>
                <w:bCs/>
              </w:rPr>
              <w:t xml:space="preserve">Case study: </w:t>
            </w:r>
            <w:r w:rsidR="002F7432">
              <w:rPr>
                <w:rFonts w:cs="Open Sans"/>
                <w:b/>
                <w:bCs/>
              </w:rPr>
              <w:t>Parent/carer concern</w:t>
            </w:r>
            <w:r w:rsidR="00125162">
              <w:rPr>
                <w:rFonts w:cs="Open Sans"/>
                <w:b/>
                <w:bCs/>
              </w:rPr>
              <w:t>s</w:t>
            </w:r>
            <w:r w:rsidR="002F7432">
              <w:rPr>
                <w:rFonts w:cs="Open Sans"/>
                <w:b/>
                <w:bCs/>
              </w:rPr>
              <w:t xml:space="preserve"> about COVID-19</w:t>
            </w:r>
            <w:r>
              <w:rPr>
                <w:rFonts w:cs="Open Sans"/>
                <w:b/>
                <w:bCs/>
              </w:rPr>
              <w:t xml:space="preserve"> </w:t>
            </w:r>
          </w:p>
          <w:p w14:paraId="666B0099" w14:textId="1F517349" w:rsidR="00202DB2" w:rsidRPr="00C44AE3" w:rsidRDefault="00202DB2" w:rsidP="005D294F">
            <w:pPr>
              <w:spacing w:before="120" w:after="360"/>
              <w:rPr>
                <w:rFonts w:cs="Open Sans"/>
              </w:rPr>
            </w:pPr>
            <w:r w:rsidRPr="00202DB2">
              <w:rPr>
                <w:rFonts w:cs="Open Sans"/>
              </w:rPr>
              <w:t>‘Perry’, aged 16, reported to Kids Helpline that he is feeling stressed and anxious about COVID-19. His parents are taking it very seriously as his grandfather recently had pneumonia. He said he was so desperate to see his girlfriend that he went for a walk and dropped over to her place to say hi. But his mother has just found out and he is in big trouble</w:t>
            </w:r>
            <w:r w:rsidR="00BC2376">
              <w:rPr>
                <w:rFonts w:cs="Open Sans"/>
              </w:rPr>
              <w:t xml:space="preserve"> and may even be kicked out of the house</w:t>
            </w:r>
            <w:r w:rsidRPr="00202DB2">
              <w:rPr>
                <w:rFonts w:cs="Open Sans"/>
              </w:rPr>
              <w:t>.</w:t>
            </w:r>
          </w:p>
        </w:tc>
      </w:tr>
    </w:tbl>
    <w:p w14:paraId="51B0BB15" w14:textId="6F3290A1" w:rsidR="00EB271A" w:rsidRDefault="00EB271A" w:rsidP="00852072">
      <w:pPr>
        <w:pStyle w:val="AHRCHeading3"/>
      </w:pPr>
      <w:bookmarkStart w:id="42" w:name="_Toc49172709"/>
      <w:r>
        <w:t>P</w:t>
      </w:r>
      <w:r w:rsidR="00852072">
        <w:t>resence of p</w:t>
      </w:r>
      <w:r>
        <w:t>arents, carers</w:t>
      </w:r>
      <w:r w:rsidR="00A50343">
        <w:t>,</w:t>
      </w:r>
      <w:r>
        <w:t xml:space="preserve"> and other support people </w:t>
      </w:r>
      <w:r w:rsidR="00852072">
        <w:t>during Kids Helpline contact</w:t>
      </w:r>
      <w:bookmarkEnd w:id="42"/>
    </w:p>
    <w:tbl>
      <w:tblPr>
        <w:tblStyle w:val="Grigliatabella"/>
        <w:tblW w:w="0" w:type="auto"/>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CellMar>
          <w:top w:w="284" w:type="dxa"/>
          <w:left w:w="284" w:type="dxa"/>
          <w:bottom w:w="284" w:type="dxa"/>
          <w:right w:w="284" w:type="dxa"/>
        </w:tblCellMar>
        <w:tblLook w:val="04A0" w:firstRow="1" w:lastRow="0" w:firstColumn="1" w:lastColumn="0" w:noHBand="0" w:noVBand="1"/>
      </w:tblPr>
      <w:tblGrid>
        <w:gridCol w:w="9010"/>
      </w:tblGrid>
      <w:tr w:rsidR="00F47272" w14:paraId="469B341D" w14:textId="77777777" w:rsidTr="00DE6057">
        <w:tc>
          <w:tcPr>
            <w:tcW w:w="9060" w:type="dxa"/>
          </w:tcPr>
          <w:p w14:paraId="31D80095" w14:textId="7DF2D261" w:rsidR="00F47272" w:rsidRPr="00D917BC" w:rsidRDefault="00F30134" w:rsidP="008202F2">
            <w:pPr>
              <w:rPr>
                <w:rFonts w:cs="Open Sans"/>
              </w:rPr>
            </w:pPr>
            <w:r w:rsidRPr="00DF78F8">
              <w:rPr>
                <w:rFonts w:cs="Open Sans"/>
              </w:rPr>
              <w:t>Parents and carers and other support people can play an important role in helping chi</w:t>
            </w:r>
            <w:r w:rsidR="00041772" w:rsidRPr="00D917BC">
              <w:rPr>
                <w:rFonts w:cs="Open Sans"/>
              </w:rPr>
              <w:t>ldren a</w:t>
            </w:r>
            <w:r w:rsidRPr="00280D9A">
              <w:rPr>
                <w:rFonts w:cs="Open Sans"/>
              </w:rPr>
              <w:t>nd young people access support and advice through Kids Helpline</w:t>
            </w:r>
            <w:r w:rsidR="00041772" w:rsidRPr="00DF78F8">
              <w:rPr>
                <w:rFonts w:cs="Open Sans"/>
              </w:rPr>
              <w:t>.</w:t>
            </w:r>
          </w:p>
        </w:tc>
      </w:tr>
    </w:tbl>
    <w:p w14:paraId="5B2078CC" w14:textId="318376E5" w:rsidR="005C3277" w:rsidRDefault="005C3277" w:rsidP="00FC388E">
      <w:r>
        <w:t xml:space="preserve">In </w:t>
      </w:r>
      <w:r w:rsidR="00311F2A">
        <w:t>104</w:t>
      </w:r>
      <w:r w:rsidDel="00311F2A">
        <w:t xml:space="preserve"> </w:t>
      </w:r>
      <w:r>
        <w:t>contacts</w:t>
      </w:r>
      <w:r w:rsidR="00933F4C">
        <w:t xml:space="preserve"> to Kids Helpline</w:t>
      </w:r>
      <w:r>
        <w:t>, parents, carers and other support people</w:t>
      </w:r>
      <w:r w:rsidDel="002B453F">
        <w:t xml:space="preserve"> </w:t>
      </w:r>
      <w:r w:rsidR="00D906D2" w:rsidRPr="00D906D2">
        <w:t xml:space="preserve">were noted as having </w:t>
      </w:r>
      <w:r>
        <w:t>either facilitated the child</w:t>
      </w:r>
      <w:r w:rsidR="00A50343">
        <w:t>’s</w:t>
      </w:r>
      <w:r>
        <w:t xml:space="preserve"> or young person’s contact with Kids Helpline or were present during the contact.</w:t>
      </w:r>
    </w:p>
    <w:p w14:paraId="07C7108A" w14:textId="12C07710" w:rsidR="005C3277" w:rsidRPr="00B13B05" w:rsidRDefault="005C3277" w:rsidP="00FC388E">
      <w:r>
        <w:t>This was more common for the youngest age group, and when the COVID-19</w:t>
      </w:r>
      <w:r w:rsidR="005C1BDD">
        <w:t xml:space="preserve"> </w:t>
      </w:r>
      <w:r>
        <w:t xml:space="preserve">related concern was about the mental health of the child or young person. </w:t>
      </w:r>
    </w:p>
    <w:p w14:paraId="7AD23D38" w14:textId="275665E5" w:rsidR="005C3277" w:rsidRPr="00DA0321" w:rsidRDefault="005C3277" w:rsidP="00FC388E">
      <w:r>
        <w:lastRenderedPageBreak/>
        <w:t>For contacts w</w:t>
      </w:r>
      <w:r w:rsidR="00906086">
        <w:t>here children and young people</w:t>
      </w:r>
      <w:r>
        <w:t xml:space="preserve"> raised mental health concerns resulting from COVID-19, a parent, carer or other support person was present in 39% of </w:t>
      </w:r>
      <w:r w:rsidR="00DA0516">
        <w:t xml:space="preserve">those </w:t>
      </w:r>
      <w:r>
        <w:t xml:space="preserve">aged </w:t>
      </w:r>
      <w:r w:rsidRPr="00412B20">
        <w:t xml:space="preserve">5-10; 35% </w:t>
      </w:r>
      <w:r>
        <w:t xml:space="preserve">of </w:t>
      </w:r>
      <w:r w:rsidR="009F1E89">
        <w:t>those</w:t>
      </w:r>
      <w:r>
        <w:t xml:space="preserve"> aged </w:t>
      </w:r>
      <w:r w:rsidRPr="00412B20">
        <w:t xml:space="preserve">11-14; 29% </w:t>
      </w:r>
      <w:r>
        <w:t xml:space="preserve">of </w:t>
      </w:r>
      <w:r w:rsidR="009F1E89">
        <w:t>those</w:t>
      </w:r>
      <w:r>
        <w:t xml:space="preserve"> aged </w:t>
      </w:r>
      <w:r w:rsidRPr="00412B20">
        <w:t xml:space="preserve">15-17; and 25% of </w:t>
      </w:r>
      <w:r w:rsidR="009F1E89">
        <w:t>those</w:t>
      </w:r>
      <w:r w:rsidRPr="00412B20">
        <w:t xml:space="preserve"> aged 18-25.</w:t>
      </w:r>
    </w:p>
    <w:p w14:paraId="5B1D9AAC" w14:textId="15EB0F3D" w:rsidR="004C3D70" w:rsidRPr="00DA0321" w:rsidRDefault="004C3D70" w:rsidP="00FC388E">
      <w:r>
        <w:t>This highlights the important role that parents</w:t>
      </w:r>
      <w:r w:rsidR="002C6825">
        <w:t>,</w:t>
      </w:r>
      <w:r>
        <w:t xml:space="preserve"> and carers and other support people can play in helping a child or young person seek help from Kids Helpline.</w:t>
      </w:r>
    </w:p>
    <w:p w14:paraId="3FC9D7E7" w14:textId="77777777" w:rsidR="005C3277" w:rsidRPr="005C3277" w:rsidRDefault="005C3277" w:rsidP="005C3277">
      <w:pPr>
        <w:pStyle w:val="AHRCHeading2"/>
      </w:pPr>
      <w:bookmarkStart w:id="43" w:name="_Toc49172710"/>
      <w:r w:rsidRPr="005C3277">
        <w:t>Anxiety and confusion from hearing about COVID-19 in media</w:t>
      </w:r>
      <w:bookmarkEnd w:id="43"/>
    </w:p>
    <w:tbl>
      <w:tblPr>
        <w:tblStyle w:val="Grigliatabella"/>
        <w:tblW w:w="0" w:type="auto"/>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CellMar>
          <w:top w:w="284" w:type="dxa"/>
          <w:left w:w="284" w:type="dxa"/>
          <w:bottom w:w="284" w:type="dxa"/>
          <w:right w:w="284" w:type="dxa"/>
        </w:tblCellMar>
        <w:tblLook w:val="04A0" w:firstRow="1" w:lastRow="0" w:firstColumn="1" w:lastColumn="0" w:noHBand="0" w:noVBand="1"/>
      </w:tblPr>
      <w:tblGrid>
        <w:gridCol w:w="9010"/>
      </w:tblGrid>
      <w:tr w:rsidR="00041772" w14:paraId="73EB9492" w14:textId="77777777" w:rsidTr="00DE6057">
        <w:tc>
          <w:tcPr>
            <w:tcW w:w="9060" w:type="dxa"/>
          </w:tcPr>
          <w:p w14:paraId="7B3679CD" w14:textId="180D101A" w:rsidR="00041772" w:rsidRDefault="00041772" w:rsidP="008202F2">
            <w:pPr>
              <w:pStyle w:val="paragraph"/>
              <w:spacing w:before="0" w:beforeAutospacing="0" w:after="0" w:afterAutospacing="0"/>
              <w:textAlignment w:val="baseline"/>
              <w:rPr>
                <w:rFonts w:ascii="Open Sans" w:hAnsi="Open Sans" w:cs="Open Sans"/>
                <w:sz w:val="24"/>
                <w:szCs w:val="24"/>
              </w:rPr>
            </w:pPr>
            <w:r>
              <w:rPr>
                <w:rFonts w:ascii="Open Sans" w:hAnsi="Open Sans" w:cs="Open Sans"/>
                <w:sz w:val="24"/>
                <w:szCs w:val="24"/>
              </w:rPr>
              <w:t>Some chi</w:t>
            </w:r>
            <w:r w:rsidR="005D365B">
              <w:rPr>
                <w:rFonts w:ascii="Open Sans" w:hAnsi="Open Sans" w:cs="Open Sans"/>
                <w:sz w:val="24"/>
                <w:szCs w:val="24"/>
              </w:rPr>
              <w:t>ldren</w:t>
            </w:r>
            <w:r>
              <w:rPr>
                <w:rFonts w:ascii="Open Sans" w:hAnsi="Open Sans" w:cs="Open Sans"/>
                <w:sz w:val="24"/>
                <w:szCs w:val="24"/>
              </w:rPr>
              <w:t xml:space="preserve"> and young people </w:t>
            </w:r>
            <w:r w:rsidR="005D365B">
              <w:rPr>
                <w:rFonts w:ascii="Open Sans" w:hAnsi="Open Sans" w:cs="Open Sans"/>
                <w:sz w:val="24"/>
                <w:szCs w:val="24"/>
              </w:rPr>
              <w:t xml:space="preserve">said they heard about </w:t>
            </w:r>
            <w:r w:rsidR="00060DDD">
              <w:rPr>
                <w:rFonts w:ascii="Open Sans" w:hAnsi="Open Sans" w:cs="Open Sans"/>
                <w:sz w:val="24"/>
                <w:szCs w:val="24"/>
              </w:rPr>
              <w:t xml:space="preserve">COVID-19 </w:t>
            </w:r>
            <w:r w:rsidR="005D365B">
              <w:rPr>
                <w:rFonts w:ascii="Open Sans" w:hAnsi="Open Sans" w:cs="Open Sans"/>
                <w:sz w:val="24"/>
                <w:szCs w:val="24"/>
              </w:rPr>
              <w:t xml:space="preserve">in the </w:t>
            </w:r>
            <w:r w:rsidR="00060DDD">
              <w:rPr>
                <w:rFonts w:ascii="Open Sans" w:hAnsi="Open Sans" w:cs="Open Sans"/>
                <w:sz w:val="24"/>
                <w:szCs w:val="24"/>
              </w:rPr>
              <w:t xml:space="preserve">media and were anxious </w:t>
            </w:r>
            <w:r w:rsidR="005D365B">
              <w:rPr>
                <w:rFonts w:ascii="Open Sans" w:hAnsi="Open Sans" w:cs="Open Sans"/>
                <w:sz w:val="24"/>
                <w:szCs w:val="24"/>
              </w:rPr>
              <w:t xml:space="preserve">or </w:t>
            </w:r>
            <w:r w:rsidR="00060DDD">
              <w:rPr>
                <w:rFonts w:ascii="Open Sans" w:hAnsi="Open Sans" w:cs="Open Sans"/>
                <w:sz w:val="24"/>
                <w:szCs w:val="24"/>
              </w:rPr>
              <w:t>confused</w:t>
            </w:r>
            <w:r w:rsidR="005D365B">
              <w:rPr>
                <w:rFonts w:ascii="Open Sans" w:hAnsi="Open Sans" w:cs="Open Sans"/>
                <w:sz w:val="24"/>
                <w:szCs w:val="24"/>
              </w:rPr>
              <w:t xml:space="preserve"> about what they heard.</w:t>
            </w:r>
          </w:p>
        </w:tc>
      </w:tr>
    </w:tbl>
    <w:p w14:paraId="2BCA989B" w14:textId="23BC9F64" w:rsidR="005C3277" w:rsidRDefault="005C3277" w:rsidP="00FC388E">
      <w:r w:rsidRPr="00312991">
        <w:t>Three percent (65)</w:t>
      </w:r>
      <w:r>
        <w:t xml:space="preserve"> of children and young people raised COVID-19 in the context of hearing about it in the media</w:t>
      </w:r>
      <w:r w:rsidR="00312991">
        <w:t>, expressing some anxiety</w:t>
      </w:r>
      <w:r>
        <w:t xml:space="preserve"> or </w:t>
      </w:r>
      <w:r w:rsidR="00312991">
        <w:t>confusion</w:t>
      </w:r>
      <w:r>
        <w:t xml:space="preserve"> as a result.</w:t>
      </w:r>
    </w:p>
    <w:p w14:paraId="1B00DD62" w14:textId="7CA4557C" w:rsidR="00FC388E" w:rsidRDefault="005C3277" w:rsidP="00FC388E">
      <w:r>
        <w:t xml:space="preserve">Children and young people aged 5-10 and 18-25 were slightly more likely to raise this </w:t>
      </w:r>
      <w:r w:rsidR="00DF65B5">
        <w:t>concern</w:t>
      </w:r>
      <w:r>
        <w:t xml:space="preserve"> than children aged 11-14 and 15-17</w:t>
      </w:r>
      <w:r w:rsidRPr="00DF65B5">
        <w:t>.</w:t>
      </w:r>
      <w:r>
        <w:t xml:space="preserve"> </w:t>
      </w:r>
    </w:p>
    <w:p w14:paraId="653EDE84" w14:textId="53B3278B" w:rsidR="005C3277" w:rsidRPr="00FC388E" w:rsidRDefault="005C3277" w:rsidP="00FC388E">
      <w:pPr>
        <w:rPr>
          <w:rStyle w:val="normaltextrun"/>
        </w:rPr>
      </w:pPr>
      <w:r>
        <w:rPr>
          <w:rStyle w:val="normaltextrun"/>
          <w:rFonts w:cs="Open Sans"/>
        </w:rPr>
        <w:t xml:space="preserve">Children and young people who raised this concern did not usually specify the type of media, for example whether they heard about COVID-19 through social media platforms or more traditional news sources. However, those who raised it often indicated that hearing about COVID-19 increased their anxiety. Others said that hearing about COVID-19 and the restrictions </w:t>
      </w:r>
      <w:r w:rsidR="00475845">
        <w:rPr>
          <w:rStyle w:val="normaltextrun"/>
          <w:rFonts w:cs="Open Sans"/>
        </w:rPr>
        <w:t xml:space="preserve">in the media </w:t>
      </w:r>
      <w:r>
        <w:rPr>
          <w:rStyle w:val="normaltextrun"/>
          <w:rFonts w:cs="Open Sans"/>
        </w:rPr>
        <w:t>was confusing.</w:t>
      </w:r>
    </w:p>
    <w:p w14:paraId="36861579" w14:textId="43FAFF37" w:rsidR="00210E99" w:rsidRDefault="005C3277" w:rsidP="00FC388E">
      <w:r w:rsidRPr="00A129DB">
        <w:t xml:space="preserve">An online survey </w:t>
      </w:r>
      <w:r>
        <w:t xml:space="preserve">on </w:t>
      </w:r>
      <w:r w:rsidRPr="00C34EDB">
        <w:rPr>
          <w:i/>
          <w:iCs/>
        </w:rPr>
        <w:t>How Young People Access, Perceive and are Affected by News Media</w:t>
      </w:r>
      <w:r w:rsidR="00545BFF">
        <w:t xml:space="preserve">, </w:t>
      </w:r>
      <w:r w:rsidRPr="00A129DB" w:rsidDel="00545BFF">
        <w:t>i</w:t>
      </w:r>
      <w:r w:rsidRPr="00A129DB">
        <w:t>nvolving 1069 children aged 8-16</w:t>
      </w:r>
      <w:r w:rsidR="00545BFF">
        <w:t>,</w:t>
      </w:r>
      <w:r w:rsidRPr="00A129DB">
        <w:t xml:space="preserve"> conducted between February 28 and March 16 2020</w:t>
      </w:r>
      <w:r w:rsidR="004C460A">
        <w:t>,</w:t>
      </w:r>
      <w:r w:rsidRPr="00A129DB">
        <w:t xml:space="preserve"> </w:t>
      </w:r>
      <w:r w:rsidR="00002C5B">
        <w:t xml:space="preserve">showed that children have both </w:t>
      </w:r>
      <w:r w:rsidR="00FC1646">
        <w:t>strong positive and negative emotions in response to news media.</w:t>
      </w:r>
      <w:r w:rsidR="00693AD8">
        <w:rPr>
          <w:rStyle w:val="Rimandonotadichiusura"/>
        </w:rPr>
        <w:endnoteReference w:id="14"/>
      </w:r>
      <w:r w:rsidR="00FC1646">
        <w:t xml:space="preserve"> The number of young people who often/ sometimes feel negative feelings as a response to news media has increased when compared with </w:t>
      </w:r>
      <w:r w:rsidR="000C39CB">
        <w:t xml:space="preserve">a similar survey in </w:t>
      </w:r>
      <w:r w:rsidR="00FC1646">
        <w:t xml:space="preserve">2017, with feeling angry and sad both up 4% and feeling afraid up 5%. The numbers of both boys and girls who feel happy or hopeful as a response to news media </w:t>
      </w:r>
      <w:r w:rsidR="002F449F">
        <w:t xml:space="preserve">also </w:t>
      </w:r>
      <w:r w:rsidR="00FC1646">
        <w:t>decreased slightly (1% and 3% respectively) when compared with 2017.</w:t>
      </w:r>
    </w:p>
    <w:p w14:paraId="585ED23B" w14:textId="750CDC0D" w:rsidR="00E954C8" w:rsidRDefault="00225B53" w:rsidP="00FC388E">
      <w:r>
        <w:t xml:space="preserve">Despite the negative emotions which </w:t>
      </w:r>
      <w:r w:rsidR="008B4011">
        <w:t xml:space="preserve">news </w:t>
      </w:r>
      <w:r>
        <w:t>engendered in some young people, since the</w:t>
      </w:r>
      <w:r w:rsidR="008B4011">
        <w:t xml:space="preserve"> 2017 survey, getting news has become more important to young Australians (up 5% from 44% in 2017).</w:t>
      </w:r>
      <w:r w:rsidR="00693AD8">
        <w:rPr>
          <w:rStyle w:val="Rimandonotadichiusura"/>
        </w:rPr>
        <w:endnoteReference w:id="15"/>
      </w:r>
      <w:r w:rsidR="008B4011">
        <w:t xml:space="preserve"> </w:t>
      </w:r>
    </w:p>
    <w:p w14:paraId="07658988" w14:textId="5B19265C" w:rsidR="00E81D8C" w:rsidRDefault="00002C5B" w:rsidP="00FC388E">
      <w:r>
        <w:lastRenderedPageBreak/>
        <w:t xml:space="preserve">The survey </w:t>
      </w:r>
      <w:r w:rsidR="004C460A">
        <w:t xml:space="preserve">also </w:t>
      </w:r>
      <w:r>
        <w:t xml:space="preserve">showed that </w:t>
      </w:r>
      <w:r w:rsidR="00E81D8C" w:rsidRPr="00A129DB">
        <w:t>most young Australians consume news media that was intended for an adult audience.</w:t>
      </w:r>
      <w:r w:rsidR="00E81D8C" w:rsidRPr="00A129DB">
        <w:rPr>
          <w:rStyle w:val="Rimandonotadichiusura"/>
          <w:rFonts w:cs="Open Sans"/>
        </w:rPr>
        <w:endnoteReference w:id="16"/>
      </w:r>
      <w:r w:rsidR="00E81D8C">
        <w:t xml:space="preserve"> </w:t>
      </w:r>
      <w:r w:rsidR="00E81D8C" w:rsidRPr="00A129DB">
        <w:t>More than half (53%) of young Australians agree that young people should have their own news, while 32% say they do not know.</w:t>
      </w:r>
      <w:r w:rsidR="00E81D8C" w:rsidRPr="00A129DB">
        <w:rPr>
          <w:rStyle w:val="Rimandonotadichiusura"/>
          <w:rFonts w:cs="Open Sans"/>
        </w:rPr>
        <w:endnoteReference w:id="17"/>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1F6127" w:rsidRPr="00811803" w14:paraId="1F33F284" w14:textId="77777777" w:rsidTr="00DE6057">
        <w:tc>
          <w:tcPr>
            <w:tcW w:w="9281" w:type="dxa"/>
            <w:shd w:val="clear" w:color="auto" w:fill="FBE4D5" w:themeFill="accent2" w:themeFillTint="33"/>
          </w:tcPr>
          <w:p w14:paraId="45ED2C15" w14:textId="64791B84" w:rsidR="001F6127" w:rsidRPr="00811803" w:rsidRDefault="001F6127" w:rsidP="007B2AFA">
            <w:pPr>
              <w:rPr>
                <w:rFonts w:cs="Open Sans"/>
                <w:b/>
                <w:bCs/>
              </w:rPr>
            </w:pPr>
            <w:r w:rsidRPr="00811803">
              <w:rPr>
                <w:rFonts w:cs="Open Sans"/>
                <w:b/>
                <w:bCs/>
              </w:rPr>
              <w:t>Case stud</w:t>
            </w:r>
            <w:r w:rsidR="00F975A9">
              <w:rPr>
                <w:rFonts w:cs="Open Sans"/>
                <w:b/>
                <w:bCs/>
              </w:rPr>
              <w:t>ies</w:t>
            </w:r>
            <w:r w:rsidRPr="00811803">
              <w:rPr>
                <w:rFonts w:cs="Open Sans"/>
                <w:b/>
                <w:bCs/>
              </w:rPr>
              <w:t xml:space="preserve">: </w:t>
            </w:r>
            <w:r w:rsidR="00F975A9">
              <w:rPr>
                <w:rFonts w:cs="Open Sans"/>
                <w:b/>
                <w:bCs/>
              </w:rPr>
              <w:t>Hearing about COVID-19 in the media</w:t>
            </w:r>
            <w:r>
              <w:rPr>
                <w:rFonts w:cs="Open Sans"/>
                <w:b/>
                <w:bCs/>
              </w:rPr>
              <w:t xml:space="preserve"> </w:t>
            </w:r>
          </w:p>
          <w:p w14:paraId="116DC232" w14:textId="60A18357" w:rsidR="001F6127" w:rsidRPr="001F6127" w:rsidRDefault="001F6127" w:rsidP="005D294F">
            <w:pPr>
              <w:spacing w:before="120" w:after="360"/>
              <w:rPr>
                <w:rFonts w:cs="Open Sans"/>
              </w:rPr>
            </w:pPr>
            <w:r w:rsidRPr="001F6127">
              <w:rPr>
                <w:rFonts w:cs="Open Sans"/>
              </w:rPr>
              <w:t>‘Kirsty’, aged 9, called Kids Helpline saying she was scared of dying of COVID-19. She has been listening to the news and a lot of people are dying from it. Her foster mother works long hours in the hospital, which means she isn’t spending as much time with her as usual.</w:t>
            </w:r>
          </w:p>
          <w:p w14:paraId="6BFB352D" w14:textId="47706A7C" w:rsidR="001F6127" w:rsidRPr="00C44AE3" w:rsidRDefault="001F6127" w:rsidP="005D294F">
            <w:pPr>
              <w:spacing w:before="120" w:after="360"/>
              <w:rPr>
                <w:rFonts w:cs="Open Sans"/>
              </w:rPr>
            </w:pPr>
            <w:r w:rsidRPr="001F6127">
              <w:rPr>
                <w:rFonts w:cs="Open Sans"/>
              </w:rPr>
              <w:t>‘Cameron’, aged 25, with a disability and significant health issues, called Kids Helpline to say he is worried and overwhelmed by all the information about the virus on tv, radio, and social media. He tries to limit his exposure on all media forms, but also wants to stay informed, especially as his job may be affected. He is worried that in his job he could catch COVID-19, which would make all his other health issues worse.</w:t>
            </w:r>
          </w:p>
        </w:tc>
      </w:tr>
    </w:tbl>
    <w:p w14:paraId="10EF03E9" w14:textId="46B5E9D1" w:rsidR="0099111A" w:rsidRPr="0099111A" w:rsidRDefault="0099111A" w:rsidP="0099111A">
      <w:pPr>
        <w:pStyle w:val="AHRCHeading2"/>
      </w:pPr>
      <w:bookmarkStart w:id="44" w:name="_Toc49172711"/>
      <w:r w:rsidRPr="0099111A">
        <w:t xml:space="preserve">Experiences of racism </w:t>
      </w:r>
      <w:r w:rsidR="00851E59">
        <w:t xml:space="preserve">and bullying </w:t>
      </w:r>
      <w:r w:rsidRPr="0099111A">
        <w:t>related to COVID-19</w:t>
      </w:r>
      <w:bookmarkEnd w:id="44"/>
    </w:p>
    <w:p w14:paraId="64EE6CE1" w14:textId="6115A704" w:rsidR="004862AC" w:rsidRPr="004862AC" w:rsidRDefault="007149CD" w:rsidP="00FC388E">
      <w:r w:rsidRPr="004862AC">
        <w:t xml:space="preserve">A small </w:t>
      </w:r>
      <w:r w:rsidR="00E05145">
        <w:t>number</w:t>
      </w:r>
      <w:r w:rsidRPr="004862AC">
        <w:t xml:space="preserve"> of children and young people</w:t>
      </w:r>
      <w:r w:rsidR="0047092A">
        <w:t xml:space="preserve"> </w:t>
      </w:r>
      <w:r w:rsidRPr="004862AC">
        <w:t xml:space="preserve">raised </w:t>
      </w:r>
      <w:r w:rsidR="00953C4D" w:rsidRPr="004862AC">
        <w:t xml:space="preserve">concerns </w:t>
      </w:r>
      <w:r w:rsidR="004862AC">
        <w:t xml:space="preserve">with Kids Helpline </w:t>
      </w:r>
      <w:r w:rsidR="00953C4D" w:rsidRPr="004862AC">
        <w:t xml:space="preserve">about bullying and </w:t>
      </w:r>
      <w:r w:rsidR="00FD146D" w:rsidRPr="004862AC">
        <w:t>abuse r</w:t>
      </w:r>
      <w:r w:rsidR="00D92718" w:rsidRPr="004862AC">
        <w:t>e</w:t>
      </w:r>
      <w:r w:rsidR="00FD146D" w:rsidRPr="004862AC">
        <w:t>lated to COVID-19</w:t>
      </w:r>
      <w:r w:rsidR="0080669A" w:rsidRPr="004862AC">
        <w:t xml:space="preserve">, </w:t>
      </w:r>
      <w:r w:rsidR="00B90F0E" w:rsidRPr="004862AC">
        <w:t>including experiences of racism</w:t>
      </w:r>
      <w:r w:rsidR="004862AC" w:rsidRPr="004862AC">
        <w:t>.</w:t>
      </w:r>
    </w:p>
    <w:p w14:paraId="3F6282D7" w14:textId="3B47A67B" w:rsidR="004862AC" w:rsidRPr="004862AC" w:rsidRDefault="004862AC" w:rsidP="004862AC">
      <w:pPr>
        <w:pStyle w:val="AHRCHeading3"/>
      </w:pPr>
      <w:bookmarkStart w:id="45" w:name="_Toc49172712"/>
      <w:r w:rsidRPr="004862AC">
        <w:t>Experiences of racism</w:t>
      </w:r>
      <w:r w:rsidR="00553436">
        <w:t xml:space="preserve"> related to COVID-19</w:t>
      </w:r>
      <w:bookmarkEnd w:id="45"/>
    </w:p>
    <w:tbl>
      <w:tblPr>
        <w:tblStyle w:val="Grigliatabella"/>
        <w:tblW w:w="0" w:type="auto"/>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CellMar>
          <w:top w:w="284" w:type="dxa"/>
          <w:left w:w="284" w:type="dxa"/>
          <w:bottom w:w="284" w:type="dxa"/>
          <w:right w:w="284" w:type="dxa"/>
        </w:tblCellMar>
        <w:tblLook w:val="04A0" w:firstRow="1" w:lastRow="0" w:firstColumn="1" w:lastColumn="0" w:noHBand="0" w:noVBand="1"/>
      </w:tblPr>
      <w:tblGrid>
        <w:gridCol w:w="9010"/>
      </w:tblGrid>
      <w:tr w:rsidR="006E148A" w14:paraId="66863AF3" w14:textId="77777777" w:rsidTr="00DE6057">
        <w:tc>
          <w:tcPr>
            <w:tcW w:w="9060" w:type="dxa"/>
          </w:tcPr>
          <w:p w14:paraId="3E090000" w14:textId="693A35BA" w:rsidR="00262D2B" w:rsidRPr="005D294F" w:rsidRDefault="00A31938" w:rsidP="005D294F">
            <w:pPr>
              <w:pStyle w:val="paragraph"/>
              <w:numPr>
                <w:ilvl w:val="0"/>
                <w:numId w:val="39"/>
              </w:numPr>
              <w:spacing w:before="0" w:beforeAutospacing="0" w:after="240" w:afterAutospacing="0"/>
              <w:ind w:left="714" w:hanging="357"/>
              <w:textAlignment w:val="baseline"/>
              <w:rPr>
                <w:rFonts w:ascii="Open Sans" w:hAnsi="Open Sans" w:cs="Open Sans"/>
                <w:sz w:val="24"/>
                <w:szCs w:val="24"/>
              </w:rPr>
            </w:pPr>
            <w:r>
              <w:rPr>
                <w:rFonts w:ascii="Open Sans" w:hAnsi="Open Sans" w:cs="Open Sans"/>
                <w:sz w:val="24"/>
                <w:szCs w:val="24"/>
              </w:rPr>
              <w:t>A small number of chi</w:t>
            </w:r>
            <w:r w:rsidR="001F76A6">
              <w:rPr>
                <w:rFonts w:ascii="Open Sans" w:hAnsi="Open Sans" w:cs="Open Sans"/>
                <w:sz w:val="24"/>
                <w:szCs w:val="24"/>
              </w:rPr>
              <w:t>ldren</w:t>
            </w:r>
            <w:r>
              <w:rPr>
                <w:rFonts w:ascii="Open Sans" w:hAnsi="Open Sans" w:cs="Open Sans"/>
                <w:sz w:val="24"/>
                <w:szCs w:val="24"/>
              </w:rPr>
              <w:t xml:space="preserve"> and young people </w:t>
            </w:r>
            <w:r w:rsidR="001F76A6">
              <w:rPr>
                <w:rFonts w:ascii="Open Sans" w:hAnsi="Open Sans" w:cs="Open Sans"/>
                <w:sz w:val="24"/>
                <w:szCs w:val="24"/>
              </w:rPr>
              <w:t xml:space="preserve">spoke about experiences of racism related to COVID-19. </w:t>
            </w:r>
          </w:p>
          <w:p w14:paraId="713DAF97" w14:textId="43D20BAF" w:rsidR="008D3E3A" w:rsidRDefault="009103E6" w:rsidP="005D294F">
            <w:pPr>
              <w:pStyle w:val="paragraph"/>
              <w:numPr>
                <w:ilvl w:val="0"/>
                <w:numId w:val="39"/>
              </w:numPr>
              <w:spacing w:before="0" w:beforeAutospacing="0" w:after="240" w:afterAutospacing="0"/>
              <w:ind w:left="714" w:hanging="357"/>
              <w:textAlignment w:val="baseline"/>
              <w:rPr>
                <w:rFonts w:ascii="Open Sans" w:hAnsi="Open Sans" w:cs="Open Sans"/>
                <w:sz w:val="24"/>
                <w:szCs w:val="24"/>
              </w:rPr>
            </w:pPr>
            <w:r>
              <w:rPr>
                <w:rStyle w:val="normaltextrun"/>
                <w:rFonts w:ascii="Open Sans" w:hAnsi="Open Sans" w:cs="Open Sans"/>
                <w:sz w:val="24"/>
                <w:szCs w:val="24"/>
                <w:lang w:val="en-AU"/>
              </w:rPr>
              <w:t xml:space="preserve">These </w:t>
            </w:r>
            <w:r w:rsidR="008D3E3A">
              <w:rPr>
                <w:rStyle w:val="normaltextrun"/>
                <w:rFonts w:ascii="Open Sans" w:hAnsi="Open Sans" w:cs="Open Sans"/>
                <w:sz w:val="24"/>
                <w:szCs w:val="24"/>
                <w:lang w:val="en-AU"/>
              </w:rPr>
              <w:t>experiences included name-calling, ostracism and threats at school.</w:t>
            </w:r>
            <w:r>
              <w:rPr>
                <w:rStyle w:val="normaltextrun"/>
                <w:rFonts w:ascii="Open Sans" w:hAnsi="Open Sans" w:cs="Open Sans"/>
                <w:sz w:val="24"/>
                <w:szCs w:val="24"/>
                <w:lang w:val="en-AU"/>
              </w:rPr>
              <w:t xml:space="preserve"> Others </w:t>
            </w:r>
            <w:r w:rsidR="002B716B">
              <w:rPr>
                <w:rStyle w:val="normaltextrun"/>
                <w:rFonts w:ascii="Open Sans" w:hAnsi="Open Sans" w:cs="Open Sans"/>
                <w:sz w:val="24"/>
                <w:szCs w:val="24"/>
                <w:lang w:val="en-AU"/>
              </w:rPr>
              <w:t>heard about reports of racism on the media or had witnessed racism expressed by others online.</w:t>
            </w:r>
          </w:p>
        </w:tc>
      </w:tr>
    </w:tbl>
    <w:p w14:paraId="12DB31DC" w14:textId="77777777" w:rsidR="006E148A" w:rsidRDefault="006E148A" w:rsidP="00CB2847">
      <w:pPr>
        <w:pStyle w:val="paragraph"/>
        <w:spacing w:before="0" w:beforeAutospacing="0" w:after="0" w:afterAutospacing="0"/>
        <w:textAlignment w:val="baseline"/>
        <w:rPr>
          <w:rFonts w:ascii="Open Sans" w:hAnsi="Open Sans" w:cs="Open Sans"/>
          <w:sz w:val="24"/>
          <w:szCs w:val="24"/>
        </w:rPr>
      </w:pPr>
    </w:p>
    <w:p w14:paraId="70D50787" w14:textId="2A622968" w:rsidR="00CB2847" w:rsidRDefault="00187B52" w:rsidP="00FC388E">
      <w:r>
        <w:lastRenderedPageBreak/>
        <w:t xml:space="preserve">Sixteen </w:t>
      </w:r>
      <w:r w:rsidR="00CB2847">
        <w:t>children and young people raised concerns of racism related to COVID-19 during their contact</w:t>
      </w:r>
      <w:r>
        <w:t xml:space="preserve"> with Kids Helpline</w:t>
      </w:r>
      <w:r w:rsidR="00CB2847">
        <w:t>. While only a few children and young people raised these concerns, their experiences reflect the serious impacts this can have on children and young people.</w:t>
      </w:r>
    </w:p>
    <w:p w14:paraId="2F1A746F" w14:textId="52D16518" w:rsidR="00CB2847" w:rsidRDefault="00CB2847" w:rsidP="00FC388E">
      <w:pPr>
        <w:rPr>
          <w:rStyle w:val="normaltextrun"/>
          <w:rFonts w:cs="Open Sans"/>
        </w:rPr>
      </w:pPr>
      <w:r>
        <w:rPr>
          <w:rStyle w:val="normaltextrun"/>
          <w:rFonts w:cs="Open Sans"/>
        </w:rPr>
        <w:t>Most of these concerns were raised in contacts made to the Kids Helpline in February-March, decreasing in April, perhaps a reflection of increased social distancing and school closures.</w:t>
      </w:r>
    </w:p>
    <w:p w14:paraId="62B192EA" w14:textId="0DCF86B9" w:rsidR="00CB2847" w:rsidRDefault="00CB2847" w:rsidP="00FC388E">
      <w:pPr>
        <w:rPr>
          <w:rStyle w:val="normaltextrun"/>
          <w:rFonts w:cs="Open Sans"/>
        </w:rPr>
      </w:pPr>
      <w:r w:rsidRPr="00BA2AF4">
        <w:rPr>
          <w:rStyle w:val="normaltextrun"/>
          <w:rFonts w:cs="Open Sans"/>
        </w:rPr>
        <w:t xml:space="preserve">Concerns about experiences of racism </w:t>
      </w:r>
      <w:r w:rsidR="009C5040" w:rsidRPr="00BA2AF4">
        <w:rPr>
          <w:rStyle w:val="normaltextrun"/>
          <w:rFonts w:cs="Open Sans"/>
        </w:rPr>
        <w:t>related to COV</w:t>
      </w:r>
      <w:r w:rsidR="009E32BF" w:rsidRPr="00BA2AF4">
        <w:rPr>
          <w:rStyle w:val="normaltextrun"/>
          <w:rFonts w:cs="Open Sans"/>
        </w:rPr>
        <w:t>I</w:t>
      </w:r>
      <w:r w:rsidR="009C5040" w:rsidRPr="00BA2AF4">
        <w:rPr>
          <w:rStyle w:val="normaltextrun"/>
          <w:rFonts w:cs="Open Sans"/>
        </w:rPr>
        <w:t xml:space="preserve">D-19 </w:t>
      </w:r>
      <w:r w:rsidRPr="00BA2AF4">
        <w:rPr>
          <w:rStyle w:val="normaltextrun"/>
          <w:rFonts w:cs="Open Sans"/>
        </w:rPr>
        <w:t xml:space="preserve">were raised </w:t>
      </w:r>
      <w:r w:rsidR="00397BA2" w:rsidRPr="00BA2AF4">
        <w:rPr>
          <w:rStyle w:val="normaltextrun"/>
          <w:rFonts w:cs="Open Sans"/>
        </w:rPr>
        <w:t xml:space="preserve">almost entirely </w:t>
      </w:r>
      <w:r w:rsidRPr="00BA2AF4">
        <w:rPr>
          <w:rStyle w:val="normaltextrun"/>
          <w:rFonts w:cs="Open Sans"/>
        </w:rPr>
        <w:t>by children and young people from CALD backgrounds</w:t>
      </w:r>
      <w:r w:rsidR="004C5756" w:rsidRPr="00BA2AF4">
        <w:rPr>
          <w:rStyle w:val="normaltextrun"/>
          <w:rFonts w:cs="Open Sans"/>
        </w:rPr>
        <w:t>.</w:t>
      </w:r>
      <w:r w:rsidRPr="00BA2AF4">
        <w:rPr>
          <w:rStyle w:val="normaltextrun"/>
          <w:rFonts w:cs="Open Sans"/>
        </w:rPr>
        <w:t xml:space="preserve"> </w:t>
      </w:r>
    </w:p>
    <w:p w14:paraId="4306A331" w14:textId="3083CA54" w:rsidR="00875DD7" w:rsidRPr="00800989" w:rsidRDefault="00397BA2" w:rsidP="00FC388E">
      <w:r w:rsidRPr="00800989">
        <w:t>The age group with the largest number of concerns related to racism was the 15-17 age group. Both males and females raised these concerns</w:t>
      </w:r>
      <w:r w:rsidR="009D092C">
        <w:t>. H</w:t>
      </w:r>
      <w:r w:rsidR="00CB5D4E">
        <w:t xml:space="preserve">owever, </w:t>
      </w:r>
      <w:r w:rsidR="00961839">
        <w:t>it was raised more frequently by males</w:t>
      </w:r>
      <w:r w:rsidRPr="00800989">
        <w:t>.</w:t>
      </w:r>
      <w:r w:rsidR="00875DD7">
        <w:t xml:space="preserve"> </w:t>
      </w:r>
    </w:p>
    <w:p w14:paraId="1DF6E9F4" w14:textId="3EB1FB60" w:rsidR="00CB2847" w:rsidRDefault="00CB2847" w:rsidP="00FC388E">
      <w:pPr>
        <w:rPr>
          <w:rStyle w:val="normaltextrun"/>
          <w:rFonts w:cs="Open Sans"/>
        </w:rPr>
      </w:pPr>
      <w:r>
        <w:rPr>
          <w:rStyle w:val="normaltextrun"/>
          <w:rFonts w:cs="Open Sans"/>
        </w:rPr>
        <w:t xml:space="preserve">This </w:t>
      </w:r>
      <w:r w:rsidR="009C5040">
        <w:rPr>
          <w:rStyle w:val="normaltextrun"/>
          <w:rFonts w:cs="Open Sans"/>
        </w:rPr>
        <w:t xml:space="preserve">concern </w:t>
      </w:r>
      <w:r>
        <w:rPr>
          <w:rStyle w:val="normaltextrun"/>
          <w:rFonts w:cs="Open Sans"/>
        </w:rPr>
        <w:t>reflects reports of racism directed at people of Chinese and Asian background since the beginning of the pandemic</w:t>
      </w:r>
      <w:r w:rsidR="006B1E2E">
        <w:rPr>
          <w:rStyle w:val="normaltextrun"/>
          <w:rFonts w:cs="Open Sans"/>
        </w:rPr>
        <w:t xml:space="preserve">. </w:t>
      </w:r>
      <w:r w:rsidR="00152A36">
        <w:rPr>
          <w:rStyle w:val="normaltextrun"/>
          <w:rFonts w:cs="Open Sans"/>
        </w:rPr>
        <w:t>I</w:t>
      </w:r>
      <w:r w:rsidR="00152A36" w:rsidRPr="00152A36">
        <w:rPr>
          <w:rStyle w:val="normaltextrun"/>
          <w:rFonts w:cs="Open Sans"/>
        </w:rPr>
        <w:t>n</w:t>
      </w:r>
      <w:r w:rsidR="0075471C" w:rsidRPr="00152A36">
        <w:rPr>
          <w:rStyle w:val="normaltextrun"/>
          <w:rFonts w:cs="Open Sans"/>
        </w:rPr>
        <w:t xml:space="preserve"> February</w:t>
      </w:r>
      <w:r w:rsidR="00152A36" w:rsidRPr="00152A36">
        <w:rPr>
          <w:rStyle w:val="normaltextrun"/>
          <w:rFonts w:cs="Open Sans"/>
        </w:rPr>
        <w:t xml:space="preserve"> 2020</w:t>
      </w:r>
      <w:r w:rsidR="0075471C" w:rsidRPr="00152A36">
        <w:rPr>
          <w:rStyle w:val="normaltextrun"/>
          <w:rFonts w:cs="Open Sans"/>
        </w:rPr>
        <w:t>, the Commission</w:t>
      </w:r>
      <w:r w:rsidR="0075471C">
        <w:rPr>
          <w:rStyle w:val="normaltextrun"/>
          <w:rFonts w:cs="Open Sans"/>
        </w:rPr>
        <w:t xml:space="preserve"> recorded more complaints under the</w:t>
      </w:r>
      <w:r w:rsidR="00152A36">
        <w:rPr>
          <w:rStyle w:val="normaltextrun"/>
          <w:rFonts w:cs="Open Sans"/>
        </w:rPr>
        <w:t xml:space="preserve"> </w:t>
      </w:r>
      <w:r w:rsidR="0075471C" w:rsidRPr="0074710A">
        <w:rPr>
          <w:rStyle w:val="normaltextrun"/>
          <w:rFonts w:cs="Open Sans"/>
          <w:i/>
          <w:iCs/>
        </w:rPr>
        <w:t>Racial Discrimination Act</w:t>
      </w:r>
      <w:r w:rsidR="00152A36" w:rsidRPr="0074710A">
        <w:rPr>
          <w:rStyle w:val="normaltextrun"/>
          <w:rFonts w:cs="Open Sans"/>
          <w:i/>
          <w:iCs/>
        </w:rPr>
        <w:t xml:space="preserve"> </w:t>
      </w:r>
      <w:r w:rsidR="0049281F" w:rsidRPr="0074710A">
        <w:rPr>
          <w:rStyle w:val="normaltextrun"/>
          <w:rFonts w:cs="Open Sans"/>
          <w:i/>
          <w:iCs/>
        </w:rPr>
        <w:t>1975</w:t>
      </w:r>
      <w:r w:rsidR="0019086F">
        <w:rPr>
          <w:rStyle w:val="normaltextrun"/>
          <w:rFonts w:cs="Open Sans"/>
        </w:rPr>
        <w:t xml:space="preserve"> (</w:t>
      </w:r>
      <w:proofErr w:type="spellStart"/>
      <w:r w:rsidR="0019086F">
        <w:rPr>
          <w:rStyle w:val="normaltextrun"/>
          <w:rFonts w:cs="Open Sans"/>
        </w:rPr>
        <w:t>Cth</w:t>
      </w:r>
      <w:proofErr w:type="spellEnd"/>
      <w:r w:rsidR="0019086F">
        <w:rPr>
          <w:rStyle w:val="normaltextrun"/>
          <w:rFonts w:cs="Open Sans"/>
        </w:rPr>
        <w:t xml:space="preserve">) (RDA) </w:t>
      </w:r>
      <w:r w:rsidR="0075471C">
        <w:rPr>
          <w:rStyle w:val="normaltextrun"/>
          <w:rFonts w:cs="Open Sans"/>
        </w:rPr>
        <w:t xml:space="preserve">than at any </w:t>
      </w:r>
      <w:r w:rsidR="00152A36">
        <w:rPr>
          <w:rStyle w:val="normaltextrun"/>
          <w:rFonts w:cs="Open Sans"/>
        </w:rPr>
        <w:t xml:space="preserve">other </w:t>
      </w:r>
      <w:r w:rsidR="0075471C">
        <w:rPr>
          <w:rStyle w:val="normaltextrun"/>
          <w:rFonts w:cs="Open Sans"/>
        </w:rPr>
        <w:t xml:space="preserve">time over the past </w:t>
      </w:r>
      <w:r w:rsidR="00152A36">
        <w:rPr>
          <w:rStyle w:val="normaltextrun"/>
          <w:rFonts w:cs="Open Sans"/>
        </w:rPr>
        <w:t>12</w:t>
      </w:r>
      <w:r w:rsidR="0075471C">
        <w:rPr>
          <w:rStyle w:val="normaltextrun"/>
          <w:rFonts w:cs="Open Sans"/>
        </w:rPr>
        <w:t xml:space="preserve"> months</w:t>
      </w:r>
      <w:r w:rsidR="00140235">
        <w:rPr>
          <w:rStyle w:val="normaltextrun"/>
          <w:rFonts w:cs="Open Sans"/>
        </w:rPr>
        <w:t xml:space="preserve">. One third of all </w:t>
      </w:r>
      <w:r w:rsidR="00E23946">
        <w:rPr>
          <w:rStyle w:val="normaltextrun"/>
          <w:rFonts w:cs="Open Sans"/>
        </w:rPr>
        <w:t xml:space="preserve">the </w:t>
      </w:r>
      <w:r w:rsidR="00140235">
        <w:rPr>
          <w:rStyle w:val="normaltextrun"/>
          <w:rFonts w:cs="Open Sans"/>
        </w:rPr>
        <w:t>complaints</w:t>
      </w:r>
      <w:r w:rsidR="0019086F">
        <w:rPr>
          <w:rStyle w:val="normaltextrun"/>
          <w:rFonts w:cs="Open Sans"/>
        </w:rPr>
        <w:t xml:space="preserve"> under the RDA </w:t>
      </w:r>
      <w:r w:rsidR="00DA4490">
        <w:rPr>
          <w:rStyle w:val="normaltextrun"/>
          <w:rFonts w:cs="Open Sans"/>
        </w:rPr>
        <w:t xml:space="preserve">made to the </w:t>
      </w:r>
      <w:r w:rsidR="001773A8">
        <w:rPr>
          <w:rStyle w:val="normaltextrun"/>
          <w:rFonts w:cs="Open Sans"/>
        </w:rPr>
        <w:t>C</w:t>
      </w:r>
      <w:r w:rsidR="00DA4490">
        <w:rPr>
          <w:rStyle w:val="normaltextrun"/>
          <w:rFonts w:cs="Open Sans"/>
        </w:rPr>
        <w:t>ommis</w:t>
      </w:r>
      <w:r w:rsidR="001773A8">
        <w:rPr>
          <w:rStyle w:val="normaltextrun"/>
          <w:rFonts w:cs="Open Sans"/>
        </w:rPr>
        <w:t>si</w:t>
      </w:r>
      <w:r w:rsidR="00DA4490">
        <w:rPr>
          <w:rStyle w:val="normaltextrun"/>
          <w:rFonts w:cs="Open Sans"/>
        </w:rPr>
        <w:t>on since the start of February have been related to COVID-19.</w:t>
      </w:r>
      <w:r w:rsidR="006B1E2E">
        <w:rPr>
          <w:rStyle w:val="Rimandonotadichiusura"/>
          <w:rFonts w:cs="Open Sans"/>
        </w:rPr>
        <w:endnoteReference w:id="18"/>
      </w:r>
      <w:r w:rsidR="00DA4490">
        <w:rPr>
          <w:rStyle w:val="normaltextrun"/>
          <w:rFonts w:cs="Open Sans"/>
        </w:rPr>
        <w:t xml:space="preserve"> However, </w:t>
      </w:r>
      <w:r w:rsidR="009C5040">
        <w:rPr>
          <w:rStyle w:val="normaltextrun"/>
          <w:rFonts w:cs="Open Sans"/>
        </w:rPr>
        <w:t xml:space="preserve">it is important to remember </w:t>
      </w:r>
      <w:r w:rsidR="004A71C1">
        <w:rPr>
          <w:rStyle w:val="normaltextrun"/>
          <w:rFonts w:cs="Open Sans"/>
        </w:rPr>
        <w:t>the Commission’s data on</w:t>
      </w:r>
      <w:r w:rsidR="001773A8">
        <w:rPr>
          <w:rStyle w:val="normaltextrun"/>
          <w:rFonts w:cs="Open Sans"/>
        </w:rPr>
        <w:t>l</w:t>
      </w:r>
      <w:r w:rsidR="004A71C1">
        <w:rPr>
          <w:rStyle w:val="normaltextrun"/>
          <w:rFonts w:cs="Open Sans"/>
        </w:rPr>
        <w:t>y captures the complaints it re</w:t>
      </w:r>
      <w:r w:rsidR="001773A8">
        <w:rPr>
          <w:rStyle w:val="normaltextrun"/>
          <w:rFonts w:cs="Open Sans"/>
        </w:rPr>
        <w:t>ceives that</w:t>
      </w:r>
      <w:r w:rsidR="004A71C1">
        <w:rPr>
          <w:rStyle w:val="normaltextrun"/>
          <w:rFonts w:cs="Open Sans"/>
        </w:rPr>
        <w:t xml:space="preserve"> allege a breach of the</w:t>
      </w:r>
      <w:r w:rsidR="00E23946">
        <w:rPr>
          <w:rStyle w:val="normaltextrun"/>
          <w:rFonts w:cs="Open Sans"/>
        </w:rPr>
        <w:t xml:space="preserve"> RDA</w:t>
      </w:r>
      <w:r w:rsidR="00057507">
        <w:rPr>
          <w:rStyle w:val="normaltextrun"/>
          <w:rFonts w:cs="Open Sans"/>
        </w:rPr>
        <w:t xml:space="preserve">, and the volume of these is fairly small in statistical terms. </w:t>
      </w:r>
      <w:r w:rsidR="001773A8">
        <w:rPr>
          <w:rStyle w:val="normaltextrun"/>
          <w:rFonts w:cs="Open Sans"/>
        </w:rPr>
        <w:t>This highlights the need for better reporting of racial abuse</w:t>
      </w:r>
      <w:r w:rsidR="00176D91">
        <w:rPr>
          <w:rStyle w:val="normaltextrun"/>
          <w:rFonts w:cs="Open Sans"/>
        </w:rPr>
        <w:t>.</w:t>
      </w:r>
    </w:p>
    <w:p w14:paraId="754FA5CA" w14:textId="7881FC7C" w:rsidR="00CB2847" w:rsidRDefault="00CB2847" w:rsidP="00FC388E">
      <w:pPr>
        <w:rPr>
          <w:rStyle w:val="normaltextrun"/>
          <w:rFonts w:cs="Open Sans"/>
        </w:rPr>
      </w:pPr>
      <w:r>
        <w:rPr>
          <w:rStyle w:val="normaltextrun"/>
          <w:rFonts w:cs="Open Sans"/>
        </w:rPr>
        <w:t xml:space="preserve">Some children and young people who raised this concern spoke about </w:t>
      </w:r>
      <w:r w:rsidR="009C5040">
        <w:rPr>
          <w:rStyle w:val="normaltextrun"/>
          <w:rFonts w:cs="Open Sans"/>
        </w:rPr>
        <w:t xml:space="preserve">their </w:t>
      </w:r>
      <w:r>
        <w:rPr>
          <w:rStyle w:val="normaltextrun"/>
          <w:rFonts w:cs="Open Sans"/>
        </w:rPr>
        <w:t xml:space="preserve">personal </w:t>
      </w:r>
      <w:r w:rsidR="009C5040">
        <w:rPr>
          <w:rStyle w:val="normaltextrun"/>
          <w:rFonts w:cs="Open Sans"/>
        </w:rPr>
        <w:t>experience</w:t>
      </w:r>
      <w:r w:rsidR="00176D91">
        <w:rPr>
          <w:rStyle w:val="normaltextrun"/>
          <w:rFonts w:cs="Open Sans"/>
        </w:rPr>
        <w:t>s</w:t>
      </w:r>
      <w:r>
        <w:rPr>
          <w:rStyle w:val="normaltextrun"/>
          <w:rFonts w:cs="Open Sans"/>
        </w:rPr>
        <w:t xml:space="preserve"> as a young person of Asian background, especially Chinese and Vietnamese background, which included name-calling, ostracism and threats at school. Some young people expressed uncertainty </w:t>
      </w:r>
      <w:r w:rsidR="00431021">
        <w:rPr>
          <w:rStyle w:val="normaltextrun"/>
          <w:rFonts w:cs="Open Sans"/>
        </w:rPr>
        <w:t>about</w:t>
      </w:r>
      <w:r>
        <w:rPr>
          <w:rStyle w:val="normaltextrun"/>
          <w:rFonts w:cs="Open Sans"/>
        </w:rPr>
        <w:t xml:space="preserve"> whether they had experienced racism from other children and young people and were questioning their experiences. </w:t>
      </w:r>
    </w:p>
    <w:p w14:paraId="68C671FF" w14:textId="1F36F601" w:rsidR="00CB2847" w:rsidRDefault="00CB2847" w:rsidP="00FC388E">
      <w:pPr>
        <w:rPr>
          <w:rStyle w:val="normaltextrun"/>
          <w:rFonts w:cs="Open Sans"/>
        </w:rPr>
      </w:pPr>
      <w:r>
        <w:rPr>
          <w:rStyle w:val="normaltextrun"/>
          <w:rFonts w:cs="Open Sans"/>
        </w:rPr>
        <w:t>Some children and young people raised concerns about hearing reports of racism against people of Asian background on the news. Others were concerned that their parents or others they knew of Asian background might become targets of racism</w:t>
      </w:r>
      <w:r w:rsidR="00650982">
        <w:rPr>
          <w:rStyle w:val="normaltextrun"/>
          <w:rFonts w:cs="Open Sans"/>
        </w:rPr>
        <w:t xml:space="preserve"> during COVID-19.</w:t>
      </w:r>
    </w:p>
    <w:p w14:paraId="1AF15579" w14:textId="57ED8BF1" w:rsidR="00CB2847" w:rsidRDefault="00650982" w:rsidP="00FC388E">
      <w:pPr>
        <w:rPr>
          <w:rStyle w:val="normaltextrun"/>
          <w:rFonts w:cs="Open Sans"/>
        </w:rPr>
      </w:pPr>
      <w:r>
        <w:rPr>
          <w:rStyle w:val="normaltextrun"/>
          <w:rFonts w:cs="Open Sans"/>
        </w:rPr>
        <w:t xml:space="preserve">Other issues </w:t>
      </w:r>
      <w:r w:rsidR="00DC3A1D">
        <w:rPr>
          <w:rStyle w:val="normaltextrun"/>
          <w:rFonts w:cs="Open Sans"/>
        </w:rPr>
        <w:t>included</w:t>
      </w:r>
      <w:r w:rsidR="00CB2847">
        <w:rPr>
          <w:rStyle w:val="normaltextrun"/>
          <w:rFonts w:cs="Open Sans"/>
        </w:rPr>
        <w:t xml:space="preserve"> witnessing racism perpetrated by </w:t>
      </w:r>
      <w:r w:rsidR="003877E2">
        <w:rPr>
          <w:rStyle w:val="normaltextrun"/>
          <w:rFonts w:cs="Open Sans"/>
        </w:rPr>
        <w:t>others</w:t>
      </w:r>
      <w:r w:rsidR="00CB2847">
        <w:rPr>
          <w:rStyle w:val="normaltextrun"/>
          <w:rFonts w:cs="Open Sans"/>
        </w:rPr>
        <w:t xml:space="preserve"> online and </w:t>
      </w:r>
      <w:r w:rsidR="008E5223">
        <w:rPr>
          <w:rStyle w:val="normaltextrun"/>
          <w:rFonts w:cs="Open Sans"/>
        </w:rPr>
        <w:t>express</w:t>
      </w:r>
      <w:r w:rsidR="003877E2">
        <w:rPr>
          <w:rStyle w:val="normaltextrun"/>
          <w:rFonts w:cs="Open Sans"/>
        </w:rPr>
        <w:t>i</w:t>
      </w:r>
      <w:r w:rsidR="00463E3B">
        <w:rPr>
          <w:rStyle w:val="normaltextrun"/>
          <w:rFonts w:cs="Open Sans"/>
        </w:rPr>
        <w:t>ng</w:t>
      </w:r>
      <w:r w:rsidR="003877E2">
        <w:rPr>
          <w:rStyle w:val="normaltextrun"/>
          <w:rFonts w:cs="Open Sans"/>
        </w:rPr>
        <w:t xml:space="preserve"> </w:t>
      </w:r>
      <w:r w:rsidR="008E5223">
        <w:rPr>
          <w:rStyle w:val="normaltextrun"/>
          <w:rFonts w:cs="Open Sans"/>
        </w:rPr>
        <w:t>anger</w:t>
      </w:r>
      <w:r w:rsidR="00CB2847">
        <w:rPr>
          <w:rStyle w:val="normaltextrun"/>
          <w:rFonts w:cs="Open Sans"/>
        </w:rPr>
        <w:t xml:space="preserve"> towards people of Chinese background. </w:t>
      </w:r>
    </w:p>
    <w:p w14:paraId="56DFB9F4" w14:textId="5FEDA83F" w:rsidR="00CB2847" w:rsidRDefault="00CB2847" w:rsidP="00CB2847">
      <w:pPr>
        <w:pStyle w:val="paragraph"/>
        <w:spacing w:before="0" w:beforeAutospacing="0" w:after="0" w:afterAutospacing="0"/>
        <w:textAlignment w:val="baseline"/>
        <w:rPr>
          <w:rStyle w:val="normaltextrun"/>
          <w:rFonts w:ascii="Open Sans" w:hAnsi="Open Sans" w:cs="Open Sans"/>
          <w:sz w:val="24"/>
          <w:szCs w:val="24"/>
          <w:lang w:val="en-AU"/>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CB2847" w:rsidRPr="00811803" w14:paraId="5FF6A037" w14:textId="77777777" w:rsidTr="00DE6057">
        <w:tc>
          <w:tcPr>
            <w:tcW w:w="9281" w:type="dxa"/>
            <w:shd w:val="clear" w:color="auto" w:fill="FBE4D5" w:themeFill="accent2" w:themeFillTint="33"/>
          </w:tcPr>
          <w:p w14:paraId="53381FBE" w14:textId="212A6AD7" w:rsidR="00CB2847" w:rsidRPr="00811803" w:rsidRDefault="00CB2847" w:rsidP="007B2AFA">
            <w:pPr>
              <w:rPr>
                <w:rFonts w:cs="Open Sans"/>
                <w:b/>
                <w:bCs/>
              </w:rPr>
            </w:pPr>
            <w:r w:rsidRPr="00811803">
              <w:rPr>
                <w:rFonts w:cs="Open Sans"/>
                <w:b/>
                <w:bCs/>
              </w:rPr>
              <w:lastRenderedPageBreak/>
              <w:t>Case stud</w:t>
            </w:r>
            <w:r w:rsidR="003877E2">
              <w:rPr>
                <w:rFonts w:cs="Open Sans"/>
                <w:b/>
                <w:bCs/>
              </w:rPr>
              <w:t>ies</w:t>
            </w:r>
            <w:r w:rsidRPr="00811803">
              <w:rPr>
                <w:rFonts w:cs="Open Sans"/>
                <w:b/>
                <w:bCs/>
              </w:rPr>
              <w:t xml:space="preserve">: </w:t>
            </w:r>
            <w:r w:rsidR="00945AF7">
              <w:rPr>
                <w:rFonts w:cs="Open Sans"/>
                <w:b/>
                <w:bCs/>
              </w:rPr>
              <w:t>Experiences of racism related to COVID-19</w:t>
            </w:r>
            <w:r>
              <w:rPr>
                <w:rFonts w:cs="Open Sans"/>
                <w:b/>
                <w:bCs/>
              </w:rPr>
              <w:t xml:space="preserve"> </w:t>
            </w:r>
          </w:p>
          <w:p w14:paraId="14CF492A" w14:textId="00DF1EC2" w:rsidR="008A439B" w:rsidRPr="00CB2847" w:rsidRDefault="00CB2847" w:rsidP="005D294F">
            <w:pPr>
              <w:spacing w:before="120"/>
              <w:rPr>
                <w:rFonts w:cs="Open Sans"/>
              </w:rPr>
            </w:pPr>
            <w:r w:rsidRPr="00CB2847">
              <w:rPr>
                <w:rFonts w:cs="Open Sans"/>
              </w:rPr>
              <w:t xml:space="preserve">‘Henry’, aged 14, rang Kids Helpline to say that he has been hearing a lot in the news about racism against Chinese </w:t>
            </w:r>
            <w:r w:rsidR="00166CF5">
              <w:rPr>
                <w:rFonts w:cs="Open Sans"/>
              </w:rPr>
              <w:t xml:space="preserve">people </w:t>
            </w:r>
            <w:r w:rsidRPr="00CB2847">
              <w:rPr>
                <w:rFonts w:cs="Open Sans"/>
              </w:rPr>
              <w:t>because of the virus. His dad is from a Chinese background, and he looks a lot like him. He has noticed that at his school people have been taking more notice of his Chinese heritage, making jokes. His friends also seem to be ignoring him and not returning his texts. He is not sure whether he is overreacting, but it is making him feel sad and anxious.</w:t>
            </w:r>
          </w:p>
          <w:p w14:paraId="195FF55C" w14:textId="0AABB6AC" w:rsidR="008A439B" w:rsidRPr="00CB2847" w:rsidRDefault="00CB2847" w:rsidP="005D294F">
            <w:pPr>
              <w:spacing w:before="120"/>
              <w:rPr>
                <w:rFonts w:cs="Open Sans"/>
              </w:rPr>
            </w:pPr>
            <w:r w:rsidRPr="00CB2847">
              <w:rPr>
                <w:rFonts w:cs="Open Sans"/>
              </w:rPr>
              <w:t xml:space="preserve">‘Sara’, aged 17, contacted Kids Helpline to say she was worried about going to school that day due to fears of getting COVID-19. She also said that she and some of her friends had experienced harassment because they were from China and were told they were responsible for it. She wasn’t sure how to respond to these situations and wondered if she found it harder because she had anxiety. The racism was impacting on her self-worth. </w:t>
            </w:r>
          </w:p>
          <w:p w14:paraId="5CE889AD" w14:textId="6E093799" w:rsidR="00CB2847" w:rsidRPr="00C44AE3" w:rsidRDefault="00CB2847" w:rsidP="005D294F">
            <w:pPr>
              <w:spacing w:before="120"/>
              <w:rPr>
                <w:rFonts w:cs="Open Sans"/>
              </w:rPr>
            </w:pPr>
            <w:r w:rsidRPr="00CB2847">
              <w:rPr>
                <w:rFonts w:cs="Open Sans"/>
              </w:rPr>
              <w:t>‘</w:t>
            </w:r>
            <w:proofErr w:type="spellStart"/>
            <w:r w:rsidRPr="00CB2847">
              <w:rPr>
                <w:rFonts w:cs="Open Sans"/>
              </w:rPr>
              <w:t>Toan</w:t>
            </w:r>
            <w:proofErr w:type="spellEnd"/>
            <w:r w:rsidRPr="00CB2847">
              <w:rPr>
                <w:rFonts w:cs="Open Sans"/>
              </w:rPr>
              <w:t>’, aged 15, told Kids Helpline that there is a culture of bullying and racism at his school. He is of Vietnamese background. Though he has not personally experienced a lot of bullying, he said that today some kids in an older grade had said to him ‘here comes coronavirus</w:t>
            </w:r>
            <w:r w:rsidR="00A21DBB">
              <w:rPr>
                <w:rFonts w:cs="Open Sans"/>
              </w:rPr>
              <w:t>’</w:t>
            </w:r>
            <w:r w:rsidR="00733751">
              <w:rPr>
                <w:rFonts w:cs="Open Sans"/>
              </w:rPr>
              <w:t xml:space="preserve"> </w:t>
            </w:r>
            <w:r w:rsidRPr="00CB2847">
              <w:rPr>
                <w:rFonts w:cs="Open Sans"/>
              </w:rPr>
              <w:t xml:space="preserve">and when he said it </w:t>
            </w:r>
            <w:r w:rsidR="00A21DBB" w:rsidRPr="00CB2847">
              <w:rPr>
                <w:rFonts w:cs="Open Sans"/>
              </w:rPr>
              <w:t>wasn</w:t>
            </w:r>
            <w:r w:rsidR="00A21DBB">
              <w:rPr>
                <w:rFonts w:cs="Open Sans"/>
              </w:rPr>
              <w:t>’</w:t>
            </w:r>
            <w:r w:rsidR="00A21DBB" w:rsidRPr="00CB2847">
              <w:rPr>
                <w:rFonts w:cs="Open Sans"/>
              </w:rPr>
              <w:t xml:space="preserve">t </w:t>
            </w:r>
            <w:r w:rsidRPr="00CB2847">
              <w:rPr>
                <w:rFonts w:cs="Open Sans"/>
              </w:rPr>
              <w:t xml:space="preserve">funny, they acted aggressively </w:t>
            </w:r>
            <w:r w:rsidR="00553436">
              <w:rPr>
                <w:rFonts w:cs="Open Sans"/>
              </w:rPr>
              <w:t xml:space="preserve">and threatened him, </w:t>
            </w:r>
            <w:r w:rsidRPr="00CB2847">
              <w:rPr>
                <w:rFonts w:cs="Open Sans"/>
              </w:rPr>
              <w:t>which made him scared.</w:t>
            </w:r>
          </w:p>
        </w:tc>
      </w:tr>
    </w:tbl>
    <w:p w14:paraId="3B5C543A" w14:textId="78BFD86D" w:rsidR="00CB2847" w:rsidRDefault="00CB2847" w:rsidP="00CB2847">
      <w:pPr>
        <w:pStyle w:val="paragraph"/>
        <w:spacing w:before="0" w:beforeAutospacing="0" w:after="0" w:afterAutospacing="0"/>
        <w:textAlignment w:val="baseline"/>
        <w:rPr>
          <w:rStyle w:val="normaltextrun"/>
          <w:rFonts w:ascii="Open Sans" w:hAnsi="Open Sans" w:cs="Open Sans"/>
          <w:sz w:val="24"/>
          <w:szCs w:val="24"/>
          <w:lang w:val="en-AU"/>
        </w:rPr>
      </w:pPr>
    </w:p>
    <w:p w14:paraId="546B0CE0" w14:textId="2ADCD72A" w:rsidR="00AD18A6" w:rsidRPr="00AD18A6" w:rsidRDefault="00AD18A6" w:rsidP="00553436">
      <w:pPr>
        <w:pStyle w:val="AHRCHeading3"/>
      </w:pPr>
      <w:bookmarkStart w:id="46" w:name="_Toc49172713"/>
      <w:r w:rsidRPr="00AD18A6">
        <w:t>Experiences of bullying related to COVID</w:t>
      </w:r>
      <w:r w:rsidR="00553436">
        <w:t>-</w:t>
      </w:r>
      <w:r w:rsidRPr="00AD18A6">
        <w:t>19</w:t>
      </w:r>
      <w:bookmarkEnd w:id="46"/>
      <w:r w:rsidRPr="00AD18A6">
        <w:t xml:space="preserve"> </w:t>
      </w:r>
    </w:p>
    <w:tbl>
      <w:tblPr>
        <w:tblStyle w:val="Grigliatabella"/>
        <w:tblW w:w="0" w:type="auto"/>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CellMar>
          <w:top w:w="284" w:type="dxa"/>
          <w:left w:w="284" w:type="dxa"/>
          <w:bottom w:w="284" w:type="dxa"/>
          <w:right w:w="284" w:type="dxa"/>
        </w:tblCellMar>
        <w:tblLook w:val="04A0" w:firstRow="1" w:lastRow="0" w:firstColumn="1" w:lastColumn="0" w:noHBand="0" w:noVBand="1"/>
      </w:tblPr>
      <w:tblGrid>
        <w:gridCol w:w="9010"/>
      </w:tblGrid>
      <w:tr w:rsidR="002B716B" w14:paraId="3F8B7427" w14:textId="77777777" w:rsidTr="00DE6057">
        <w:tc>
          <w:tcPr>
            <w:tcW w:w="9060" w:type="dxa"/>
          </w:tcPr>
          <w:p w14:paraId="30CE6266" w14:textId="2FB098F6" w:rsidR="00262D2B" w:rsidRPr="005D294F" w:rsidRDefault="000F2BF4" w:rsidP="005D294F">
            <w:pPr>
              <w:pStyle w:val="paragraph"/>
              <w:numPr>
                <w:ilvl w:val="0"/>
                <w:numId w:val="40"/>
              </w:numPr>
              <w:spacing w:before="0" w:beforeAutospacing="0" w:after="240" w:afterAutospacing="0"/>
              <w:ind w:left="714" w:hanging="357"/>
              <w:textAlignment w:val="baseline"/>
              <w:rPr>
                <w:rFonts w:ascii="Open Sans" w:hAnsi="Open Sans" w:cs="Open Sans"/>
                <w:sz w:val="24"/>
                <w:szCs w:val="24"/>
              </w:rPr>
            </w:pPr>
            <w:r w:rsidRPr="00C83080">
              <w:rPr>
                <w:rFonts w:ascii="Open Sans" w:hAnsi="Open Sans" w:cs="Open Sans"/>
                <w:sz w:val="24"/>
                <w:szCs w:val="24"/>
              </w:rPr>
              <w:t>A</w:t>
            </w:r>
            <w:r w:rsidRPr="00515695">
              <w:rPr>
                <w:rFonts w:ascii="Open Sans" w:hAnsi="Open Sans" w:cs="Open Sans"/>
                <w:sz w:val="24"/>
                <w:szCs w:val="24"/>
              </w:rPr>
              <w:t xml:space="preserve"> small number of </w:t>
            </w:r>
            <w:r w:rsidRPr="00C83080">
              <w:rPr>
                <w:rFonts w:ascii="Open Sans" w:hAnsi="Open Sans" w:cs="Open Sans"/>
                <w:sz w:val="24"/>
                <w:szCs w:val="24"/>
              </w:rPr>
              <w:t>c</w:t>
            </w:r>
            <w:r w:rsidRPr="00515695">
              <w:rPr>
                <w:rFonts w:ascii="Open Sans" w:hAnsi="Open Sans" w:cs="Open Sans"/>
                <w:sz w:val="24"/>
                <w:szCs w:val="24"/>
              </w:rPr>
              <w:t>hildren and young people spoke about experiences of bullying related to COVID-19.</w:t>
            </w:r>
          </w:p>
          <w:p w14:paraId="5AF336D5" w14:textId="4765177B" w:rsidR="000F2BF4" w:rsidRPr="000F2BF4" w:rsidRDefault="000F2BF4" w:rsidP="00472B79">
            <w:pPr>
              <w:pStyle w:val="paragraph"/>
              <w:numPr>
                <w:ilvl w:val="0"/>
                <w:numId w:val="40"/>
              </w:numPr>
              <w:spacing w:before="0" w:beforeAutospacing="0" w:after="0" w:afterAutospacing="0"/>
              <w:textAlignment w:val="baseline"/>
              <w:rPr>
                <w:rFonts w:ascii="Open Sans" w:hAnsi="Open Sans" w:cs="Open Sans"/>
                <w:sz w:val="24"/>
                <w:szCs w:val="24"/>
              </w:rPr>
            </w:pPr>
            <w:r w:rsidRPr="00C83080">
              <w:rPr>
                <w:rFonts w:ascii="Open Sans" w:hAnsi="Open Sans" w:cs="Open Sans"/>
                <w:sz w:val="24"/>
                <w:szCs w:val="24"/>
              </w:rPr>
              <w:t xml:space="preserve">These experiences included </w:t>
            </w:r>
            <w:r w:rsidR="00C83080">
              <w:rPr>
                <w:rFonts w:ascii="Open Sans" w:hAnsi="Open Sans" w:cs="Open Sans"/>
                <w:sz w:val="24"/>
                <w:szCs w:val="24"/>
              </w:rPr>
              <w:t xml:space="preserve">COVID-19 being used as a </w:t>
            </w:r>
            <w:r w:rsidR="006D105E">
              <w:rPr>
                <w:rFonts w:ascii="Open Sans" w:hAnsi="Open Sans" w:cs="Open Sans"/>
                <w:sz w:val="24"/>
                <w:szCs w:val="24"/>
              </w:rPr>
              <w:t>reason to bully another child</w:t>
            </w:r>
            <w:r w:rsidR="00F40C05" w:rsidRPr="00C83080">
              <w:rPr>
                <w:rFonts w:ascii="Open Sans" w:hAnsi="Open Sans" w:cs="Open Sans"/>
                <w:sz w:val="24"/>
                <w:szCs w:val="24"/>
              </w:rPr>
              <w:t xml:space="preserve">, and </w:t>
            </w:r>
            <w:r w:rsidR="000C771D" w:rsidRPr="00C83080">
              <w:rPr>
                <w:rFonts w:ascii="Open Sans" w:hAnsi="Open Sans" w:cs="Open Sans"/>
                <w:sz w:val="24"/>
                <w:szCs w:val="24"/>
              </w:rPr>
              <w:t xml:space="preserve">children and young people being </w:t>
            </w:r>
            <w:proofErr w:type="spellStart"/>
            <w:r w:rsidR="00C83080" w:rsidRPr="00C83080">
              <w:rPr>
                <w:rFonts w:ascii="Open Sans" w:hAnsi="Open Sans" w:cs="Open Sans"/>
                <w:sz w:val="24"/>
                <w:szCs w:val="24"/>
              </w:rPr>
              <w:t>victimi</w:t>
            </w:r>
            <w:r w:rsidR="006D105E">
              <w:rPr>
                <w:rFonts w:ascii="Open Sans" w:hAnsi="Open Sans" w:cs="Open Sans"/>
                <w:sz w:val="24"/>
                <w:szCs w:val="24"/>
              </w:rPr>
              <w:t>s</w:t>
            </w:r>
            <w:r w:rsidR="00C83080" w:rsidRPr="00C83080">
              <w:rPr>
                <w:rFonts w:ascii="Open Sans" w:hAnsi="Open Sans" w:cs="Open Sans"/>
                <w:sz w:val="24"/>
                <w:szCs w:val="24"/>
              </w:rPr>
              <w:t>ed</w:t>
            </w:r>
            <w:proofErr w:type="spellEnd"/>
            <w:r w:rsidR="00C83080" w:rsidRPr="00C83080">
              <w:rPr>
                <w:rFonts w:ascii="Open Sans" w:hAnsi="Open Sans" w:cs="Open Sans"/>
                <w:sz w:val="24"/>
                <w:szCs w:val="24"/>
              </w:rPr>
              <w:t xml:space="preserve"> for breaking COVID-19 restrictions.</w:t>
            </w:r>
          </w:p>
        </w:tc>
      </w:tr>
    </w:tbl>
    <w:p w14:paraId="06077FAF" w14:textId="0E09677F" w:rsidR="00A65C72" w:rsidRDefault="00463E3B" w:rsidP="00FC388E">
      <w:r>
        <w:t>Fifteen</w:t>
      </w:r>
      <w:r w:rsidR="00A65C72">
        <w:t xml:space="preserve"> children and young people raised experiences of bullying related to COVID-19, during their contact with Kids Helpline.</w:t>
      </w:r>
    </w:p>
    <w:p w14:paraId="789AE32B" w14:textId="7F6085C9" w:rsidR="00A65C72" w:rsidRDefault="00A65C72" w:rsidP="00FC388E">
      <w:pPr>
        <w:rPr>
          <w:rStyle w:val="normaltextrun"/>
          <w:rFonts w:cs="Open Sans"/>
        </w:rPr>
      </w:pPr>
      <w:r>
        <w:rPr>
          <w:rStyle w:val="normaltextrun"/>
          <w:rFonts w:cs="Open Sans"/>
        </w:rPr>
        <w:lastRenderedPageBreak/>
        <w:t>While the numbers were small, children and young people of every age group recorded concerns about bullying due to COVID-19. These concerns were raised more frequently by children aged 5-10 and 11-14 than the other two age groups. Both males and females raised these concerns.</w:t>
      </w:r>
    </w:p>
    <w:p w14:paraId="39B85767" w14:textId="28130EAF" w:rsidR="00A65C72" w:rsidRDefault="00A65C72" w:rsidP="00FC388E">
      <w:pPr>
        <w:rPr>
          <w:rStyle w:val="normaltextrun"/>
          <w:rFonts w:cs="Open Sans"/>
        </w:rPr>
      </w:pPr>
      <w:r>
        <w:rPr>
          <w:rStyle w:val="normaltextrun"/>
          <w:rFonts w:cs="Open Sans"/>
        </w:rPr>
        <w:t>The types of experiences of bullying related to COVID-19 include:</w:t>
      </w:r>
    </w:p>
    <w:p w14:paraId="573F30BB" w14:textId="164F76D6" w:rsidR="00A65C72" w:rsidRPr="00FC388E" w:rsidRDefault="00A65C72" w:rsidP="00472B79">
      <w:pPr>
        <w:pStyle w:val="Paragrafoelenco"/>
        <w:numPr>
          <w:ilvl w:val="0"/>
          <w:numId w:val="45"/>
        </w:numPr>
        <w:rPr>
          <w:rStyle w:val="normaltextrun"/>
          <w:rFonts w:cs="Open Sans"/>
        </w:rPr>
      </w:pPr>
      <w:r w:rsidRPr="00FC388E">
        <w:rPr>
          <w:rStyle w:val="normaltextrun"/>
          <w:rFonts w:cs="Open Sans"/>
        </w:rPr>
        <w:t>children saying t</w:t>
      </w:r>
      <w:r w:rsidR="003C6F2D" w:rsidRPr="00FC388E">
        <w:rPr>
          <w:rStyle w:val="normaltextrun"/>
          <w:rFonts w:cs="Open Sans"/>
        </w:rPr>
        <w:t>hat</w:t>
      </w:r>
      <w:r w:rsidRPr="00FC388E">
        <w:rPr>
          <w:rStyle w:val="normaltextrun"/>
          <w:rFonts w:cs="Open Sans"/>
        </w:rPr>
        <w:t xml:space="preserve"> another child </w:t>
      </w:r>
      <w:r w:rsidR="003C6F2D" w:rsidRPr="00FC388E">
        <w:rPr>
          <w:rStyle w:val="normaltextrun"/>
          <w:rFonts w:cs="Open Sans"/>
        </w:rPr>
        <w:t>has</w:t>
      </w:r>
      <w:r w:rsidRPr="00FC388E">
        <w:rPr>
          <w:rStyle w:val="normaltextrun"/>
          <w:rFonts w:cs="Open Sans"/>
        </w:rPr>
        <w:t xml:space="preserve"> coronavirus</w:t>
      </w:r>
    </w:p>
    <w:p w14:paraId="2E3D5E63" w14:textId="1297B715" w:rsidR="00A65C72" w:rsidRPr="00FC388E" w:rsidRDefault="00A65C72" w:rsidP="00472B79">
      <w:pPr>
        <w:pStyle w:val="Paragrafoelenco"/>
        <w:numPr>
          <w:ilvl w:val="0"/>
          <w:numId w:val="45"/>
        </w:numPr>
        <w:rPr>
          <w:rStyle w:val="normaltextrun"/>
          <w:rFonts w:cs="Open Sans"/>
        </w:rPr>
      </w:pPr>
      <w:r w:rsidRPr="00FC388E">
        <w:rPr>
          <w:rStyle w:val="normaltextrun"/>
          <w:rFonts w:cs="Open Sans"/>
        </w:rPr>
        <w:t xml:space="preserve">children </w:t>
      </w:r>
      <w:r w:rsidR="000C771D" w:rsidRPr="00FC388E">
        <w:rPr>
          <w:rStyle w:val="normaltextrun"/>
          <w:rFonts w:cs="Open Sans"/>
        </w:rPr>
        <w:t xml:space="preserve">and young people </w:t>
      </w:r>
      <w:r w:rsidRPr="00FC388E">
        <w:rPr>
          <w:rStyle w:val="normaltextrun"/>
          <w:rFonts w:cs="Open Sans"/>
        </w:rPr>
        <w:t xml:space="preserve">being victimised for breaking </w:t>
      </w:r>
      <w:r w:rsidR="00873F13" w:rsidRPr="00FC388E">
        <w:rPr>
          <w:rStyle w:val="normaltextrun"/>
          <w:rFonts w:cs="Open Sans"/>
        </w:rPr>
        <w:t xml:space="preserve">COVID-19 </w:t>
      </w:r>
      <w:r w:rsidRPr="00FC388E">
        <w:rPr>
          <w:rStyle w:val="normaltextrun"/>
          <w:rFonts w:cs="Open Sans"/>
        </w:rPr>
        <w:t>restrictions</w:t>
      </w:r>
    </w:p>
    <w:p w14:paraId="035AB763" w14:textId="6B3F88B3" w:rsidR="00A65C72" w:rsidRPr="00FC388E" w:rsidRDefault="00A65C72" w:rsidP="00472B79">
      <w:pPr>
        <w:pStyle w:val="Paragrafoelenco"/>
        <w:numPr>
          <w:ilvl w:val="0"/>
          <w:numId w:val="45"/>
        </w:numPr>
        <w:rPr>
          <w:rStyle w:val="normaltextrun"/>
          <w:rFonts w:cs="Open Sans"/>
        </w:rPr>
      </w:pPr>
      <w:r w:rsidRPr="00FC388E">
        <w:rPr>
          <w:rStyle w:val="normaltextrun"/>
          <w:rFonts w:cs="Open Sans"/>
        </w:rPr>
        <w:t xml:space="preserve">bullying that usually occurs face-to-face </w:t>
      </w:r>
      <w:r w:rsidR="003C6F2D" w:rsidRPr="00FC388E">
        <w:rPr>
          <w:rStyle w:val="normaltextrun"/>
          <w:rFonts w:cs="Open Sans"/>
        </w:rPr>
        <w:t xml:space="preserve">now </w:t>
      </w:r>
      <w:r w:rsidRPr="00FC388E">
        <w:rPr>
          <w:rStyle w:val="normaltextrun"/>
          <w:rFonts w:cs="Open Sans"/>
        </w:rPr>
        <w:t>occurring online</w:t>
      </w:r>
      <w:r w:rsidR="00DD0819" w:rsidRPr="00FC388E">
        <w:rPr>
          <w:rStyle w:val="normaltextrun"/>
          <w:rFonts w:cs="Open Sans"/>
        </w:rPr>
        <w:t xml:space="preserve"> because schools were closed</w:t>
      </w:r>
    </w:p>
    <w:p w14:paraId="365BD297" w14:textId="200CA2CA" w:rsidR="008F694E" w:rsidRPr="00FC388E" w:rsidRDefault="00A65C72" w:rsidP="00472B79">
      <w:pPr>
        <w:pStyle w:val="Paragrafoelenco"/>
        <w:numPr>
          <w:ilvl w:val="0"/>
          <w:numId w:val="45"/>
        </w:numPr>
        <w:rPr>
          <w:rStyle w:val="normaltextrun"/>
          <w:rFonts w:cs="Open Sans"/>
        </w:rPr>
      </w:pPr>
      <w:r w:rsidRPr="00FC388E">
        <w:rPr>
          <w:rStyle w:val="normaltextrun"/>
          <w:rFonts w:cs="Open Sans"/>
        </w:rPr>
        <w:t>the virus being used as a</w:t>
      </w:r>
      <w:r w:rsidR="008F694E" w:rsidRPr="00FC388E">
        <w:rPr>
          <w:rStyle w:val="normaltextrun"/>
          <w:rFonts w:cs="Open Sans"/>
        </w:rPr>
        <w:t xml:space="preserve"> reason</w:t>
      </w:r>
      <w:r w:rsidRPr="00FC388E">
        <w:rPr>
          <w:rStyle w:val="normaltextrun"/>
          <w:rFonts w:cs="Open Sans"/>
        </w:rPr>
        <w:t xml:space="preserve"> to bully </w:t>
      </w:r>
      <w:r w:rsidR="00D91963" w:rsidRPr="00FC388E">
        <w:rPr>
          <w:rStyle w:val="normaltextrun"/>
          <w:rFonts w:cs="Open Sans"/>
        </w:rPr>
        <w:t xml:space="preserve">or threaten </w:t>
      </w:r>
      <w:r w:rsidRPr="00FC388E">
        <w:rPr>
          <w:rStyle w:val="normaltextrun"/>
          <w:rFonts w:cs="Open Sans"/>
        </w:rPr>
        <w:t>someone</w:t>
      </w:r>
      <w:r w:rsidR="00021733" w:rsidRPr="00FC388E">
        <w:rPr>
          <w:rStyle w:val="normaltextrun"/>
          <w:rFonts w:cs="Open Sans"/>
        </w:rPr>
        <w:t xml:space="preserve">. </w:t>
      </w:r>
    </w:p>
    <w:p w14:paraId="6FBDC510" w14:textId="3A03CC6E" w:rsidR="00A65C72" w:rsidRDefault="00A65C72" w:rsidP="00FC388E">
      <w:r>
        <w:t xml:space="preserve">Several children also reported that they felt safer from bullying due to lockdown, as they did not have to attend school where bullying </w:t>
      </w:r>
      <w:r w:rsidR="00021733">
        <w:t xml:space="preserve">often </w:t>
      </w:r>
      <w:r>
        <w:t>occurred</w:t>
      </w:r>
      <w:r w:rsidR="006A5B80">
        <w:t>.</w:t>
      </w:r>
      <w:r w:rsidR="00286F60">
        <w:t xml:space="preserve"> Most experiences co</w:t>
      </w:r>
      <w:r w:rsidR="004F07B7">
        <w:t>nc</w:t>
      </w:r>
      <w:r w:rsidR="00286F60">
        <w:t xml:space="preserve">erned face-to-face </w:t>
      </w:r>
      <w:r w:rsidR="001757A8">
        <w:t xml:space="preserve">bullying </w:t>
      </w:r>
      <w:r w:rsidR="00286F60">
        <w:t>rather than cyber-bullying.</w:t>
      </w:r>
    </w:p>
    <w:p w14:paraId="2FD26B3E" w14:textId="4D057408" w:rsidR="008D75F3" w:rsidRPr="001340D0" w:rsidRDefault="00DD0819" w:rsidP="00FC388E">
      <w:r>
        <w:t>T</w:t>
      </w:r>
      <w:r w:rsidR="00F811D0" w:rsidRPr="001340D0">
        <w:t xml:space="preserve">he e-Safety Commissioner has warned </w:t>
      </w:r>
      <w:r w:rsidR="00431021" w:rsidRPr="001340D0">
        <w:t>of</w:t>
      </w:r>
      <w:r w:rsidR="00262A0C" w:rsidRPr="001340D0">
        <w:t xml:space="preserve"> an increased risk of cyber-bullying</w:t>
      </w:r>
      <w:r w:rsidR="00C8039E" w:rsidRPr="001340D0">
        <w:t xml:space="preserve"> and other forms of online </w:t>
      </w:r>
      <w:r w:rsidR="00262A0C" w:rsidRPr="001340D0">
        <w:t>abuse</w:t>
      </w:r>
      <w:r w:rsidR="00431021" w:rsidRPr="001340D0">
        <w:t xml:space="preserve"> as </w:t>
      </w:r>
      <w:r w:rsidR="001103D2" w:rsidRPr="001340D0">
        <w:t>more chi</w:t>
      </w:r>
      <w:r w:rsidR="00C8039E" w:rsidRPr="001340D0">
        <w:t>ldren a</w:t>
      </w:r>
      <w:r w:rsidR="001103D2" w:rsidRPr="001340D0">
        <w:t xml:space="preserve">nd teenagers </w:t>
      </w:r>
      <w:r w:rsidR="00993E97" w:rsidRPr="001340D0">
        <w:t xml:space="preserve">are </w:t>
      </w:r>
      <w:r w:rsidR="001103D2" w:rsidRPr="001340D0">
        <w:t xml:space="preserve">online </w:t>
      </w:r>
      <w:r w:rsidR="00993E97" w:rsidRPr="001340D0">
        <w:t xml:space="preserve">for </w:t>
      </w:r>
      <w:r w:rsidR="00431021" w:rsidRPr="001340D0">
        <w:t xml:space="preserve">study and </w:t>
      </w:r>
      <w:r w:rsidR="00993E97" w:rsidRPr="001340D0">
        <w:t xml:space="preserve">recreation. </w:t>
      </w:r>
      <w:r w:rsidR="00AB4DA5" w:rsidRPr="001340D0">
        <w:t xml:space="preserve">Complaints of cyberbullying to the Office of the </w:t>
      </w:r>
      <w:r w:rsidR="00A57D94">
        <w:t>e</w:t>
      </w:r>
      <w:r w:rsidR="00AB4DA5" w:rsidRPr="001340D0">
        <w:t>-Safety Commissioner sp</w:t>
      </w:r>
      <w:r w:rsidR="00596650" w:rsidRPr="001340D0">
        <w:t>i</w:t>
      </w:r>
      <w:r w:rsidR="00AB4DA5" w:rsidRPr="001340D0">
        <w:t xml:space="preserve">ked at the beginning of the </w:t>
      </w:r>
      <w:r w:rsidR="00F42358" w:rsidRPr="001340D0">
        <w:t>COVID-19 iso</w:t>
      </w:r>
      <w:r w:rsidR="000D7B55" w:rsidRPr="001340D0">
        <w:t>la</w:t>
      </w:r>
      <w:r w:rsidR="00F42358" w:rsidRPr="001340D0">
        <w:t xml:space="preserve">tion period, </w:t>
      </w:r>
      <w:r w:rsidR="001340D0">
        <w:t xml:space="preserve">and </w:t>
      </w:r>
      <w:r w:rsidR="00596650" w:rsidRPr="001340D0">
        <w:t xml:space="preserve">then </w:t>
      </w:r>
      <w:r w:rsidR="00F42358" w:rsidRPr="001340D0">
        <w:t xml:space="preserve">subsided to levels </w:t>
      </w:r>
      <w:r w:rsidR="000D7B55" w:rsidRPr="001340D0">
        <w:t xml:space="preserve">normally associated with school holidays. </w:t>
      </w:r>
      <w:r w:rsidR="008D75F3" w:rsidRPr="001340D0">
        <w:t>With school</w:t>
      </w:r>
      <w:r w:rsidR="007B6CDF">
        <w:t>s</w:t>
      </w:r>
      <w:r w:rsidR="008D75F3" w:rsidRPr="001340D0">
        <w:t xml:space="preserve"> returning </w:t>
      </w:r>
      <w:r w:rsidR="007B6CDF">
        <w:t xml:space="preserve">face-to-face </w:t>
      </w:r>
      <w:r w:rsidR="008D75F3" w:rsidRPr="001340D0">
        <w:t>in May,</w:t>
      </w:r>
      <w:r w:rsidR="008D75F3" w:rsidRPr="001340D0" w:rsidDel="001757A8">
        <w:t xml:space="preserve"> </w:t>
      </w:r>
      <w:r w:rsidR="008D75F3" w:rsidRPr="001340D0">
        <w:t>cyberbullying complaints began rising in line with expectations (</w:t>
      </w:r>
      <w:r w:rsidR="001340D0" w:rsidRPr="001340D0">
        <w:t xml:space="preserve">as </w:t>
      </w:r>
      <w:r w:rsidR="008D75F3" w:rsidRPr="001340D0">
        <w:t>cyberbullying is often an extension of what is occurring in the school environment). For the month of June 2020, cyberbullying complaints were up more than 150% when compared to the monthly average for 2019.</w:t>
      </w:r>
      <w:r w:rsidR="007B6CDF">
        <w:rPr>
          <w:rStyle w:val="Rimandonotadichiusura"/>
        </w:rPr>
        <w:endnoteReference w:id="19"/>
      </w:r>
    </w:p>
    <w:p w14:paraId="05F8350B" w14:textId="24E8D894" w:rsidR="00F31ED7" w:rsidRDefault="00C07555" w:rsidP="00FC388E">
      <w:pPr>
        <w:rPr>
          <w:rStyle w:val="normaltextrun"/>
          <w:rFonts w:cs="Open Sans"/>
        </w:rPr>
      </w:pPr>
      <w:r>
        <w:rPr>
          <w:rStyle w:val="normaltextrun"/>
          <w:rFonts w:cs="Open Sans"/>
        </w:rPr>
        <w:t>B</w:t>
      </w:r>
      <w:r w:rsidR="00F31ED7">
        <w:rPr>
          <w:rStyle w:val="normaltextrun"/>
          <w:rFonts w:cs="Open Sans"/>
        </w:rPr>
        <w:t>ullying more broadly</w:t>
      </w:r>
      <w:r w:rsidR="00B134E8">
        <w:rPr>
          <w:rStyle w:val="normaltextrun"/>
          <w:rFonts w:cs="Open Sans"/>
        </w:rPr>
        <w:t xml:space="preserve">, rather than </w:t>
      </w:r>
      <w:r w:rsidR="002C646A">
        <w:rPr>
          <w:rStyle w:val="normaltextrun"/>
          <w:rFonts w:cs="Open Sans"/>
        </w:rPr>
        <w:t xml:space="preserve">bullying </w:t>
      </w:r>
      <w:r w:rsidR="00B134E8">
        <w:rPr>
          <w:rStyle w:val="normaltextrun"/>
          <w:rFonts w:cs="Open Sans"/>
        </w:rPr>
        <w:t>related to COVID-19,</w:t>
      </w:r>
      <w:r w:rsidR="00F31ED7">
        <w:rPr>
          <w:rStyle w:val="normaltextrun"/>
          <w:rFonts w:cs="Open Sans"/>
        </w:rPr>
        <w:t xml:space="preserve"> </w:t>
      </w:r>
      <w:r w:rsidR="00DD0819">
        <w:rPr>
          <w:rStyle w:val="normaltextrun"/>
          <w:rFonts w:cs="Open Sans"/>
        </w:rPr>
        <w:t xml:space="preserve">is </w:t>
      </w:r>
      <w:r>
        <w:rPr>
          <w:rStyle w:val="normaltextrun"/>
          <w:rFonts w:cs="Open Sans"/>
        </w:rPr>
        <w:t xml:space="preserve">raised as </w:t>
      </w:r>
      <w:r w:rsidR="00F31ED7">
        <w:rPr>
          <w:rStyle w:val="normaltextrun"/>
          <w:rFonts w:cs="Open Sans"/>
        </w:rPr>
        <w:t xml:space="preserve">a concern </w:t>
      </w:r>
      <w:r w:rsidR="00CD30B1">
        <w:rPr>
          <w:rStyle w:val="normaltextrun"/>
          <w:rFonts w:cs="Open Sans"/>
        </w:rPr>
        <w:t>by</w:t>
      </w:r>
      <w:r w:rsidR="00F31ED7">
        <w:rPr>
          <w:rStyle w:val="normaltextrun"/>
          <w:rFonts w:cs="Open Sans"/>
        </w:rPr>
        <w:t xml:space="preserve"> children and young people that contact Kids Helpline. Of the 2</w:t>
      </w:r>
      <w:r w:rsidR="00A21DBB">
        <w:rPr>
          <w:rStyle w:val="normaltextrun"/>
          <w:rFonts w:cs="Open Sans"/>
        </w:rPr>
        <w:t>,</w:t>
      </w:r>
      <w:r w:rsidR="00F31ED7">
        <w:rPr>
          <w:rStyle w:val="normaltextrun"/>
          <w:rFonts w:cs="Open Sans"/>
        </w:rPr>
        <w:t xml:space="preserve">567 children and young people that raised COVID-related concerns, 38 </w:t>
      </w:r>
      <w:r w:rsidR="002C646A">
        <w:rPr>
          <w:rStyle w:val="normaltextrun"/>
          <w:rFonts w:cs="Open Sans"/>
        </w:rPr>
        <w:t>had</w:t>
      </w:r>
      <w:r w:rsidR="00F31ED7">
        <w:rPr>
          <w:rStyle w:val="normaltextrun"/>
          <w:rFonts w:cs="Open Sans"/>
        </w:rPr>
        <w:t xml:space="preserve"> bullying </w:t>
      </w:r>
      <w:r w:rsidR="002C646A">
        <w:rPr>
          <w:rStyle w:val="normaltextrun"/>
          <w:rFonts w:cs="Open Sans"/>
        </w:rPr>
        <w:t xml:space="preserve">recorded as a </w:t>
      </w:r>
      <w:r w:rsidR="00F31ED7" w:rsidDel="00F57A7F">
        <w:rPr>
          <w:rStyle w:val="normaltextrun"/>
          <w:rFonts w:cs="Open Sans"/>
        </w:rPr>
        <w:t>concern</w:t>
      </w:r>
      <w:r w:rsidR="00F31ED7">
        <w:rPr>
          <w:rStyle w:val="normaltextrun"/>
          <w:rFonts w:cs="Open Sans"/>
        </w:rPr>
        <w:t>.</w:t>
      </w:r>
    </w:p>
    <w:p w14:paraId="503376E7" w14:textId="13C97CFC" w:rsidR="00DE6057" w:rsidRDefault="00DE6057">
      <w:pPr>
        <w:keepLines w:val="0"/>
        <w:spacing w:before="0" w:after="0"/>
        <w:rPr>
          <w:rFonts w:eastAsiaTheme="minorHAnsi" w:cs="Open Sans"/>
          <w:lang w:eastAsia="en-US"/>
        </w:rPr>
      </w:pPr>
      <w:r>
        <w:rPr>
          <w:rFonts w:cs="Open Sans"/>
        </w:rPr>
        <w:br w:type="page"/>
      </w:r>
    </w:p>
    <w:p w14:paraId="33CC9382" w14:textId="77777777" w:rsidR="00021733" w:rsidRPr="00021733" w:rsidRDefault="00021733" w:rsidP="00021733">
      <w:pPr>
        <w:pStyle w:val="paragraph"/>
        <w:spacing w:before="0" w:beforeAutospacing="0" w:after="0" w:afterAutospacing="0"/>
        <w:textAlignment w:val="baseline"/>
        <w:rPr>
          <w:rFonts w:ascii="Open Sans" w:hAnsi="Open Sans" w:cs="Open Sans"/>
          <w:sz w:val="24"/>
          <w:szCs w:val="24"/>
          <w:lang w:val="en-AU"/>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A65C72" w:rsidRPr="00811803" w14:paraId="2C9B8EAC" w14:textId="77777777" w:rsidTr="00DE6057">
        <w:tc>
          <w:tcPr>
            <w:tcW w:w="9281" w:type="dxa"/>
            <w:shd w:val="clear" w:color="auto" w:fill="FBE4D5" w:themeFill="accent2" w:themeFillTint="33"/>
          </w:tcPr>
          <w:p w14:paraId="6A9A70C3" w14:textId="22BA85C5" w:rsidR="00A65C72" w:rsidRPr="00811803" w:rsidRDefault="00A65C72" w:rsidP="007B2AFA">
            <w:pPr>
              <w:rPr>
                <w:rFonts w:cs="Open Sans"/>
                <w:b/>
                <w:bCs/>
              </w:rPr>
            </w:pPr>
            <w:r w:rsidRPr="00811803">
              <w:rPr>
                <w:rFonts w:cs="Open Sans"/>
                <w:b/>
                <w:bCs/>
              </w:rPr>
              <w:t>Case stud</w:t>
            </w:r>
            <w:r w:rsidR="00213779">
              <w:rPr>
                <w:rFonts w:cs="Open Sans"/>
                <w:b/>
                <w:bCs/>
              </w:rPr>
              <w:t>ies</w:t>
            </w:r>
            <w:r w:rsidRPr="00811803">
              <w:rPr>
                <w:rFonts w:cs="Open Sans"/>
                <w:b/>
                <w:bCs/>
              </w:rPr>
              <w:t xml:space="preserve">: </w:t>
            </w:r>
            <w:r w:rsidR="00213779">
              <w:rPr>
                <w:rFonts w:cs="Open Sans"/>
                <w:b/>
                <w:bCs/>
              </w:rPr>
              <w:t>Experiences of bullying related to COVID-19</w:t>
            </w:r>
            <w:r>
              <w:rPr>
                <w:rFonts w:cs="Open Sans"/>
                <w:b/>
                <w:bCs/>
              </w:rPr>
              <w:t xml:space="preserve"> </w:t>
            </w:r>
          </w:p>
          <w:p w14:paraId="4C3D793C" w14:textId="4289519D" w:rsidR="00A65C72" w:rsidRPr="00A65C72" w:rsidRDefault="00A65C72" w:rsidP="005D294F">
            <w:pPr>
              <w:spacing w:before="120" w:after="360"/>
              <w:rPr>
                <w:rFonts w:cs="Open Sans"/>
              </w:rPr>
            </w:pPr>
            <w:r w:rsidRPr="00A65C72">
              <w:rPr>
                <w:rFonts w:cs="Open Sans"/>
              </w:rPr>
              <w:t>‘Cody’, aged 11, rang Kids Helpline about a range of concerns, including his parents arguing, troubles at school and being bullied. The bullying at school has been going on for a long time. He had to self-isolate from school last week because he had symptoms similar to coronavirus. Now he is worried that people are keeping their distance from him and teasing him even more. He tries to walk away but that doesn’t seem to stop it.</w:t>
            </w:r>
          </w:p>
          <w:p w14:paraId="257C4CD0" w14:textId="12A9B60B" w:rsidR="00A65C72" w:rsidRPr="00C44AE3" w:rsidRDefault="00A65C72" w:rsidP="005D294F">
            <w:pPr>
              <w:spacing w:before="120" w:after="360"/>
              <w:rPr>
                <w:rFonts w:cs="Open Sans"/>
              </w:rPr>
            </w:pPr>
            <w:r w:rsidRPr="00A65C72">
              <w:rPr>
                <w:rFonts w:cs="Open Sans"/>
              </w:rPr>
              <w:t>‘Angela’, aged 21, told Kids Helpline that people were picking on her and her boyfriend because of coronavirus, saying that they shouldn’t be holding hands. It was making her feel sad and depressed.</w:t>
            </w:r>
          </w:p>
        </w:tc>
      </w:tr>
    </w:tbl>
    <w:p w14:paraId="37E005B6" w14:textId="08CDF4F2" w:rsidR="00366E90" w:rsidRDefault="00366E90" w:rsidP="00366E90">
      <w:pPr>
        <w:pStyle w:val="AHRCHeading2"/>
      </w:pPr>
      <w:bookmarkStart w:id="47" w:name="_Toc49172714"/>
      <w:r>
        <w:t>Other</w:t>
      </w:r>
      <w:r w:rsidR="00337EFC">
        <w:t xml:space="preserve"> </w:t>
      </w:r>
      <w:r w:rsidR="0009093D">
        <w:t>COVID-19 issues</w:t>
      </w:r>
      <w:bookmarkEnd w:id="47"/>
      <w:r w:rsidR="0009093D">
        <w:t xml:space="preserve"> </w:t>
      </w:r>
    </w:p>
    <w:tbl>
      <w:tblPr>
        <w:tblStyle w:val="Grigliatabella"/>
        <w:tblW w:w="0" w:type="auto"/>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CellMar>
          <w:top w:w="284" w:type="dxa"/>
          <w:left w:w="284" w:type="dxa"/>
          <w:bottom w:w="284" w:type="dxa"/>
          <w:right w:w="284" w:type="dxa"/>
        </w:tblCellMar>
        <w:tblLook w:val="04A0" w:firstRow="1" w:lastRow="0" w:firstColumn="1" w:lastColumn="0" w:noHBand="0" w:noVBand="1"/>
      </w:tblPr>
      <w:tblGrid>
        <w:gridCol w:w="9010"/>
      </w:tblGrid>
      <w:tr w:rsidR="006D105E" w14:paraId="11D02E11" w14:textId="77777777" w:rsidTr="000847FC">
        <w:tc>
          <w:tcPr>
            <w:tcW w:w="9060" w:type="dxa"/>
          </w:tcPr>
          <w:p w14:paraId="6FD86EDC" w14:textId="55761067" w:rsidR="00262D2B" w:rsidRPr="005D294F" w:rsidRDefault="00B33080" w:rsidP="005D294F">
            <w:pPr>
              <w:pStyle w:val="paragraph"/>
              <w:numPr>
                <w:ilvl w:val="0"/>
                <w:numId w:val="41"/>
              </w:numPr>
              <w:spacing w:before="0" w:beforeAutospacing="0" w:after="240" w:afterAutospacing="0"/>
              <w:ind w:left="714" w:hanging="357"/>
              <w:textAlignment w:val="baseline"/>
              <w:rPr>
                <w:rFonts w:ascii="Open Sans" w:hAnsi="Open Sans" w:cs="Open Sans"/>
                <w:sz w:val="24"/>
                <w:szCs w:val="24"/>
              </w:rPr>
            </w:pPr>
            <w:r w:rsidRPr="00515695">
              <w:rPr>
                <w:rFonts w:ascii="Open Sans" w:hAnsi="Open Sans" w:cs="Open Sans"/>
                <w:sz w:val="24"/>
                <w:szCs w:val="24"/>
              </w:rPr>
              <w:t>A number of children and young people raised positive impacts of the restrictions on their lives, usually in conjunction with other issues that were impacting negatively on them.</w:t>
            </w:r>
          </w:p>
          <w:p w14:paraId="3A19FB73" w14:textId="0FDA916C" w:rsidR="00EB296A" w:rsidRPr="00990F4B" w:rsidRDefault="00EB296A" w:rsidP="00472B79">
            <w:pPr>
              <w:pStyle w:val="paragraph"/>
              <w:numPr>
                <w:ilvl w:val="0"/>
                <w:numId w:val="41"/>
              </w:numPr>
              <w:spacing w:before="0" w:beforeAutospacing="0" w:after="0" w:afterAutospacing="0"/>
              <w:textAlignment w:val="baseline"/>
              <w:rPr>
                <w:rFonts w:ascii="Open Sans" w:hAnsi="Open Sans" w:cs="Open Sans"/>
                <w:sz w:val="24"/>
                <w:szCs w:val="24"/>
              </w:rPr>
            </w:pPr>
            <w:r>
              <w:rPr>
                <w:rFonts w:ascii="Open Sans" w:hAnsi="Open Sans" w:cs="Open Sans"/>
                <w:sz w:val="24"/>
                <w:szCs w:val="24"/>
              </w:rPr>
              <w:t>Some children stated that COV</w:t>
            </w:r>
            <w:r w:rsidR="009867BC">
              <w:rPr>
                <w:rFonts w:ascii="Open Sans" w:hAnsi="Open Sans" w:cs="Open Sans"/>
                <w:sz w:val="24"/>
                <w:szCs w:val="24"/>
              </w:rPr>
              <w:t>I</w:t>
            </w:r>
            <w:r>
              <w:rPr>
                <w:rFonts w:ascii="Open Sans" w:hAnsi="Open Sans" w:cs="Open Sans"/>
                <w:sz w:val="24"/>
                <w:szCs w:val="24"/>
              </w:rPr>
              <w:t>D-19 was having no impact on their lives.</w:t>
            </w:r>
            <w:r w:rsidR="00990F4B">
              <w:rPr>
                <w:rFonts w:ascii="Open Sans" w:hAnsi="Open Sans" w:cs="Open Sans"/>
                <w:sz w:val="24"/>
                <w:szCs w:val="24"/>
              </w:rPr>
              <w:t xml:space="preserve"> Others </w:t>
            </w:r>
            <w:r w:rsidR="00EB5F98" w:rsidRPr="00990F4B">
              <w:rPr>
                <w:rFonts w:ascii="Open Sans" w:hAnsi="Open Sans" w:cs="Open Sans"/>
                <w:sz w:val="24"/>
                <w:szCs w:val="24"/>
              </w:rPr>
              <w:t xml:space="preserve">were asking for information about COVID-19 and various </w:t>
            </w:r>
            <w:r w:rsidR="00F2268C" w:rsidRPr="00990F4B">
              <w:rPr>
                <w:rFonts w:ascii="Open Sans" w:hAnsi="Open Sans" w:cs="Open Sans"/>
                <w:sz w:val="24"/>
                <w:szCs w:val="24"/>
              </w:rPr>
              <w:t>restrictions and rules.</w:t>
            </w:r>
          </w:p>
        </w:tc>
      </w:tr>
    </w:tbl>
    <w:p w14:paraId="61E0E2A6" w14:textId="595E0985" w:rsidR="00366E90" w:rsidRPr="00D22E13" w:rsidRDefault="00B17702" w:rsidP="00FC388E">
      <w:r>
        <w:t xml:space="preserve">Five percent (126) of </w:t>
      </w:r>
      <w:r w:rsidR="00366E90" w:rsidRPr="00BF1AE2">
        <w:t>children and young people raised COVID-19</w:t>
      </w:r>
      <w:r w:rsidR="00FB5753">
        <w:t xml:space="preserve"> </w:t>
      </w:r>
      <w:r w:rsidR="00366E90" w:rsidRPr="00BF1AE2">
        <w:t xml:space="preserve">related </w:t>
      </w:r>
      <w:r w:rsidR="003F1638">
        <w:t>is</w:t>
      </w:r>
      <w:r w:rsidR="00D4124E">
        <w:t>s</w:t>
      </w:r>
      <w:r w:rsidR="003F1638">
        <w:t>ues</w:t>
      </w:r>
      <w:r w:rsidR="00366E90" w:rsidRPr="00BF1AE2">
        <w:t xml:space="preserve"> that fell outside of the major themes highlighted in this analysis.</w:t>
      </w:r>
    </w:p>
    <w:p w14:paraId="0FABF9AC" w14:textId="07A01A1F" w:rsidR="00366E90" w:rsidRDefault="00366E90" w:rsidP="00FC388E">
      <w:pPr>
        <w:rPr>
          <w:highlight w:val="yellow"/>
        </w:rPr>
      </w:pPr>
      <w:r w:rsidRPr="006A04C4">
        <w:t xml:space="preserve">There was no significant difference by age group or gender for concerns </w:t>
      </w:r>
      <w:r w:rsidR="00B17702">
        <w:t>under</w:t>
      </w:r>
      <w:r w:rsidRPr="006A04C4">
        <w:t xml:space="preserve"> this theme.</w:t>
      </w:r>
    </w:p>
    <w:p w14:paraId="5CCFAAA9" w14:textId="2416D2D5" w:rsidR="00366E90" w:rsidRDefault="00366E90" w:rsidP="00FC388E">
      <w:r>
        <w:t>A number of children and young people raised positive impacts of the restrictions on their lives, usually in conjunction with other issues that were impacting negatively on them. For example, some children and young people were contacting Kids Helpline in relation to mental health</w:t>
      </w:r>
      <w:r w:rsidR="00050D35">
        <w:t xml:space="preserve"> concerns</w:t>
      </w:r>
      <w:r>
        <w:t xml:space="preserve">, but </w:t>
      </w:r>
      <w:r w:rsidR="00043940">
        <w:t xml:space="preserve">also </w:t>
      </w:r>
      <w:r>
        <w:t>mentioned how COVID-19 related restrictions or measures were helping them to cope with their issues at this time.</w:t>
      </w:r>
    </w:p>
    <w:p w14:paraId="062C6303" w14:textId="77777777" w:rsidR="000F1FB6" w:rsidRDefault="000F1FB6">
      <w:pPr>
        <w:keepLines w:val="0"/>
        <w:spacing w:before="0" w:after="0"/>
      </w:pPr>
      <w:r>
        <w:br w:type="page"/>
      </w:r>
    </w:p>
    <w:p w14:paraId="25D30A49" w14:textId="792471BD" w:rsidR="00366E90" w:rsidRDefault="00366E90" w:rsidP="00FC388E">
      <w:r>
        <w:lastRenderedPageBreak/>
        <w:t xml:space="preserve">Some of the ways in which the restrictions or changes brought about by COVID-19 were mentioned in a positive way </w:t>
      </w:r>
      <w:r w:rsidR="00274C73">
        <w:t>were</w:t>
      </w:r>
      <w:r>
        <w:t>:</w:t>
      </w:r>
    </w:p>
    <w:p w14:paraId="2C3E53C9" w14:textId="4F099122" w:rsidR="00366E90" w:rsidRDefault="0014278A" w:rsidP="00472B79">
      <w:pPr>
        <w:pStyle w:val="Puntoelenco"/>
        <w:numPr>
          <w:ilvl w:val="0"/>
          <w:numId w:val="27"/>
        </w:numPr>
      </w:pPr>
      <w:r>
        <w:t xml:space="preserve">enjoying </w:t>
      </w:r>
      <w:r w:rsidR="00366E90">
        <w:t xml:space="preserve">studying at home because of fewer distractions or because they found socialising stressful </w:t>
      </w:r>
    </w:p>
    <w:p w14:paraId="6E210183" w14:textId="77777777" w:rsidR="00366E90" w:rsidRDefault="00366E90" w:rsidP="00472B79">
      <w:pPr>
        <w:pStyle w:val="Puntoelenco"/>
        <w:numPr>
          <w:ilvl w:val="0"/>
          <w:numId w:val="27"/>
        </w:numPr>
      </w:pPr>
      <w:r>
        <w:t>spending more quality time with family</w:t>
      </w:r>
    </w:p>
    <w:p w14:paraId="0343E0FA" w14:textId="77777777" w:rsidR="00366E90" w:rsidRDefault="00366E90" w:rsidP="00472B79">
      <w:pPr>
        <w:pStyle w:val="Puntoelenco"/>
        <w:numPr>
          <w:ilvl w:val="0"/>
          <w:numId w:val="27"/>
        </w:numPr>
      </w:pPr>
      <w:r>
        <w:t>having more time to watch movies, enjoy music and appreciate small things</w:t>
      </w:r>
    </w:p>
    <w:p w14:paraId="5E1A76F7" w14:textId="77777777" w:rsidR="00366E90" w:rsidRDefault="00366E90" w:rsidP="00472B79">
      <w:pPr>
        <w:pStyle w:val="Puntoelenco"/>
        <w:numPr>
          <w:ilvl w:val="0"/>
          <w:numId w:val="27"/>
        </w:numPr>
      </w:pPr>
      <w:r>
        <w:t>‘taking a break from life’</w:t>
      </w:r>
    </w:p>
    <w:p w14:paraId="3852B8A7" w14:textId="03C0717A" w:rsidR="00366E90" w:rsidRDefault="00501ACC" w:rsidP="00472B79">
      <w:pPr>
        <w:pStyle w:val="Puntoelenco"/>
        <w:numPr>
          <w:ilvl w:val="0"/>
          <w:numId w:val="27"/>
        </w:numPr>
      </w:pPr>
      <w:r>
        <w:t>b</w:t>
      </w:r>
      <w:r w:rsidR="004B3741">
        <w:t>eing ab</w:t>
      </w:r>
      <w:r>
        <w:t>l</w:t>
      </w:r>
      <w:r w:rsidR="004B3741">
        <w:t>e to access</w:t>
      </w:r>
      <w:r w:rsidR="00366E90">
        <w:t xml:space="preserve"> homeless services put in place for the lockdown</w:t>
      </w:r>
    </w:p>
    <w:p w14:paraId="58829DC2" w14:textId="6F3B44F7" w:rsidR="00366E90" w:rsidRDefault="00366E90" w:rsidP="00472B79">
      <w:pPr>
        <w:pStyle w:val="Puntoelenco"/>
        <w:numPr>
          <w:ilvl w:val="0"/>
          <w:numId w:val="27"/>
        </w:numPr>
      </w:pPr>
      <w:r>
        <w:t xml:space="preserve">looking forward to getting job relief benefits from </w:t>
      </w:r>
      <w:r w:rsidR="00F552D2">
        <w:t xml:space="preserve">the </w:t>
      </w:r>
      <w:r>
        <w:t xml:space="preserve">government </w:t>
      </w:r>
    </w:p>
    <w:p w14:paraId="25EAF312" w14:textId="77777777" w:rsidR="00366E90" w:rsidRDefault="00366E90" w:rsidP="00472B79">
      <w:pPr>
        <w:pStyle w:val="Puntoelenco"/>
        <w:numPr>
          <w:ilvl w:val="0"/>
          <w:numId w:val="27"/>
        </w:numPr>
      </w:pPr>
      <w:r>
        <w:t>hoping that there will be less traffic on the roads to make it easier to pass drivers test</w:t>
      </w:r>
    </w:p>
    <w:p w14:paraId="417BB9FA" w14:textId="77777777" w:rsidR="00366E90" w:rsidRDefault="00366E90" w:rsidP="00472B79">
      <w:pPr>
        <w:pStyle w:val="Puntoelenco"/>
        <w:numPr>
          <w:ilvl w:val="0"/>
          <w:numId w:val="27"/>
        </w:numPr>
      </w:pPr>
      <w:r>
        <w:t>more time to connect with friends</w:t>
      </w:r>
    </w:p>
    <w:p w14:paraId="429A8DC0" w14:textId="77777777" w:rsidR="00366E90" w:rsidRDefault="00366E90" w:rsidP="00472B79">
      <w:pPr>
        <w:pStyle w:val="Puntoelenco"/>
        <w:numPr>
          <w:ilvl w:val="0"/>
          <w:numId w:val="27"/>
        </w:numPr>
      </w:pPr>
      <w:r>
        <w:t>enjoying working from home</w:t>
      </w:r>
    </w:p>
    <w:p w14:paraId="3E3CE81A" w14:textId="42D49473" w:rsidR="00366E90" w:rsidRDefault="00366E90" w:rsidP="00472B79">
      <w:pPr>
        <w:pStyle w:val="Puntoelenco"/>
        <w:numPr>
          <w:ilvl w:val="0"/>
          <w:numId w:val="27"/>
        </w:numPr>
      </w:pPr>
      <w:r>
        <w:t xml:space="preserve">being able to avoid school bullying because </w:t>
      </w:r>
      <w:r w:rsidR="00C86316">
        <w:t xml:space="preserve">they are </w:t>
      </w:r>
      <w:r>
        <w:t>studying at home</w:t>
      </w:r>
    </w:p>
    <w:p w14:paraId="41A0EFC2" w14:textId="77777777" w:rsidR="00366E90" w:rsidRDefault="00366E90" w:rsidP="00472B79">
      <w:pPr>
        <w:pStyle w:val="Puntoelenco"/>
        <w:numPr>
          <w:ilvl w:val="0"/>
          <w:numId w:val="27"/>
        </w:numPr>
      </w:pPr>
      <w:r>
        <w:t xml:space="preserve">social isolation reducing exposure to an abusive family friend </w:t>
      </w:r>
    </w:p>
    <w:p w14:paraId="59BD4885" w14:textId="338E8C79" w:rsidR="00366E90" w:rsidRDefault="00366E90" w:rsidP="00472B79">
      <w:pPr>
        <w:pStyle w:val="Puntoelenco"/>
        <w:numPr>
          <w:ilvl w:val="0"/>
          <w:numId w:val="27"/>
        </w:numPr>
      </w:pPr>
      <w:r>
        <w:t xml:space="preserve">university </w:t>
      </w:r>
      <w:r w:rsidR="00C86316">
        <w:t xml:space="preserve">measures that </w:t>
      </w:r>
      <w:r>
        <w:t>reduc</w:t>
      </w:r>
      <w:r w:rsidR="00C86316">
        <w:t>e</w:t>
      </w:r>
      <w:r>
        <w:t xml:space="preserve"> pressure to pass or fail subjects </w:t>
      </w:r>
    </w:p>
    <w:p w14:paraId="4D94085B" w14:textId="11AA9E7A" w:rsidR="00366E90" w:rsidRDefault="00C86316" w:rsidP="00472B79">
      <w:pPr>
        <w:pStyle w:val="Puntoelenco"/>
        <w:numPr>
          <w:ilvl w:val="0"/>
          <w:numId w:val="27"/>
        </w:numPr>
      </w:pPr>
      <w:r>
        <w:t>fewer</w:t>
      </w:r>
      <w:r w:rsidR="00366E90">
        <w:t xml:space="preserve"> expectations </w:t>
      </w:r>
      <w:r>
        <w:t xml:space="preserve">that </w:t>
      </w:r>
      <w:r w:rsidR="00366E90">
        <w:t>they can find a job</w:t>
      </w:r>
    </w:p>
    <w:p w14:paraId="4311766E" w14:textId="65DAFEB2" w:rsidR="00366E90" w:rsidRDefault="00366E90" w:rsidP="00472B79">
      <w:pPr>
        <w:pStyle w:val="Puntoelenco"/>
        <w:numPr>
          <w:ilvl w:val="0"/>
          <w:numId w:val="27"/>
        </w:numPr>
      </w:pPr>
      <w:r>
        <w:t>increased mental health support because the government is subsid</w:t>
      </w:r>
      <w:r w:rsidR="001A1C21">
        <w:t>is</w:t>
      </w:r>
      <w:r>
        <w:t>ing counselling sessions during COVID-19</w:t>
      </w:r>
    </w:p>
    <w:p w14:paraId="0FF93EF8" w14:textId="44139FD7" w:rsidR="00366E90" w:rsidRDefault="00C86316" w:rsidP="00472B79">
      <w:pPr>
        <w:pStyle w:val="Puntoelenco"/>
        <w:numPr>
          <w:ilvl w:val="0"/>
          <w:numId w:val="27"/>
        </w:numPr>
      </w:pPr>
      <w:r>
        <w:t>providing an</w:t>
      </w:r>
      <w:r w:rsidR="00366E90">
        <w:t xml:space="preserve"> excuse to leave an abusive relationship and move back to parents.</w:t>
      </w:r>
    </w:p>
    <w:p w14:paraId="67F15DDF" w14:textId="5C1E40F8" w:rsidR="00366E90" w:rsidRDefault="00366E90" w:rsidP="00FC388E">
      <w:r>
        <w:t>A few children and young people stated that COVID-19 was not having any impact</w:t>
      </w:r>
      <w:r w:rsidR="00FB5F4F">
        <w:t>s</w:t>
      </w:r>
      <w:r>
        <w:t xml:space="preserve"> on their life. </w:t>
      </w:r>
    </w:p>
    <w:p w14:paraId="31AB338A" w14:textId="26D41AB7" w:rsidR="00366E90" w:rsidRDefault="00366E90" w:rsidP="00FC388E">
      <w:r>
        <w:t xml:space="preserve">Some children and young people raised COVID-19 only in the context of asking for more information from Kids Helpline, rather than raising a concern. For example, </w:t>
      </w:r>
      <w:r w:rsidR="009577C2">
        <w:t>some were enquiring</w:t>
      </w:r>
      <w:r>
        <w:t xml:space="preserve"> how COVID-19 was affecting the counsellor or the counselling service, but not initiating any information about COVID-19 affecting them personally. Some asked for medical information about the virus, or information about travel and other restrictions. </w:t>
      </w:r>
    </w:p>
    <w:p w14:paraId="0FE514D2" w14:textId="5AC92979" w:rsidR="00366E90" w:rsidRDefault="00366E90" w:rsidP="00366E90">
      <w:pPr>
        <w:rPr>
          <w:rFonts w:cs="Open Sans"/>
        </w:rPr>
      </w:pPr>
      <w:r>
        <w:rPr>
          <w:rFonts w:cs="Open Sans"/>
        </w:rPr>
        <w:t>Other ways that COVID-19 was raised by children and young people include:</w:t>
      </w:r>
    </w:p>
    <w:p w14:paraId="625C6E0A" w14:textId="77777777" w:rsidR="00366E90" w:rsidRDefault="00366E90" w:rsidP="00116A6F">
      <w:pPr>
        <w:pStyle w:val="Puntoelenco"/>
        <w:numPr>
          <w:ilvl w:val="0"/>
          <w:numId w:val="27"/>
        </w:numPr>
      </w:pPr>
      <w:r>
        <w:t>expressing a desire that COVID-19 would kill them</w:t>
      </w:r>
    </w:p>
    <w:p w14:paraId="0EF666DA" w14:textId="77777777" w:rsidR="00366E90" w:rsidRDefault="00366E90" w:rsidP="00116A6F">
      <w:pPr>
        <w:pStyle w:val="Puntoelenco"/>
        <w:numPr>
          <w:ilvl w:val="0"/>
          <w:numId w:val="27"/>
        </w:numPr>
      </w:pPr>
      <w:r>
        <w:t>stating that they do not have COVID-19 or are not worried by COVID-19</w:t>
      </w:r>
    </w:p>
    <w:p w14:paraId="1DD47E48" w14:textId="299E9C41" w:rsidR="00366E90" w:rsidRDefault="00366E90" w:rsidP="00116A6F">
      <w:pPr>
        <w:pStyle w:val="Puntoelenco"/>
        <w:numPr>
          <w:ilvl w:val="0"/>
          <w:numId w:val="27"/>
        </w:numPr>
      </w:pPr>
      <w:r>
        <w:t xml:space="preserve">speculating </w:t>
      </w:r>
      <w:r w:rsidR="009577C2">
        <w:t>about</w:t>
      </w:r>
      <w:r>
        <w:t xml:space="preserve"> the </w:t>
      </w:r>
      <w:r w:rsidR="009577C2">
        <w:t>effects of</w:t>
      </w:r>
      <w:r>
        <w:t xml:space="preserve"> the pandemic</w:t>
      </w:r>
      <w:r w:rsidR="009577C2">
        <w:t xml:space="preserve"> on the world</w:t>
      </w:r>
    </w:p>
    <w:p w14:paraId="40D0103A" w14:textId="6D3EFDE3" w:rsidR="00366E90" w:rsidRDefault="00366E90" w:rsidP="00116A6F">
      <w:pPr>
        <w:pStyle w:val="Puntoelenco"/>
        <w:numPr>
          <w:ilvl w:val="0"/>
          <w:numId w:val="27"/>
        </w:numPr>
      </w:pPr>
      <w:r>
        <w:t>discussing a friend’s breach of self-isolation laws</w:t>
      </w:r>
    </w:p>
    <w:p w14:paraId="090B5A9D" w14:textId="77777777" w:rsidR="00366E90" w:rsidRPr="00DE30D6" w:rsidRDefault="00366E90" w:rsidP="00116A6F">
      <w:pPr>
        <w:pStyle w:val="Puntoelenco"/>
        <w:numPr>
          <w:ilvl w:val="0"/>
          <w:numId w:val="27"/>
        </w:numPr>
      </w:pPr>
      <w:r w:rsidRPr="00F84550">
        <w:t xml:space="preserve">impact of </w:t>
      </w:r>
      <w:r>
        <w:t xml:space="preserve">suspended </w:t>
      </w:r>
      <w:r w:rsidRPr="00F84550">
        <w:t xml:space="preserve">court services on </w:t>
      </w:r>
      <w:r>
        <w:t>a member of their</w:t>
      </w:r>
      <w:r w:rsidRPr="00F84550">
        <w:t xml:space="preserve"> family. </w:t>
      </w:r>
    </w:p>
    <w:p w14:paraId="711CF0E4" w14:textId="340BA6AA" w:rsidR="00366E90" w:rsidRDefault="00366E90" w:rsidP="005D294F">
      <w:pPr>
        <w:keepLines w:val="0"/>
        <w:spacing w:before="0" w:after="0"/>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366E90" w:rsidRPr="00811803" w14:paraId="1948241F" w14:textId="77777777" w:rsidTr="000847FC">
        <w:tc>
          <w:tcPr>
            <w:tcW w:w="9281" w:type="dxa"/>
            <w:shd w:val="clear" w:color="auto" w:fill="FBE4D5" w:themeFill="accent2" w:themeFillTint="33"/>
          </w:tcPr>
          <w:p w14:paraId="799A4B40" w14:textId="736AB8DC" w:rsidR="00366E90" w:rsidRPr="00811803" w:rsidRDefault="00366E90" w:rsidP="007B2AFA">
            <w:pPr>
              <w:rPr>
                <w:rFonts w:cs="Open Sans"/>
                <w:b/>
                <w:bCs/>
              </w:rPr>
            </w:pPr>
            <w:r w:rsidRPr="00811803">
              <w:rPr>
                <w:rFonts w:cs="Open Sans"/>
                <w:b/>
                <w:bCs/>
              </w:rPr>
              <w:lastRenderedPageBreak/>
              <w:t>Case stud</w:t>
            </w:r>
            <w:r w:rsidR="00D32734">
              <w:rPr>
                <w:rFonts w:cs="Open Sans"/>
                <w:b/>
                <w:bCs/>
              </w:rPr>
              <w:t>ies</w:t>
            </w:r>
            <w:r w:rsidRPr="00811803">
              <w:rPr>
                <w:rFonts w:cs="Open Sans"/>
                <w:b/>
                <w:bCs/>
              </w:rPr>
              <w:t xml:space="preserve">: </w:t>
            </w:r>
            <w:r w:rsidR="000E0E52">
              <w:rPr>
                <w:rFonts w:cs="Open Sans"/>
                <w:b/>
                <w:bCs/>
              </w:rPr>
              <w:t>Positive</w:t>
            </w:r>
            <w:r w:rsidR="006C453A">
              <w:rPr>
                <w:rFonts w:cs="Open Sans"/>
                <w:b/>
                <w:bCs/>
              </w:rPr>
              <w:t xml:space="preserve"> experiences </w:t>
            </w:r>
            <w:r w:rsidR="000E0E52">
              <w:rPr>
                <w:rFonts w:cs="Open Sans"/>
                <w:b/>
                <w:bCs/>
              </w:rPr>
              <w:t xml:space="preserve">of </w:t>
            </w:r>
            <w:r w:rsidR="003E7094">
              <w:rPr>
                <w:rFonts w:cs="Open Sans"/>
                <w:b/>
                <w:bCs/>
              </w:rPr>
              <w:t>COVID-19</w:t>
            </w:r>
            <w:r w:rsidR="006C453A">
              <w:rPr>
                <w:rFonts w:cs="Open Sans"/>
                <w:b/>
                <w:bCs/>
              </w:rPr>
              <w:t xml:space="preserve"> restrictions</w:t>
            </w:r>
          </w:p>
          <w:p w14:paraId="2349E872" w14:textId="6D5D7814" w:rsidR="00366E90" w:rsidRPr="002D0A81" w:rsidRDefault="00366E90" w:rsidP="005D294F">
            <w:pPr>
              <w:spacing w:before="120"/>
              <w:rPr>
                <w:rFonts w:cs="Open Sans"/>
              </w:rPr>
            </w:pPr>
            <w:r w:rsidRPr="002D0A81">
              <w:rPr>
                <w:rFonts w:cs="Open Sans"/>
              </w:rPr>
              <w:t>‘Hana’, aged 12, told Kids Helpline that she just wanted a chat. She said that she has been washing her hands and singing happy birthday to keep her safe against COVID-19. She is enjoying keeping in contact with her best friend, and lots of other friends, via phone messaging. Her mum and dad have been spending more time with her during lockdown, and she has been helping out cooking.</w:t>
            </w:r>
          </w:p>
          <w:p w14:paraId="42863862" w14:textId="35D47E25" w:rsidR="00366E90" w:rsidRPr="002D0A81" w:rsidRDefault="00366E90" w:rsidP="005D294F">
            <w:pPr>
              <w:spacing w:before="120"/>
              <w:rPr>
                <w:rFonts w:cs="Open Sans"/>
              </w:rPr>
            </w:pPr>
            <w:r w:rsidRPr="002D0A81">
              <w:rPr>
                <w:rFonts w:cs="Open Sans"/>
              </w:rPr>
              <w:t>‘Lisa’, aged 16, has a history of anxiety and depression, and has attempted suicide in the past. She regularly contacts the counsellors at Kids Helpline. This time she lets the counsellor know she's been going pretty well and that she's liking being in lockdown and doing online learning. She has noticed an improvement in her mental health as a result.</w:t>
            </w:r>
          </w:p>
          <w:p w14:paraId="2370F1C5" w14:textId="33F8140E" w:rsidR="00366E90" w:rsidRPr="002D0A81" w:rsidRDefault="00366E90" w:rsidP="005D294F">
            <w:pPr>
              <w:spacing w:before="120"/>
              <w:rPr>
                <w:rFonts w:cs="Open Sans"/>
              </w:rPr>
            </w:pPr>
            <w:r w:rsidRPr="002D0A81">
              <w:rPr>
                <w:rFonts w:cs="Open Sans"/>
              </w:rPr>
              <w:t xml:space="preserve">‘Reynold’, aged 17, told Kids Helpline that he is thriving during the pandemic because his stress levels have gone down due to not having to go to school and interact with people </w:t>
            </w:r>
            <w:r w:rsidR="00A21DBB">
              <w:rPr>
                <w:rFonts w:cs="Open Sans"/>
              </w:rPr>
              <w:t>face-to-face</w:t>
            </w:r>
            <w:r w:rsidRPr="002D0A81">
              <w:rPr>
                <w:rFonts w:cs="Open Sans"/>
              </w:rPr>
              <w:t>, not having to wake up early, and not having group work and team events. He suffers from social anxiety and describes himself as an introvert.</w:t>
            </w:r>
          </w:p>
          <w:p w14:paraId="46215B61" w14:textId="0516764E" w:rsidR="00366E90" w:rsidRPr="002D0A81" w:rsidRDefault="00366E90" w:rsidP="005D294F">
            <w:pPr>
              <w:spacing w:before="120"/>
              <w:rPr>
                <w:rFonts w:cs="Open Sans"/>
              </w:rPr>
            </w:pPr>
            <w:r w:rsidRPr="002D0A81">
              <w:rPr>
                <w:rFonts w:cs="Open Sans"/>
              </w:rPr>
              <w:t xml:space="preserve">‘Roxanne’, aged 20, rang Kids Helpline to check in with her regular counsellor. She says she is feeling thankful for Centrelink benefits and a scholarship allowance to purchase </w:t>
            </w:r>
            <w:r w:rsidR="007C0B7F">
              <w:rPr>
                <w:rFonts w:cs="Open Sans"/>
              </w:rPr>
              <w:t xml:space="preserve">a </w:t>
            </w:r>
            <w:r w:rsidRPr="002D0A81">
              <w:rPr>
                <w:rFonts w:cs="Open Sans"/>
              </w:rPr>
              <w:t xml:space="preserve">new laptop. Also, one of her </w:t>
            </w:r>
            <w:r w:rsidR="00F304A9">
              <w:rPr>
                <w:rFonts w:cs="Open Sans"/>
              </w:rPr>
              <w:t>lecturers</w:t>
            </w:r>
            <w:r w:rsidRPr="002D0A81">
              <w:rPr>
                <w:rFonts w:cs="Open Sans"/>
              </w:rPr>
              <w:t xml:space="preserve"> told her that they will not be passing or failing any students for the course this term, which takes a lot of pressure off. She said she feels a bit guilty, but the introvert in her is actually enjoying the shutdown.</w:t>
            </w:r>
          </w:p>
          <w:p w14:paraId="08BB6CC3" w14:textId="77777777" w:rsidR="00366E90" w:rsidRPr="00C44AE3" w:rsidRDefault="00366E90" w:rsidP="007B2AFA">
            <w:pPr>
              <w:spacing w:before="120" w:after="120"/>
              <w:rPr>
                <w:rFonts w:cs="Open Sans"/>
              </w:rPr>
            </w:pPr>
            <w:r w:rsidRPr="002D0A81">
              <w:rPr>
                <w:rFonts w:cs="Open Sans"/>
              </w:rPr>
              <w:t>‘Julie’, aged 22, rang Kids Helpline to reflect on how the world was changing, and how this is affecting her philosophy on life. Because of COVID-19 she has realised that she doesn’t need to achieve great things to have meaning. She has been relaxing more at home, where she lives with a flatmate, and has been walking around the neighbourhood appreciating the small things.</w:t>
            </w:r>
          </w:p>
        </w:tc>
      </w:tr>
    </w:tbl>
    <w:p w14:paraId="050900DD" w14:textId="4050788B" w:rsidR="00111688" w:rsidRDefault="00BA160D" w:rsidP="00111688">
      <w:pPr>
        <w:pStyle w:val="AHRCHeading1"/>
      </w:pPr>
      <w:bookmarkStart w:id="48" w:name="_Toc49172715"/>
      <w:r>
        <w:lastRenderedPageBreak/>
        <w:t>Where to from here</w:t>
      </w:r>
      <w:r w:rsidR="0067226E">
        <w:t>?</w:t>
      </w:r>
      <w:bookmarkEnd w:id="48"/>
    </w:p>
    <w:p w14:paraId="29B28649" w14:textId="2EFD7292" w:rsidR="00B7009F" w:rsidRDefault="00AF4700" w:rsidP="00FC388E">
      <w:r>
        <w:rPr>
          <w:rFonts w:cs="Open Sans"/>
        </w:rPr>
        <w:t>C</w:t>
      </w:r>
      <w:r w:rsidRPr="00681206">
        <w:rPr>
          <w:rFonts w:cs="Open Sans"/>
        </w:rPr>
        <w:t>hildren</w:t>
      </w:r>
      <w:r w:rsidR="00A8017F">
        <w:rPr>
          <w:rFonts w:cs="Open Sans"/>
        </w:rPr>
        <w:t xml:space="preserve"> and </w:t>
      </w:r>
      <w:r w:rsidRPr="00681206">
        <w:rPr>
          <w:rFonts w:cs="Open Sans"/>
        </w:rPr>
        <w:t>young people</w:t>
      </w:r>
      <w:r w:rsidR="00A8017F">
        <w:rPr>
          <w:rFonts w:cs="Open Sans"/>
        </w:rPr>
        <w:t xml:space="preserve"> in Australia</w:t>
      </w:r>
      <w:r>
        <w:rPr>
          <w:rFonts w:cs="Open Sans"/>
        </w:rPr>
        <w:t>,</w:t>
      </w:r>
      <w:r w:rsidRPr="00681206">
        <w:rPr>
          <w:rFonts w:cs="Open Sans"/>
        </w:rPr>
        <w:t xml:space="preserve"> and their families</w:t>
      </w:r>
      <w:r w:rsidR="00A8017F">
        <w:rPr>
          <w:rFonts w:cs="Open Sans"/>
        </w:rPr>
        <w:t>,</w:t>
      </w:r>
      <w:r w:rsidRPr="00681206">
        <w:rPr>
          <w:rFonts w:cs="Open Sans"/>
        </w:rPr>
        <w:t xml:space="preserve"> </w:t>
      </w:r>
      <w:r w:rsidR="00A8017F">
        <w:rPr>
          <w:rFonts w:cs="Open Sans"/>
        </w:rPr>
        <w:t>are</w:t>
      </w:r>
      <w:r w:rsidR="00D132DF">
        <w:rPr>
          <w:rFonts w:cs="Open Sans"/>
        </w:rPr>
        <w:t xml:space="preserve"> facing</w:t>
      </w:r>
      <w:r w:rsidRPr="00681206">
        <w:rPr>
          <w:rFonts w:cs="Open Sans"/>
        </w:rPr>
        <w:t xml:space="preserve"> unprecedented health, social and economic challenges.</w:t>
      </w:r>
      <w:r>
        <w:t xml:space="preserve"> </w:t>
      </w:r>
      <w:r w:rsidR="00D132DF">
        <w:t>Although restrictions have eased in some places, it seems likely that these challenges</w:t>
      </w:r>
      <w:r w:rsidR="00364BBC">
        <w:t xml:space="preserve"> </w:t>
      </w:r>
      <w:r w:rsidR="00AF70B7">
        <w:t>will continue indefinitely into the future</w:t>
      </w:r>
      <w:r w:rsidR="00693B48">
        <w:t>.</w:t>
      </w:r>
      <w:r w:rsidR="00FF0EDF">
        <w:t xml:space="preserve"> Equipping children, young people, and their families to cope in these changed times is critical. </w:t>
      </w:r>
      <w:r w:rsidR="00441193">
        <w:t>W</w:t>
      </w:r>
      <w:r w:rsidR="00FF0EDF">
        <w:t>ays</w:t>
      </w:r>
      <w:r w:rsidR="008820D2">
        <w:t xml:space="preserve"> that </w:t>
      </w:r>
      <w:r w:rsidR="00581E8D">
        <w:t>this could</w:t>
      </w:r>
      <w:r w:rsidR="00F36145">
        <w:t xml:space="preserve"> be achieved include:</w:t>
      </w:r>
    </w:p>
    <w:p w14:paraId="51855F10" w14:textId="6FDF2D99" w:rsidR="003D0BB2" w:rsidRPr="00DD58CC" w:rsidRDefault="005A6D55" w:rsidP="00487C02">
      <w:pPr>
        <w:pStyle w:val="AHRCHeading2"/>
      </w:pPr>
      <w:bookmarkStart w:id="49" w:name="_Toc49172716"/>
      <w:r w:rsidRPr="00487C02">
        <w:t>Invest</w:t>
      </w:r>
      <w:r w:rsidR="00FA5D73">
        <w:t xml:space="preserve"> </w:t>
      </w:r>
      <w:r>
        <w:t xml:space="preserve">in </w:t>
      </w:r>
      <w:r w:rsidR="00FA5D73">
        <w:t>c</w:t>
      </w:r>
      <w:r w:rsidR="006D3BB0">
        <w:t xml:space="preserve">hild and youth-focused </w:t>
      </w:r>
      <w:r w:rsidR="002E43C9" w:rsidRPr="002E43C9">
        <w:t>mental health services and support</w:t>
      </w:r>
      <w:bookmarkEnd w:id="49"/>
    </w:p>
    <w:p w14:paraId="22B28CB0" w14:textId="61DCD1C2" w:rsidR="00514A67" w:rsidRDefault="00514A67" w:rsidP="00FC388E">
      <w:r>
        <w:t xml:space="preserve">Prior to COVID-19, </w:t>
      </w:r>
      <w:r w:rsidR="00DF046C">
        <w:t xml:space="preserve">mental health </w:t>
      </w:r>
      <w:r>
        <w:t>services were already overloaded, including at Kids Helpline.</w:t>
      </w:r>
      <w:r w:rsidR="00EF7891">
        <w:t xml:space="preserve"> </w:t>
      </w:r>
      <w:r w:rsidR="007A1F16">
        <w:t xml:space="preserve">The demand for </w:t>
      </w:r>
      <w:r w:rsidR="006501EE">
        <w:t xml:space="preserve">mental health and wellbeing support for children and young people has only increased with the advent of the pandemic. </w:t>
      </w:r>
    </w:p>
    <w:p w14:paraId="11A2F671" w14:textId="70641DE1" w:rsidR="008B4BD4" w:rsidRDefault="00086768" w:rsidP="00FC388E">
      <w:r>
        <w:t>As Kids Helpline data shows, s</w:t>
      </w:r>
      <w:r w:rsidR="00160EF2">
        <w:t xml:space="preserve">ome </w:t>
      </w:r>
      <w:r w:rsidR="008D3F40">
        <w:t>children, young people, and their families</w:t>
      </w:r>
      <w:r w:rsidR="00160EF2">
        <w:t xml:space="preserve"> entered CO</w:t>
      </w:r>
      <w:r w:rsidR="00015CDC">
        <w:t>V</w:t>
      </w:r>
      <w:r w:rsidR="00160EF2">
        <w:t xml:space="preserve">ID-19 </w:t>
      </w:r>
      <w:r w:rsidR="00BB6383">
        <w:t xml:space="preserve">with </w:t>
      </w:r>
      <w:r w:rsidR="00D13E79">
        <w:t>pre-</w:t>
      </w:r>
      <w:r w:rsidR="00BB6383">
        <w:t>existing</w:t>
      </w:r>
      <w:r w:rsidR="000D604F">
        <w:t xml:space="preserve"> </w:t>
      </w:r>
      <w:r w:rsidR="00204633">
        <w:t>challen</w:t>
      </w:r>
      <w:r w:rsidR="0088359F">
        <w:t>g</w:t>
      </w:r>
      <w:r w:rsidR="00500ED9">
        <w:t>es</w:t>
      </w:r>
      <w:r w:rsidR="00616C54">
        <w:t>, vulnerabilities</w:t>
      </w:r>
      <w:r w:rsidR="00B513C3">
        <w:t>,</w:t>
      </w:r>
      <w:r w:rsidR="00500ED9">
        <w:t xml:space="preserve"> </w:t>
      </w:r>
      <w:r w:rsidR="00003046">
        <w:t xml:space="preserve">and inequalities </w:t>
      </w:r>
      <w:r w:rsidR="00500ED9">
        <w:t xml:space="preserve">in their </w:t>
      </w:r>
      <w:r w:rsidR="005C47A5">
        <w:t>lives</w:t>
      </w:r>
      <w:r w:rsidR="00334938">
        <w:t xml:space="preserve">. </w:t>
      </w:r>
      <w:r w:rsidR="00480766">
        <w:t>T</w:t>
      </w:r>
      <w:r w:rsidR="00F80892">
        <w:t xml:space="preserve">hese </w:t>
      </w:r>
      <w:r w:rsidR="00334938">
        <w:t>have been</w:t>
      </w:r>
      <w:r w:rsidR="00535E64">
        <w:t xml:space="preserve"> </w:t>
      </w:r>
      <w:r w:rsidR="00D13E79">
        <w:t>intensified</w:t>
      </w:r>
      <w:r w:rsidR="00B475CC">
        <w:t xml:space="preserve"> by the </w:t>
      </w:r>
      <w:r w:rsidR="003A2471">
        <w:t>impacts</w:t>
      </w:r>
      <w:r w:rsidR="00B475CC">
        <w:t xml:space="preserve"> of COVID-19</w:t>
      </w:r>
      <w:r w:rsidR="003C61F2">
        <w:t>,</w:t>
      </w:r>
      <w:r w:rsidR="00B475CC">
        <w:t xml:space="preserve"> </w:t>
      </w:r>
      <w:r w:rsidR="006558DC">
        <w:t>including</w:t>
      </w:r>
      <w:r w:rsidR="008D6256">
        <w:t xml:space="preserve"> </w:t>
      </w:r>
      <w:r w:rsidR="002F1DB9">
        <w:t xml:space="preserve">reduced </w:t>
      </w:r>
      <w:r w:rsidR="00C00A78">
        <w:t xml:space="preserve">access to </w:t>
      </w:r>
      <w:r w:rsidR="00D13A23">
        <w:t>face-to-face services</w:t>
      </w:r>
      <w:r w:rsidR="00DB1DEE">
        <w:t xml:space="preserve">, </w:t>
      </w:r>
      <w:r w:rsidR="00033370">
        <w:t xml:space="preserve">changes to </w:t>
      </w:r>
      <w:r w:rsidR="003349BB">
        <w:t>normal routines</w:t>
      </w:r>
      <w:r w:rsidR="00503E5F">
        <w:t>, social isolation</w:t>
      </w:r>
      <w:r w:rsidR="00AA66A9">
        <w:t xml:space="preserve">, </w:t>
      </w:r>
      <w:r w:rsidR="00EE68AB">
        <w:t xml:space="preserve">and </w:t>
      </w:r>
      <w:r w:rsidR="003A2887">
        <w:t>job losses</w:t>
      </w:r>
      <w:r w:rsidR="00EE68AB">
        <w:t>.</w:t>
      </w:r>
      <w:r w:rsidR="001659AE">
        <w:t xml:space="preserve"> </w:t>
      </w:r>
    </w:p>
    <w:p w14:paraId="53563BB9" w14:textId="3CB9EDAB" w:rsidR="0063173F" w:rsidRDefault="00140EE9" w:rsidP="00FC388E">
      <w:r>
        <w:t>S</w:t>
      </w:r>
      <w:r w:rsidR="0063173F">
        <w:t xml:space="preserve">ome mental health services have started using virtual and digital delivery in ways not previously relied on. It will be important to evaluate </w:t>
      </w:r>
      <w:r w:rsidR="001C6742">
        <w:t xml:space="preserve">the effectiveness of these </w:t>
      </w:r>
      <w:r w:rsidR="0063173F">
        <w:t xml:space="preserve">new methods </w:t>
      </w:r>
      <w:r w:rsidR="00A51013">
        <w:t xml:space="preserve">in </w:t>
      </w:r>
      <w:r w:rsidR="0063173F">
        <w:t>supporting children and young people</w:t>
      </w:r>
      <w:r w:rsidR="00A51013">
        <w:t>, including whether th</w:t>
      </w:r>
      <w:r w:rsidR="00501DFE">
        <w:t>ese</w:t>
      </w:r>
      <w:r w:rsidR="00A0722E">
        <w:t xml:space="preserve"> </w:t>
      </w:r>
      <w:r w:rsidR="0063173F" w:rsidRPr="007A0B5D">
        <w:t xml:space="preserve">reduce waiting lists and provide quicker access to </w:t>
      </w:r>
      <w:r w:rsidR="002F5FF0">
        <w:t xml:space="preserve">mental health </w:t>
      </w:r>
      <w:r w:rsidR="0063173F" w:rsidRPr="007A0B5D">
        <w:t xml:space="preserve">services. </w:t>
      </w:r>
    </w:p>
    <w:p w14:paraId="22EC6E8C" w14:textId="62907695" w:rsidR="00C441C7" w:rsidRDefault="00501DFE" w:rsidP="00FC388E">
      <w:r>
        <w:t>However</w:t>
      </w:r>
      <w:r w:rsidR="00E96968">
        <w:t>, w</w:t>
      </w:r>
      <w:r w:rsidR="006F0CC1">
        <w:t xml:space="preserve">hile these </w:t>
      </w:r>
      <w:r w:rsidR="0049654F">
        <w:t>new ways may work well for some children and young people</w:t>
      </w:r>
      <w:r w:rsidR="00064BBB">
        <w:t xml:space="preserve">, </w:t>
      </w:r>
      <w:r w:rsidR="00210A61">
        <w:t>others</w:t>
      </w:r>
      <w:r w:rsidR="0049654F">
        <w:t xml:space="preserve"> will require </w:t>
      </w:r>
      <w:r w:rsidR="00902C56">
        <w:t>face-to-face mental health support.</w:t>
      </w:r>
      <w:r w:rsidR="00EF0E4F">
        <w:t xml:space="preserve"> Kids </w:t>
      </w:r>
      <w:r w:rsidR="009756F9">
        <w:t>H</w:t>
      </w:r>
      <w:r w:rsidR="00EF0E4F">
        <w:t xml:space="preserve">elpline </w:t>
      </w:r>
      <w:r w:rsidR="0000008F">
        <w:t>has long recognised</w:t>
      </w:r>
      <w:r w:rsidR="00EB5588">
        <w:t xml:space="preserve"> this</w:t>
      </w:r>
      <w:r w:rsidR="008D4C0C">
        <w:t>,</w:t>
      </w:r>
      <w:r w:rsidR="00EB5588">
        <w:t xml:space="preserve"> </w:t>
      </w:r>
      <w:r w:rsidR="00685F29">
        <w:t xml:space="preserve">and </w:t>
      </w:r>
      <w:r w:rsidR="008D4C0C">
        <w:t xml:space="preserve">part of </w:t>
      </w:r>
      <w:r w:rsidR="007E7192">
        <w:t xml:space="preserve">its service </w:t>
      </w:r>
      <w:r w:rsidR="005A2977">
        <w:t>provision</w:t>
      </w:r>
      <w:r w:rsidR="008D4C0C">
        <w:t xml:space="preserve"> </w:t>
      </w:r>
      <w:r w:rsidR="00F37936">
        <w:t xml:space="preserve">has always </w:t>
      </w:r>
      <w:r w:rsidR="008D4C0C">
        <w:t>i</w:t>
      </w:r>
      <w:r w:rsidR="008D5248">
        <w:t>nclude</w:t>
      </w:r>
      <w:r w:rsidR="0000008F">
        <w:t>d</w:t>
      </w:r>
      <w:r w:rsidR="00D2287D">
        <w:t xml:space="preserve"> </w:t>
      </w:r>
      <w:r w:rsidR="00D2287D" w:rsidRPr="00D2287D">
        <w:t>discuss</w:t>
      </w:r>
      <w:r w:rsidR="008D5248">
        <w:t>ing</w:t>
      </w:r>
      <w:r w:rsidR="00D2287D" w:rsidRPr="00D2287D">
        <w:t xml:space="preserve"> possible referrals with children and young people and liais</w:t>
      </w:r>
      <w:r w:rsidR="0010651C">
        <w:t>ing</w:t>
      </w:r>
      <w:r w:rsidR="00D2287D" w:rsidRPr="00D2287D">
        <w:t xml:space="preserve"> with those referral agencies on behalf of children and young people. </w:t>
      </w:r>
    </w:p>
    <w:p w14:paraId="13A953ED" w14:textId="26942852" w:rsidR="00910DB8" w:rsidRPr="00910DB8" w:rsidRDefault="003F0E72" w:rsidP="00910DB8">
      <w:r>
        <w:t xml:space="preserve">With </w:t>
      </w:r>
      <w:r w:rsidR="005617BD">
        <w:t>reduced</w:t>
      </w:r>
      <w:r>
        <w:t xml:space="preserve"> </w:t>
      </w:r>
      <w:r w:rsidR="008C6E9F">
        <w:t xml:space="preserve">face-to-face </w:t>
      </w:r>
      <w:r w:rsidR="00E17806">
        <w:t>services available</w:t>
      </w:r>
      <w:r w:rsidR="00501DFE">
        <w:t xml:space="preserve"> during times of lockdown and social distancing</w:t>
      </w:r>
      <w:r w:rsidR="00E17806">
        <w:t xml:space="preserve">, it is essential that </w:t>
      </w:r>
      <w:r w:rsidR="00711FE6">
        <w:t xml:space="preserve">innovative ways for </w:t>
      </w:r>
      <w:r w:rsidR="0008499A">
        <w:t xml:space="preserve">children and young people to </w:t>
      </w:r>
      <w:r w:rsidR="00C06FD9">
        <w:t>safe</w:t>
      </w:r>
      <w:r w:rsidR="0008499A">
        <w:t>ly</w:t>
      </w:r>
      <w:r w:rsidR="00C06FD9">
        <w:t xml:space="preserve"> access </w:t>
      </w:r>
      <w:r w:rsidR="00D311F6">
        <w:t xml:space="preserve">face-to-face </w:t>
      </w:r>
      <w:r w:rsidR="00A07DF7">
        <w:t xml:space="preserve">mental health services </w:t>
      </w:r>
      <w:r w:rsidR="001419F1">
        <w:t xml:space="preserve">are </w:t>
      </w:r>
      <w:r w:rsidR="00814DD2">
        <w:t>implemented</w:t>
      </w:r>
      <w:r w:rsidR="0086081E">
        <w:t>.</w:t>
      </w:r>
      <w:r w:rsidR="00501DFE">
        <w:t xml:space="preserve"> Mental health services </w:t>
      </w:r>
      <w:r w:rsidR="00AC0D36">
        <w:t>will</w:t>
      </w:r>
      <w:r w:rsidR="00B17594">
        <w:t xml:space="preserve"> </w:t>
      </w:r>
      <w:r w:rsidR="00501DFE">
        <w:t xml:space="preserve">need to be </w:t>
      </w:r>
      <w:r w:rsidR="00B17594">
        <w:t>proactive in connecting with children and young people in need of help.</w:t>
      </w:r>
      <w:r w:rsidR="001D4604">
        <w:t xml:space="preserve"> </w:t>
      </w:r>
    </w:p>
    <w:p w14:paraId="7FE22A53" w14:textId="0A90C40C" w:rsidR="0042354F" w:rsidRDefault="0042354F" w:rsidP="00FC388E">
      <w:r>
        <w:lastRenderedPageBreak/>
        <w:t xml:space="preserve">Further, </w:t>
      </w:r>
      <w:r w:rsidR="00D27B31">
        <w:t xml:space="preserve">other health services </w:t>
      </w:r>
      <w:r w:rsidR="00F94126">
        <w:t>which</w:t>
      </w:r>
      <w:r w:rsidR="00D37BA1">
        <w:t xml:space="preserve"> serve as gateways to mental health treatment, such as G</w:t>
      </w:r>
      <w:r w:rsidR="003829DD">
        <w:t>P</w:t>
      </w:r>
      <w:r w:rsidR="00D37BA1">
        <w:t>s</w:t>
      </w:r>
      <w:r w:rsidR="000948DD">
        <w:t xml:space="preserve"> and hospital </w:t>
      </w:r>
      <w:r w:rsidR="0020475E">
        <w:t>services</w:t>
      </w:r>
      <w:r w:rsidR="00D37BA1">
        <w:t xml:space="preserve">, </w:t>
      </w:r>
      <w:r w:rsidR="00133364">
        <w:t xml:space="preserve">should </w:t>
      </w:r>
      <w:r w:rsidR="00B54FD6">
        <w:t>prioritise</w:t>
      </w:r>
      <w:r w:rsidR="00D7688B">
        <w:t xml:space="preserve"> </w:t>
      </w:r>
      <w:r w:rsidR="00F93010">
        <w:t>children</w:t>
      </w:r>
      <w:r w:rsidR="00D7688B">
        <w:t xml:space="preserve"> </w:t>
      </w:r>
      <w:r w:rsidR="007F4BED">
        <w:t>with concerning</w:t>
      </w:r>
      <w:r w:rsidR="00750505">
        <w:t xml:space="preserve"> </w:t>
      </w:r>
      <w:r w:rsidR="000E1D7A">
        <w:t xml:space="preserve">mental health </w:t>
      </w:r>
      <w:r w:rsidR="004034BC">
        <w:t>issue</w:t>
      </w:r>
      <w:r w:rsidR="00582C6F">
        <w:t>s</w:t>
      </w:r>
      <w:r w:rsidR="00BD6DD3">
        <w:t>.</w:t>
      </w:r>
      <w:r w:rsidR="00D7688B">
        <w:t xml:space="preserve"> A child </w:t>
      </w:r>
      <w:r w:rsidR="00FC29C5">
        <w:t xml:space="preserve">with a mental health need </w:t>
      </w:r>
      <w:r w:rsidR="00D7688B">
        <w:t>should not be turned away</w:t>
      </w:r>
      <w:r w:rsidR="00D458A7">
        <w:t xml:space="preserve">, or </w:t>
      </w:r>
      <w:r w:rsidR="004D7BB2">
        <w:t>postponed indefinitely</w:t>
      </w:r>
      <w:r w:rsidR="001C1586">
        <w:t xml:space="preserve"> from diagnosis and treatment</w:t>
      </w:r>
      <w:r w:rsidR="004D7BB2">
        <w:t>,</w:t>
      </w:r>
      <w:r w:rsidR="00D7688B">
        <w:t xml:space="preserve"> </w:t>
      </w:r>
      <w:r w:rsidR="00FA2A33">
        <w:t>due to the pandemic.</w:t>
      </w:r>
      <w:r w:rsidR="00B23B08">
        <w:t xml:space="preserve"> Mainstream health services </w:t>
      </w:r>
      <w:r w:rsidR="001836BF">
        <w:t xml:space="preserve">should be assisted </w:t>
      </w:r>
      <w:r w:rsidR="001C1586">
        <w:t>in time</w:t>
      </w:r>
      <w:r w:rsidR="00A57CBB">
        <w:t xml:space="preserve">s </w:t>
      </w:r>
      <w:r w:rsidR="001C1586">
        <w:t xml:space="preserve">of emergencies </w:t>
      </w:r>
      <w:r w:rsidR="001836BF">
        <w:t xml:space="preserve">to </w:t>
      </w:r>
      <w:r w:rsidR="003879C9">
        <w:t xml:space="preserve">maintain this </w:t>
      </w:r>
      <w:r w:rsidR="00741566">
        <w:t>essential</w:t>
      </w:r>
      <w:r w:rsidR="003879C9">
        <w:t xml:space="preserve"> service</w:t>
      </w:r>
      <w:r w:rsidR="00331FBD">
        <w:t>.</w:t>
      </w:r>
    </w:p>
    <w:p w14:paraId="36F19DFC" w14:textId="50503CD6" w:rsidR="00414D98" w:rsidRDefault="004C60B2" w:rsidP="00FC388E">
      <w:r w:rsidRPr="0027767B">
        <w:t xml:space="preserve">While </w:t>
      </w:r>
      <w:r>
        <w:t xml:space="preserve">extra funding has been apportioned to some mental health services because of COVID-19, more will be required </w:t>
      </w:r>
      <w:r w:rsidR="00946E44">
        <w:t xml:space="preserve">to </w:t>
      </w:r>
      <w:r w:rsidR="00F82D00">
        <w:t xml:space="preserve">ensure </w:t>
      </w:r>
      <w:r w:rsidR="007947E9">
        <w:t>services are accessible and available for all chi</w:t>
      </w:r>
      <w:r w:rsidR="00946E44">
        <w:t>ldren</w:t>
      </w:r>
      <w:r w:rsidR="007947E9">
        <w:t xml:space="preserve"> and young people that need it, and </w:t>
      </w:r>
      <w:r w:rsidR="00F0256D">
        <w:t xml:space="preserve">that </w:t>
      </w:r>
      <w:r w:rsidR="007947E9">
        <w:t xml:space="preserve">are responsive to </w:t>
      </w:r>
      <w:r w:rsidR="00A0722E">
        <w:t xml:space="preserve">their particular </w:t>
      </w:r>
      <w:r w:rsidR="007947E9">
        <w:t xml:space="preserve">needs. </w:t>
      </w:r>
    </w:p>
    <w:p w14:paraId="3FE9CA86" w14:textId="2C046C4E" w:rsidR="00404B00" w:rsidRDefault="00C8718B" w:rsidP="00067F65">
      <w:pPr>
        <w:pStyle w:val="AHRCHeading2"/>
      </w:pPr>
      <w:bookmarkStart w:id="50" w:name="_Toc49172717"/>
      <w:r>
        <w:t>Promote c</w:t>
      </w:r>
      <w:r w:rsidR="00C8420D">
        <w:t>lear</w:t>
      </w:r>
      <w:r w:rsidR="00F2268C">
        <w:t xml:space="preserve">, </w:t>
      </w:r>
      <w:r w:rsidR="00C8420D">
        <w:t xml:space="preserve">accurate </w:t>
      </w:r>
      <w:r w:rsidR="00F2268C">
        <w:t xml:space="preserve">and </w:t>
      </w:r>
      <w:r w:rsidR="00C8420D">
        <w:t xml:space="preserve">child-friendly </w:t>
      </w:r>
      <w:r w:rsidR="00A33523">
        <w:t>information</w:t>
      </w:r>
      <w:r w:rsidR="00A81667">
        <w:t xml:space="preserve"> and </w:t>
      </w:r>
      <w:r w:rsidR="00A33523">
        <w:t>resources</w:t>
      </w:r>
      <w:bookmarkEnd w:id="50"/>
      <w:r w:rsidR="007B1B32">
        <w:t xml:space="preserve"> </w:t>
      </w:r>
    </w:p>
    <w:p w14:paraId="6D70B714" w14:textId="0A354210" w:rsidR="00FC388E" w:rsidRDefault="00095F37" w:rsidP="00FC388E">
      <w:r w:rsidRPr="00E721F2">
        <w:t xml:space="preserve">Governments </w:t>
      </w:r>
      <w:r w:rsidR="00C214E1">
        <w:t xml:space="preserve">should </w:t>
      </w:r>
      <w:r w:rsidR="000C7635">
        <w:t xml:space="preserve">widely </w:t>
      </w:r>
      <w:r w:rsidRPr="00E721F2">
        <w:t>publicise COVID-19 information in child</w:t>
      </w:r>
      <w:r w:rsidR="00310118">
        <w:t>-</w:t>
      </w:r>
      <w:r w:rsidRPr="00E721F2">
        <w:t>friendly ways to ensure that accurate information reaches all children and young people</w:t>
      </w:r>
      <w:r w:rsidR="00310118">
        <w:t>.</w:t>
      </w:r>
    </w:p>
    <w:p w14:paraId="0C6E6C36" w14:textId="715538CB" w:rsidR="004629C2" w:rsidRDefault="00015F85" w:rsidP="00FC388E">
      <w:r w:rsidRPr="00E721F2">
        <w:t xml:space="preserve">Children </w:t>
      </w:r>
      <w:r>
        <w:t xml:space="preserve">and young people </w:t>
      </w:r>
      <w:r w:rsidRPr="00E721F2">
        <w:t xml:space="preserve">need to be able to access </w:t>
      </w:r>
      <w:r w:rsidR="0037293B">
        <w:t xml:space="preserve">reliable </w:t>
      </w:r>
      <w:r w:rsidRPr="00E721F2">
        <w:t>information which focuses on what they need</w:t>
      </w:r>
      <w:r w:rsidR="00F90FFA">
        <w:t xml:space="preserve"> to</w:t>
      </w:r>
      <w:r w:rsidRPr="00E721F2">
        <w:t xml:space="preserve"> do </w:t>
      </w:r>
      <w:r w:rsidR="00F90FFA">
        <w:t>to</w:t>
      </w:r>
      <w:r w:rsidRPr="00E721F2">
        <w:t xml:space="preserve"> keep safe</w:t>
      </w:r>
      <w:r w:rsidR="00B32C3F">
        <w:t xml:space="preserve">, and </w:t>
      </w:r>
      <w:r w:rsidR="00CD5FF6">
        <w:t>how to cope with their fears</w:t>
      </w:r>
      <w:r w:rsidR="00CD5FF6" w:rsidRPr="00270440">
        <w:t>.</w:t>
      </w:r>
      <w:r w:rsidR="004629C2" w:rsidRPr="00270440">
        <w:t xml:space="preserve"> </w:t>
      </w:r>
      <w:r w:rsidR="00C94265">
        <w:t xml:space="preserve">They </w:t>
      </w:r>
      <w:r w:rsidR="004629C2" w:rsidRPr="00270440">
        <w:t xml:space="preserve">need to know where to go for help </w:t>
      </w:r>
      <w:r w:rsidR="00B83C24">
        <w:t>through</w:t>
      </w:r>
      <w:r w:rsidR="004629C2" w:rsidRPr="00270440">
        <w:t xml:space="preserve"> clear signposting</w:t>
      </w:r>
      <w:r w:rsidR="0037293B">
        <w:t xml:space="preserve"> to information</w:t>
      </w:r>
      <w:r w:rsidR="00930CEA">
        <w:t xml:space="preserve"> and services</w:t>
      </w:r>
      <w:r w:rsidR="004629C2" w:rsidRPr="00270440">
        <w:t>.</w:t>
      </w:r>
    </w:p>
    <w:p w14:paraId="1F435388" w14:textId="3834140A" w:rsidR="0065466D" w:rsidRDefault="0065466D" w:rsidP="00FC388E">
      <w:r>
        <w:t xml:space="preserve">As many children and young people receive their information from their parents or carers, it is also important that there are practical resources targeted at parents and carers, so they can have appropriate and informed conversations with their children. </w:t>
      </w:r>
    </w:p>
    <w:p w14:paraId="55FC64CB" w14:textId="70D6A4DB" w:rsidR="007B1B32" w:rsidRDefault="00CC4CB5" w:rsidP="00FC388E">
      <w:r>
        <w:t>In terms of contacts to Kids Helpline, w</w:t>
      </w:r>
      <w:r w:rsidR="00526AF7" w:rsidRPr="00D2466C">
        <w:t>e know that few</w:t>
      </w:r>
      <w:r w:rsidR="00526AF7">
        <w:t>er</w:t>
      </w:r>
      <w:r w:rsidR="00526AF7" w:rsidRPr="00D2466C">
        <w:t xml:space="preserve"> males, Aboriginal and Torres Strait Islander and CALD children and young people are reaching out for support. We need to reach out to these children and young people </w:t>
      </w:r>
      <w:r w:rsidR="00526AF7">
        <w:t>to let them know that support is available</w:t>
      </w:r>
      <w:r w:rsidR="00C450C6">
        <w:t>.</w:t>
      </w:r>
      <w:r w:rsidR="00526AF7" w:rsidRPr="00D2466C">
        <w:t xml:space="preserve"> </w:t>
      </w:r>
      <w:r w:rsidR="000457EB">
        <w:t>Specific child friendly information which is relevant to their circumstances must be made accessible</w:t>
      </w:r>
      <w:r w:rsidR="008C5E84">
        <w:t>.</w:t>
      </w:r>
    </w:p>
    <w:p w14:paraId="25F77903" w14:textId="20CFD4E6" w:rsidR="000231B5" w:rsidRDefault="00456B9F" w:rsidP="00FC388E">
      <w:r>
        <w:t xml:space="preserve">As shown in the data, </w:t>
      </w:r>
      <w:r w:rsidR="00A43BBE">
        <w:t xml:space="preserve">children and young people </w:t>
      </w:r>
      <w:r w:rsidR="00795438">
        <w:t>are seeking information about COVID-19. However, the potential for confusion and misinformation is high</w:t>
      </w:r>
      <w:r w:rsidR="007A1FD2">
        <w:t xml:space="preserve">, leading to anxiety and </w:t>
      </w:r>
      <w:r w:rsidR="0096515C">
        <w:t>uncertainty.</w:t>
      </w:r>
      <w:r w:rsidR="00BC494E">
        <w:t xml:space="preserve"> </w:t>
      </w:r>
      <w:r w:rsidR="00492E99">
        <w:t xml:space="preserve">Incidents of racism and bullying can also be fuelled by </w:t>
      </w:r>
      <w:r w:rsidR="00BC494E">
        <w:t>misinformation and</w:t>
      </w:r>
      <w:r w:rsidR="004A4124">
        <w:t xml:space="preserve"> </w:t>
      </w:r>
      <w:r w:rsidR="00B53686">
        <w:t xml:space="preserve">inaccurate news stories. </w:t>
      </w:r>
      <w:r w:rsidR="00F17506">
        <w:t xml:space="preserve">It is important that leaders </w:t>
      </w:r>
      <w:r w:rsidR="00FA25E0">
        <w:t xml:space="preserve">emphasise consistent </w:t>
      </w:r>
      <w:r w:rsidR="00094970">
        <w:t xml:space="preserve">messages in news and other media that </w:t>
      </w:r>
      <w:r w:rsidR="00A47621">
        <w:t>promote inclusivity and call out racism and targeting of part</w:t>
      </w:r>
      <w:r w:rsidR="00A14CC1">
        <w:t>icular</w:t>
      </w:r>
      <w:r w:rsidR="00A47621">
        <w:t xml:space="preserve"> groups </w:t>
      </w:r>
      <w:r w:rsidR="00A14CC1">
        <w:t xml:space="preserve">in these times. Schools </w:t>
      </w:r>
      <w:r w:rsidR="0017327E">
        <w:t>should</w:t>
      </w:r>
      <w:r w:rsidR="005D29DC">
        <w:t xml:space="preserve"> also</w:t>
      </w:r>
      <w:r w:rsidR="00A14CC1" w:rsidDel="00655EDD">
        <w:t xml:space="preserve"> </w:t>
      </w:r>
      <w:r w:rsidR="00A14CC1">
        <w:t xml:space="preserve">reinforce this message within </w:t>
      </w:r>
      <w:r w:rsidR="005D29DC">
        <w:t>their</w:t>
      </w:r>
      <w:r w:rsidR="00A14CC1">
        <w:t xml:space="preserve"> communities. </w:t>
      </w:r>
    </w:p>
    <w:p w14:paraId="257422A8" w14:textId="304BC984" w:rsidR="000231B5" w:rsidRDefault="00BA537F" w:rsidP="000231B5">
      <w:pPr>
        <w:pStyle w:val="AHRCHeading2"/>
      </w:pPr>
      <w:bookmarkStart w:id="51" w:name="_Toc49172718"/>
      <w:r w:rsidRPr="000231B5">
        <w:lastRenderedPageBreak/>
        <w:t>Support</w:t>
      </w:r>
      <w:r w:rsidR="00B654D7">
        <w:t xml:space="preserve"> </w:t>
      </w:r>
      <w:r w:rsidR="000F2538" w:rsidRPr="000231B5">
        <w:t>schools</w:t>
      </w:r>
      <w:r w:rsidR="00284376" w:rsidRPr="000231B5">
        <w:t xml:space="preserve"> and </w:t>
      </w:r>
      <w:r w:rsidR="00B07F86" w:rsidRPr="000231B5">
        <w:t>other educational institutions</w:t>
      </w:r>
      <w:r w:rsidR="00284376" w:rsidRPr="000231B5">
        <w:t xml:space="preserve"> </w:t>
      </w:r>
      <w:r w:rsidR="00424B92">
        <w:t xml:space="preserve">to </w:t>
      </w:r>
      <w:r w:rsidR="00586209">
        <w:t xml:space="preserve">deliver </w:t>
      </w:r>
      <w:r w:rsidR="0023185B">
        <w:t xml:space="preserve">quality </w:t>
      </w:r>
      <w:r w:rsidR="00586209">
        <w:t>online learning</w:t>
      </w:r>
      <w:r w:rsidR="002078CC">
        <w:t xml:space="preserve"> </w:t>
      </w:r>
      <w:r w:rsidR="00586209">
        <w:t>and</w:t>
      </w:r>
      <w:r w:rsidR="0023185B">
        <w:t xml:space="preserve"> </w:t>
      </w:r>
      <w:r w:rsidR="00994E7A">
        <w:t xml:space="preserve">maintain </w:t>
      </w:r>
      <w:r w:rsidR="005A0081">
        <w:t>help</w:t>
      </w:r>
      <w:r w:rsidR="00994E7A">
        <w:t xml:space="preserve"> and </w:t>
      </w:r>
      <w:r w:rsidR="0023185B">
        <w:t xml:space="preserve">connection </w:t>
      </w:r>
      <w:r w:rsidR="002078CC">
        <w:t xml:space="preserve">for </w:t>
      </w:r>
      <w:r w:rsidR="00B02363">
        <w:t>vulnerable students</w:t>
      </w:r>
      <w:bookmarkEnd w:id="51"/>
    </w:p>
    <w:p w14:paraId="53D924BD" w14:textId="77777777" w:rsidR="00AD54C2" w:rsidRDefault="00C704AA" w:rsidP="00FC388E">
      <w:r>
        <w:t>Schools</w:t>
      </w:r>
      <w:r w:rsidR="00A049E1">
        <w:t xml:space="preserve">, </w:t>
      </w:r>
      <w:r w:rsidR="00EB4040">
        <w:t xml:space="preserve">and </w:t>
      </w:r>
      <w:r w:rsidR="00761C90">
        <w:t xml:space="preserve">other </w:t>
      </w:r>
      <w:r w:rsidR="00F70C6C">
        <w:t>education</w:t>
      </w:r>
      <w:r w:rsidR="00761C90">
        <w:t>al institutions</w:t>
      </w:r>
      <w:r w:rsidR="000D3B4E">
        <w:t>, such as</w:t>
      </w:r>
      <w:r w:rsidR="00F70C6C">
        <w:t xml:space="preserve"> </w:t>
      </w:r>
      <w:r w:rsidR="00284376">
        <w:t>universities</w:t>
      </w:r>
      <w:r w:rsidR="00C307BD">
        <w:t>,</w:t>
      </w:r>
      <w:r>
        <w:t xml:space="preserve"> play a vital </w:t>
      </w:r>
      <w:r w:rsidR="00E160E9">
        <w:t>role in the lives of children and young people</w:t>
      </w:r>
      <w:r w:rsidR="00A33BD7">
        <w:t>.</w:t>
      </w:r>
      <w:r w:rsidR="00BE1C7D">
        <w:t xml:space="preserve"> </w:t>
      </w:r>
      <w:r w:rsidR="00C04250">
        <w:t>As well as</w:t>
      </w:r>
      <w:r w:rsidR="008326BE">
        <w:t xml:space="preserve"> educat</w:t>
      </w:r>
      <w:r w:rsidR="002C694E">
        <w:t>ing students</w:t>
      </w:r>
      <w:r w:rsidR="008326BE">
        <w:t>, t</w:t>
      </w:r>
      <w:r w:rsidR="00010E12">
        <w:t xml:space="preserve">hey </w:t>
      </w:r>
      <w:r w:rsidR="00B92192">
        <w:t>provide</w:t>
      </w:r>
      <w:r w:rsidR="00010E12">
        <w:t xml:space="preserve"> </w:t>
      </w:r>
      <w:r w:rsidR="008728A4">
        <w:t xml:space="preserve">routine, </w:t>
      </w:r>
      <w:r w:rsidR="00D4711F">
        <w:t xml:space="preserve">safety, </w:t>
      </w:r>
      <w:r w:rsidR="00D939D9">
        <w:t xml:space="preserve">and </w:t>
      </w:r>
      <w:r w:rsidR="00B9488D">
        <w:t xml:space="preserve">social </w:t>
      </w:r>
      <w:r w:rsidR="001C1ABA">
        <w:t>c</w:t>
      </w:r>
      <w:r w:rsidR="002339AF">
        <w:t>onnectedness</w:t>
      </w:r>
      <w:r w:rsidR="003504AA">
        <w:t>.</w:t>
      </w:r>
      <w:r w:rsidR="008317EC">
        <w:t xml:space="preserve"> </w:t>
      </w:r>
    </w:p>
    <w:p w14:paraId="41C87167" w14:textId="24D6A83E" w:rsidR="00FE5BC6" w:rsidRDefault="00FE5BC6" w:rsidP="00FC388E">
      <w:r>
        <w:t xml:space="preserve">For </w:t>
      </w:r>
      <w:r w:rsidR="00F31F13">
        <w:t xml:space="preserve">many </w:t>
      </w:r>
      <w:r w:rsidR="00E56A78">
        <w:t>children in their final years of school</w:t>
      </w:r>
      <w:r w:rsidR="00233A0F">
        <w:t>ing</w:t>
      </w:r>
      <w:r w:rsidR="00E56A78">
        <w:t xml:space="preserve">, and for those young people entering </w:t>
      </w:r>
      <w:r w:rsidR="00F31F13">
        <w:t>tertiary studies, the advent of online learning has added stress and anxi</w:t>
      </w:r>
      <w:r w:rsidR="00A5262C">
        <w:t>ety. Many are concerned that they will be disadvantaged in their learning as a result, with impacts on their future education and employment prospects.</w:t>
      </w:r>
      <w:r w:rsidR="004A6203">
        <w:t xml:space="preserve"> </w:t>
      </w:r>
      <w:r w:rsidR="00B2519D">
        <w:t xml:space="preserve">Governments need </w:t>
      </w:r>
      <w:r w:rsidR="003D6645">
        <w:t>to put in place measures t</w:t>
      </w:r>
      <w:r w:rsidR="00600BF2">
        <w:t xml:space="preserve">o </w:t>
      </w:r>
      <w:r w:rsidR="003D6645">
        <w:t>ensure no student will be disadvantaged by move</w:t>
      </w:r>
      <w:r w:rsidR="004B7EF6">
        <w:t>s</w:t>
      </w:r>
      <w:r w:rsidR="003D6645">
        <w:t xml:space="preserve"> to online learning</w:t>
      </w:r>
      <w:r w:rsidR="004B4D2C">
        <w:t xml:space="preserve"> at this time</w:t>
      </w:r>
      <w:r w:rsidR="00233A0F">
        <w:t xml:space="preserve">, and to reassure students </w:t>
      </w:r>
      <w:r w:rsidR="006D2071">
        <w:t>that they can continue t</w:t>
      </w:r>
      <w:r w:rsidR="00F52950">
        <w:t>heir</w:t>
      </w:r>
      <w:r w:rsidR="006D2071">
        <w:t xml:space="preserve"> plan</w:t>
      </w:r>
      <w:r w:rsidR="00F52950">
        <w:t>s</w:t>
      </w:r>
      <w:r w:rsidR="006D2071">
        <w:t xml:space="preserve"> for the future.</w:t>
      </w:r>
    </w:p>
    <w:p w14:paraId="00E72DF2" w14:textId="784007F7" w:rsidR="00233A0F" w:rsidRDefault="00233A0F" w:rsidP="00FC388E">
      <w:r>
        <w:t>The closure</w:t>
      </w:r>
      <w:r w:rsidRPr="00821503">
        <w:t xml:space="preserve"> of schools</w:t>
      </w:r>
      <w:r>
        <w:t xml:space="preserve"> and other educational institutions has greatly</w:t>
      </w:r>
      <w:r w:rsidRPr="00821503">
        <w:t xml:space="preserve"> </w:t>
      </w:r>
      <w:r>
        <w:t>affected many</w:t>
      </w:r>
      <w:r w:rsidRPr="00821503">
        <w:t xml:space="preserve"> children and young people,</w:t>
      </w:r>
      <w:r>
        <w:t xml:space="preserve"> especially those with </w:t>
      </w:r>
      <w:r w:rsidR="00334154">
        <w:t xml:space="preserve">existing </w:t>
      </w:r>
      <w:r>
        <w:t>vulnerabilities</w:t>
      </w:r>
      <w:r w:rsidR="00AF58B2">
        <w:t xml:space="preserve"> such as </w:t>
      </w:r>
      <w:r w:rsidR="00A9409C">
        <w:t xml:space="preserve">experiences of abuse and neglect, homelessness, mental health concerns and children </w:t>
      </w:r>
      <w:r w:rsidR="001C210B">
        <w:t>with disability.</w:t>
      </w:r>
      <w:r w:rsidR="00334154">
        <w:t xml:space="preserve"> </w:t>
      </w:r>
      <w:r w:rsidR="00355E1B">
        <w:t xml:space="preserve">With online learning, many children </w:t>
      </w:r>
      <w:r w:rsidR="00073CE0">
        <w:t xml:space="preserve">have had minimal contact </w:t>
      </w:r>
      <w:r w:rsidR="00A03476">
        <w:t xml:space="preserve">with </w:t>
      </w:r>
      <w:r w:rsidR="00DD5A44">
        <w:t xml:space="preserve">teachers and school counsellors, which means that their critical needs are not always </w:t>
      </w:r>
      <w:r w:rsidR="00855A03">
        <w:t>identified.</w:t>
      </w:r>
    </w:p>
    <w:p w14:paraId="5513E34B" w14:textId="19F54AA8" w:rsidR="00AF58B2" w:rsidRDefault="00B10029" w:rsidP="00FC388E">
      <w:r>
        <w:t>Governments must support s</w:t>
      </w:r>
      <w:r w:rsidR="00AF58B2">
        <w:t xml:space="preserve">chools to reach out to vulnerable students </w:t>
      </w:r>
      <w:r>
        <w:t>during school closures</w:t>
      </w:r>
      <w:r w:rsidR="008C1C03">
        <w:t xml:space="preserve"> </w:t>
      </w:r>
      <w:r w:rsidR="00AF58B2">
        <w:t xml:space="preserve">and promote connection with their teachers and </w:t>
      </w:r>
      <w:r w:rsidR="00686198">
        <w:t xml:space="preserve">the </w:t>
      </w:r>
      <w:r w:rsidR="00AF58B2">
        <w:t xml:space="preserve">school community. </w:t>
      </w:r>
      <w:r w:rsidR="00C34156">
        <w:t xml:space="preserve">Schools may require extra resources and </w:t>
      </w:r>
      <w:r w:rsidR="00780C01">
        <w:t xml:space="preserve">assistance to </w:t>
      </w:r>
      <w:r w:rsidR="006C70E2">
        <w:t>do so.</w:t>
      </w:r>
    </w:p>
    <w:p w14:paraId="294F655E" w14:textId="6212D764" w:rsidR="006C70E2" w:rsidRDefault="006C70E2" w:rsidP="00FC388E">
      <w:r>
        <w:t>Students who</w:t>
      </w:r>
      <w:r w:rsidR="00754F41">
        <w:t xml:space="preserve"> a</w:t>
      </w:r>
      <w:r>
        <w:t>re already disen</w:t>
      </w:r>
      <w:r w:rsidR="00754F41">
        <w:t>gag</w:t>
      </w:r>
      <w:r>
        <w:t xml:space="preserve">ed from schooling, </w:t>
      </w:r>
      <w:r w:rsidR="00215FAB">
        <w:t>and</w:t>
      </w:r>
      <w:r>
        <w:t xml:space="preserve"> </w:t>
      </w:r>
      <w:r w:rsidR="00073CE0">
        <w:t xml:space="preserve">some children with disability, </w:t>
      </w:r>
      <w:r w:rsidR="005C2A1E">
        <w:t xml:space="preserve">may </w:t>
      </w:r>
      <w:r w:rsidR="00D21F66">
        <w:t>find online learning especially difficult</w:t>
      </w:r>
      <w:r w:rsidR="002623BA">
        <w:t xml:space="preserve">. </w:t>
      </w:r>
      <w:r w:rsidR="002D6661">
        <w:t xml:space="preserve">This </w:t>
      </w:r>
      <w:r w:rsidR="00073CE0">
        <w:t xml:space="preserve">disengagement </w:t>
      </w:r>
      <w:r w:rsidR="002E2D36">
        <w:t>can</w:t>
      </w:r>
      <w:r w:rsidR="002D6661">
        <w:t xml:space="preserve"> have serious and long-lasting effects on </w:t>
      </w:r>
      <w:r w:rsidR="003532CC">
        <w:t>a student’s wellbeing as well as their learning.</w:t>
      </w:r>
      <w:r w:rsidR="00A27735">
        <w:t xml:space="preserve"> </w:t>
      </w:r>
      <w:r w:rsidR="00896176">
        <w:t xml:space="preserve">Schools </w:t>
      </w:r>
      <w:r w:rsidR="006F08E3">
        <w:t>require</w:t>
      </w:r>
      <w:r w:rsidR="00D81E8B">
        <w:t xml:space="preserve"> resources to be able to support </w:t>
      </w:r>
      <w:r w:rsidR="00A27735">
        <w:t xml:space="preserve">these students </w:t>
      </w:r>
      <w:r w:rsidR="00D81E8B">
        <w:t xml:space="preserve">in innovative </w:t>
      </w:r>
      <w:r w:rsidR="00C93AA2">
        <w:t xml:space="preserve">and </w:t>
      </w:r>
      <w:r w:rsidR="00F52950">
        <w:t>intensive ways.</w:t>
      </w:r>
    </w:p>
    <w:p w14:paraId="13F76E7A" w14:textId="36A7B034" w:rsidR="002E2D36" w:rsidRDefault="002E2D36" w:rsidP="00FC388E">
      <w:r>
        <w:t xml:space="preserve">Others may require </w:t>
      </w:r>
      <w:r w:rsidR="009517FE">
        <w:t xml:space="preserve">financial or material </w:t>
      </w:r>
      <w:r>
        <w:t xml:space="preserve">assistance </w:t>
      </w:r>
      <w:r w:rsidR="009517FE">
        <w:t xml:space="preserve">to </w:t>
      </w:r>
      <w:r w:rsidR="00773A10">
        <w:t xml:space="preserve">be able to study online. </w:t>
      </w:r>
      <w:r w:rsidR="00064425">
        <w:t>E</w:t>
      </w:r>
      <w:r w:rsidR="00AE3DE0">
        <w:t>lectronic devices and internet access</w:t>
      </w:r>
      <w:r w:rsidR="00CB1A25">
        <w:t xml:space="preserve"> </w:t>
      </w:r>
      <w:r w:rsidR="00064425">
        <w:t xml:space="preserve">should be provided to children in low income families that need it, </w:t>
      </w:r>
      <w:r w:rsidR="00AE3DE0">
        <w:t xml:space="preserve">so that existing inequalities are not perpetuated </w:t>
      </w:r>
      <w:r w:rsidR="00AB45E9">
        <w:t xml:space="preserve">in online learning. </w:t>
      </w:r>
    </w:p>
    <w:p w14:paraId="57F5B166" w14:textId="11B234F7" w:rsidR="005316E9" w:rsidRDefault="005316E9" w:rsidP="00FC388E">
      <w:r>
        <w:t>With the return to school, school</w:t>
      </w:r>
      <w:r w:rsidR="007E03A2">
        <w:t>s and their students</w:t>
      </w:r>
      <w:r>
        <w:t xml:space="preserve"> should identify</w:t>
      </w:r>
      <w:r w:rsidR="00C67406">
        <w:t xml:space="preserve"> the lessons learned from </w:t>
      </w:r>
      <w:r w:rsidR="007E03A2">
        <w:t xml:space="preserve">the experience of </w:t>
      </w:r>
      <w:r w:rsidR="00C81617">
        <w:t xml:space="preserve">online </w:t>
      </w:r>
      <w:r w:rsidR="007E03A2">
        <w:t>schooling in order to prepare more fully for the possibility in the future. They should also identify whether any s</w:t>
      </w:r>
      <w:r w:rsidR="00093058">
        <w:t xml:space="preserve">tudents </w:t>
      </w:r>
      <w:r w:rsidR="007E03A2">
        <w:t xml:space="preserve">require extra </w:t>
      </w:r>
      <w:r w:rsidR="00093058">
        <w:t xml:space="preserve">support to remain on track with their learning. </w:t>
      </w:r>
    </w:p>
    <w:p w14:paraId="0D87C4E4" w14:textId="264FB47D" w:rsidR="003928C9" w:rsidRPr="00406A9E" w:rsidRDefault="006F5B0B" w:rsidP="00FC388E">
      <w:r>
        <w:lastRenderedPageBreak/>
        <w:t>A</w:t>
      </w:r>
      <w:r w:rsidR="00EC09C5">
        <w:t xml:space="preserve">s we face the continuing spread of COVID-19, schools </w:t>
      </w:r>
      <w:r w:rsidR="00FA74A5">
        <w:t xml:space="preserve">and other educational institutions </w:t>
      </w:r>
      <w:r w:rsidR="00EC09C5">
        <w:t xml:space="preserve">will </w:t>
      </w:r>
      <w:r w:rsidR="00FA74A5">
        <w:t xml:space="preserve">need to </w:t>
      </w:r>
      <w:r w:rsidR="00AD3EAE">
        <w:t xml:space="preserve">remain </w:t>
      </w:r>
      <w:r w:rsidR="00FA74A5">
        <w:t>flexible</w:t>
      </w:r>
      <w:r w:rsidR="00093058">
        <w:t xml:space="preserve"> in </w:t>
      </w:r>
      <w:r w:rsidR="00CD260C">
        <w:t xml:space="preserve">case </w:t>
      </w:r>
      <w:r w:rsidR="00093058">
        <w:t>further shutdowns occur</w:t>
      </w:r>
      <w:r w:rsidR="00FA74A5">
        <w:t xml:space="preserve">, </w:t>
      </w:r>
      <w:r w:rsidR="00CF6D34">
        <w:t xml:space="preserve">and </w:t>
      </w:r>
      <w:r w:rsidR="00FA74A5">
        <w:t>also prioritis</w:t>
      </w:r>
      <w:r w:rsidR="00CF6D34">
        <w:t>e</w:t>
      </w:r>
      <w:r w:rsidR="00FA74A5">
        <w:t xml:space="preserve"> student wellbeing. </w:t>
      </w:r>
      <w:r w:rsidR="00AD3EAE">
        <w:t xml:space="preserve">Educators </w:t>
      </w:r>
      <w:r w:rsidR="00D51FB0">
        <w:t xml:space="preserve">will require </w:t>
      </w:r>
      <w:r w:rsidR="00462302">
        <w:t>support and resources to do this</w:t>
      </w:r>
      <w:r w:rsidR="00801559">
        <w:t xml:space="preserve">, </w:t>
      </w:r>
      <w:r w:rsidR="00692EA9">
        <w:t>part</w:t>
      </w:r>
      <w:r w:rsidR="00C71DB0">
        <w:t>icularly in terms of</w:t>
      </w:r>
      <w:r w:rsidR="00B948B0">
        <w:t xml:space="preserve"> remote teaching</w:t>
      </w:r>
      <w:r w:rsidR="00E91046">
        <w:t xml:space="preserve"> and</w:t>
      </w:r>
      <w:r w:rsidR="00C71DB0">
        <w:t xml:space="preserve"> </w:t>
      </w:r>
      <w:r w:rsidR="008969DB">
        <w:t>using</w:t>
      </w:r>
      <w:r w:rsidR="003B5F7E">
        <w:t xml:space="preserve"> </w:t>
      </w:r>
      <w:r w:rsidR="00C71DB0">
        <w:t xml:space="preserve">digital </w:t>
      </w:r>
      <w:r w:rsidR="00D11FF2">
        <w:t>technologies</w:t>
      </w:r>
      <w:r w:rsidR="001819AD">
        <w:t>.</w:t>
      </w:r>
    </w:p>
    <w:p w14:paraId="53E03D37" w14:textId="7EDEFA86" w:rsidR="00DD0467" w:rsidRDefault="00CD5231" w:rsidP="00EC1A36">
      <w:pPr>
        <w:pStyle w:val="AHRCHeading2"/>
      </w:pPr>
      <w:bookmarkStart w:id="52" w:name="_Toc49172719"/>
      <w:r>
        <w:t xml:space="preserve">Extend economic support to </w:t>
      </w:r>
      <w:r w:rsidR="006E583D">
        <w:t xml:space="preserve">all </w:t>
      </w:r>
      <w:r w:rsidR="009514DD">
        <w:t>families and young people</w:t>
      </w:r>
      <w:r>
        <w:t xml:space="preserve"> that need it</w:t>
      </w:r>
      <w:r w:rsidR="00875EAC">
        <w:t xml:space="preserve">, and </w:t>
      </w:r>
      <w:r w:rsidR="003925A6">
        <w:t>make</w:t>
      </w:r>
      <w:r w:rsidR="00F910E2">
        <w:t xml:space="preserve"> skills </w:t>
      </w:r>
      <w:r w:rsidR="00780B7D">
        <w:t xml:space="preserve">development </w:t>
      </w:r>
      <w:r w:rsidR="00B30CAE">
        <w:t xml:space="preserve">and </w:t>
      </w:r>
      <w:r w:rsidR="001407B4">
        <w:t xml:space="preserve">youth employment </w:t>
      </w:r>
      <w:r w:rsidR="003925A6">
        <w:t>a key focus of recovery</w:t>
      </w:r>
      <w:bookmarkEnd w:id="52"/>
      <w:r w:rsidR="00B30CAE">
        <w:t xml:space="preserve"> </w:t>
      </w:r>
    </w:p>
    <w:p w14:paraId="7C2FAB6C" w14:textId="0686F1CE" w:rsidR="00DB1B2A" w:rsidRDefault="00294D30" w:rsidP="00FC388E">
      <w:r>
        <w:t>Some children and young people</w:t>
      </w:r>
      <w:r w:rsidR="00BE0E98">
        <w:t>, and their families</w:t>
      </w:r>
      <w:r w:rsidR="005B03DE">
        <w:t>,</w:t>
      </w:r>
      <w:r>
        <w:t xml:space="preserve"> are facing</w:t>
      </w:r>
      <w:r w:rsidR="003C0BE1">
        <w:t xml:space="preserve"> </w:t>
      </w:r>
      <w:r w:rsidR="00A77B56">
        <w:t xml:space="preserve">significant </w:t>
      </w:r>
      <w:r w:rsidR="003C0BE1">
        <w:t>economic hardships</w:t>
      </w:r>
      <w:r w:rsidR="00572FD7">
        <w:t xml:space="preserve"> </w:t>
      </w:r>
      <w:r w:rsidR="00A30235">
        <w:t>because of</w:t>
      </w:r>
      <w:r w:rsidR="00572FD7">
        <w:t xml:space="preserve"> COVID-19</w:t>
      </w:r>
      <w:r w:rsidR="003C0BE1">
        <w:t xml:space="preserve">. </w:t>
      </w:r>
      <w:r w:rsidR="00C62D18">
        <w:t xml:space="preserve">This </w:t>
      </w:r>
      <w:r w:rsidR="00DE17BB">
        <w:t>places families under</w:t>
      </w:r>
      <w:r w:rsidR="00A973F4">
        <w:t xml:space="preserve"> </w:t>
      </w:r>
      <w:r w:rsidR="00632C8F">
        <w:t>extreme pressure</w:t>
      </w:r>
      <w:r w:rsidR="007E144C">
        <w:t xml:space="preserve"> which increases </w:t>
      </w:r>
      <w:r w:rsidR="007B1B47">
        <w:t>the risk of family and domestic violence</w:t>
      </w:r>
      <w:r w:rsidR="003C2D25">
        <w:t>.</w:t>
      </w:r>
    </w:p>
    <w:p w14:paraId="2F548E09" w14:textId="7CBCBAFB" w:rsidR="00ED1691" w:rsidRDefault="00ED1691" w:rsidP="00FC388E">
      <w:r>
        <w:t xml:space="preserve">In March 2020, government supports </w:t>
      </w:r>
      <w:r w:rsidR="002C2DF7">
        <w:t xml:space="preserve">such as </w:t>
      </w:r>
      <w:proofErr w:type="spellStart"/>
      <w:r w:rsidR="002C2DF7">
        <w:t>JobSeeker</w:t>
      </w:r>
      <w:proofErr w:type="spellEnd"/>
      <w:r w:rsidR="002C2DF7">
        <w:t xml:space="preserve"> and </w:t>
      </w:r>
      <w:proofErr w:type="spellStart"/>
      <w:r w:rsidR="002C2DF7">
        <w:t>JobKeeper</w:t>
      </w:r>
      <w:proofErr w:type="spellEnd"/>
      <w:r w:rsidR="002C2DF7">
        <w:t xml:space="preserve"> </w:t>
      </w:r>
      <w:r>
        <w:t>were put in place. In July 2020, these were extended, however at reduced rates and with changes to eligibility from September 2020 and further reductions in 2021</w:t>
      </w:r>
      <w:r w:rsidDel="008C49DB">
        <w:t>.</w:t>
      </w:r>
    </w:p>
    <w:p w14:paraId="760E807D" w14:textId="4B023B26" w:rsidR="00C11A36" w:rsidRDefault="000D6535" w:rsidP="00FC388E">
      <w:r>
        <w:t xml:space="preserve">While these are welcome, </w:t>
      </w:r>
      <w:r w:rsidR="007007C4">
        <w:t xml:space="preserve">the federal government </w:t>
      </w:r>
      <w:r>
        <w:t>need</w:t>
      </w:r>
      <w:r w:rsidR="007007C4">
        <w:t>s</w:t>
      </w:r>
      <w:r>
        <w:t xml:space="preserve"> </w:t>
      </w:r>
      <w:r w:rsidR="001202B8">
        <w:t>to</w:t>
      </w:r>
      <w:r>
        <w:t xml:space="preserve"> make sure that </w:t>
      </w:r>
      <w:r w:rsidR="001202B8">
        <w:t xml:space="preserve">all </w:t>
      </w:r>
      <w:r w:rsidR="00C11A36">
        <w:t>families</w:t>
      </w:r>
      <w:r w:rsidR="00C8179B">
        <w:t xml:space="preserve"> with children and young people</w:t>
      </w:r>
      <w:r w:rsidR="00C11A36">
        <w:t xml:space="preserve"> </w:t>
      </w:r>
      <w:r w:rsidR="001202B8">
        <w:t xml:space="preserve">that </w:t>
      </w:r>
      <w:r w:rsidR="002C2DF7">
        <w:t>have lost employment</w:t>
      </w:r>
      <w:r w:rsidR="00C8179B">
        <w:t xml:space="preserve"> </w:t>
      </w:r>
      <w:r w:rsidR="001202B8">
        <w:t>can access them</w:t>
      </w:r>
      <w:r w:rsidR="00D2330A">
        <w:t>,</w:t>
      </w:r>
      <w:r w:rsidR="00C11A36">
        <w:t xml:space="preserve"> including </w:t>
      </w:r>
      <w:r w:rsidR="00975164">
        <w:t xml:space="preserve">families and young </w:t>
      </w:r>
      <w:r w:rsidR="00C873F4">
        <w:t xml:space="preserve">people on </w:t>
      </w:r>
      <w:r w:rsidR="00C11A36">
        <w:t>temporary visas</w:t>
      </w:r>
      <w:r w:rsidR="007B3035">
        <w:t xml:space="preserve"> such as </w:t>
      </w:r>
      <w:r w:rsidR="00975164">
        <w:t xml:space="preserve">asylum seeker families and </w:t>
      </w:r>
      <w:r w:rsidR="007B3035">
        <w:t>international students</w:t>
      </w:r>
      <w:r w:rsidR="00F5286B">
        <w:t>.</w:t>
      </w:r>
      <w:r w:rsidR="001202B8">
        <w:t xml:space="preserve"> </w:t>
      </w:r>
    </w:p>
    <w:p w14:paraId="56C2DCC9" w14:textId="35B12233" w:rsidR="000D6535" w:rsidRDefault="00524CE1" w:rsidP="00FC388E">
      <w:r>
        <w:t xml:space="preserve">The </w:t>
      </w:r>
      <w:r w:rsidR="00C873F4">
        <w:t xml:space="preserve">successful </w:t>
      </w:r>
      <w:r>
        <w:t xml:space="preserve">introduction of </w:t>
      </w:r>
      <w:proofErr w:type="spellStart"/>
      <w:r>
        <w:t>JobSeeker</w:t>
      </w:r>
      <w:proofErr w:type="spellEnd"/>
      <w:r>
        <w:t xml:space="preserve"> has also made it clear that the levels of </w:t>
      </w:r>
      <w:r w:rsidR="00F5286B">
        <w:t xml:space="preserve">unemployment benefits </w:t>
      </w:r>
      <w:r w:rsidR="00B65DCF">
        <w:t>prior t</w:t>
      </w:r>
      <w:r w:rsidR="00565058">
        <w:t>o</w:t>
      </w:r>
      <w:r w:rsidR="00B65DCF">
        <w:t xml:space="preserve"> lockdown were inadequate.</w:t>
      </w:r>
      <w:r w:rsidR="001D2F43">
        <w:t xml:space="preserve"> Any reduced rates from September </w:t>
      </w:r>
      <w:r w:rsidR="00975164">
        <w:t xml:space="preserve">onwards </w:t>
      </w:r>
      <w:r w:rsidR="001D2F43">
        <w:t xml:space="preserve">should </w:t>
      </w:r>
      <w:r w:rsidR="00565058">
        <w:t xml:space="preserve">not return to </w:t>
      </w:r>
      <w:r w:rsidR="001A7EC1">
        <w:t xml:space="preserve">the </w:t>
      </w:r>
      <w:r w:rsidR="00984401">
        <w:t xml:space="preserve">low levels of payment </w:t>
      </w:r>
      <w:r w:rsidR="00565058">
        <w:t xml:space="preserve">pre-COVID-19. </w:t>
      </w:r>
    </w:p>
    <w:p w14:paraId="3FE6603D" w14:textId="5ACBEB50" w:rsidR="00232843" w:rsidRDefault="00B21496" w:rsidP="00FC388E">
      <w:r>
        <w:t>Th</w:t>
      </w:r>
      <w:r w:rsidR="00025402">
        <w:t xml:space="preserve">is analysis also </w:t>
      </w:r>
      <w:r w:rsidR="006F5FC3">
        <w:t xml:space="preserve">suggests </w:t>
      </w:r>
      <w:r w:rsidR="003575EC">
        <w:t xml:space="preserve">that </w:t>
      </w:r>
      <w:r w:rsidR="00C873F4">
        <w:t xml:space="preserve">a </w:t>
      </w:r>
      <w:r w:rsidR="00DC26C2" w:rsidRPr="00870A4D">
        <w:rPr>
          <w:bCs/>
        </w:rPr>
        <w:t>major challenge will be improving the labour market prospects of young people</w:t>
      </w:r>
      <w:r w:rsidR="00CC4CAA">
        <w:rPr>
          <w:bCs/>
        </w:rPr>
        <w:t xml:space="preserve"> who </w:t>
      </w:r>
      <w:r w:rsidR="00232843" w:rsidRPr="00001C69">
        <w:rPr>
          <w:rFonts w:cs="Open Sans"/>
          <w:color w:val="000000"/>
        </w:rPr>
        <w:t xml:space="preserve">are overrepresented in occupations that have been directly </w:t>
      </w:r>
      <w:r w:rsidR="00372453">
        <w:rPr>
          <w:rFonts w:cs="Open Sans"/>
          <w:color w:val="000000"/>
        </w:rPr>
        <w:t>affec</w:t>
      </w:r>
      <w:r w:rsidR="00372453" w:rsidRPr="00001C69">
        <w:rPr>
          <w:rFonts w:cs="Open Sans"/>
          <w:color w:val="000000"/>
        </w:rPr>
        <w:t xml:space="preserve">ted </w:t>
      </w:r>
      <w:r w:rsidR="00232843" w:rsidRPr="00001C69">
        <w:rPr>
          <w:rFonts w:cs="Open Sans"/>
          <w:color w:val="000000"/>
        </w:rPr>
        <w:t xml:space="preserve">by the early economic fallout of </w:t>
      </w:r>
      <w:r w:rsidR="00CC4CAA">
        <w:rPr>
          <w:rFonts w:cs="Open Sans"/>
          <w:color w:val="000000"/>
        </w:rPr>
        <w:t>COVID-19</w:t>
      </w:r>
      <w:r w:rsidR="00232843" w:rsidRPr="00001C69">
        <w:rPr>
          <w:rFonts w:cs="Open Sans"/>
          <w:color w:val="000000"/>
        </w:rPr>
        <w:t>, including hospitality, retail, the arts, sports and recreation, and child care</w:t>
      </w:r>
      <w:r w:rsidR="001E160B">
        <w:rPr>
          <w:rFonts w:cs="Open Sans"/>
          <w:color w:val="000000"/>
        </w:rPr>
        <w:t xml:space="preserve">, especially </w:t>
      </w:r>
      <w:r w:rsidR="00FE10CE">
        <w:rPr>
          <w:rFonts w:cs="Open Sans"/>
          <w:color w:val="000000"/>
        </w:rPr>
        <w:t xml:space="preserve">those employed </w:t>
      </w:r>
      <w:r w:rsidR="001E160B">
        <w:rPr>
          <w:rFonts w:cs="Open Sans"/>
          <w:color w:val="000000"/>
        </w:rPr>
        <w:t>casual</w:t>
      </w:r>
      <w:r w:rsidR="00FE10CE">
        <w:rPr>
          <w:rFonts w:cs="Open Sans"/>
          <w:color w:val="000000"/>
        </w:rPr>
        <w:t>ly</w:t>
      </w:r>
      <w:r w:rsidR="001E160B">
        <w:rPr>
          <w:rFonts w:cs="Open Sans"/>
          <w:color w:val="000000"/>
        </w:rPr>
        <w:t>.</w:t>
      </w:r>
    </w:p>
    <w:p w14:paraId="3863B9CE" w14:textId="57BF4BD8" w:rsidR="00001C69" w:rsidRDefault="00001C69" w:rsidP="00FC388E">
      <w:pPr>
        <w:rPr>
          <w:rFonts w:ascii="Arial" w:hAnsi="Arial" w:cs="Arial"/>
          <w:shd w:val="clear" w:color="auto" w:fill="FFFFFF"/>
        </w:rPr>
      </w:pPr>
      <w:r w:rsidRPr="00BA5874">
        <w:rPr>
          <w:rFonts w:cs="Open Sans"/>
          <w:shd w:val="clear" w:color="auto" w:fill="FFFFFF"/>
        </w:rPr>
        <w:t xml:space="preserve">The unemployment rate for those aged 15-25 years increased 0.4 pts to 16.4% </w:t>
      </w:r>
      <w:r w:rsidR="008668E8">
        <w:rPr>
          <w:rFonts w:cs="Open Sans"/>
          <w:shd w:val="clear" w:color="auto" w:fill="FFFFFF"/>
        </w:rPr>
        <w:t>between</w:t>
      </w:r>
      <w:r w:rsidRPr="00BA5874">
        <w:rPr>
          <w:rFonts w:cs="Open Sans"/>
          <w:shd w:val="clear" w:color="auto" w:fill="FFFFFF"/>
        </w:rPr>
        <w:t xml:space="preserve"> May</w:t>
      </w:r>
      <w:r w:rsidR="00E84E96">
        <w:rPr>
          <w:rFonts w:cs="Open Sans"/>
          <w:shd w:val="clear" w:color="auto" w:fill="FFFFFF"/>
        </w:rPr>
        <w:t xml:space="preserve"> 2020 and </w:t>
      </w:r>
      <w:r w:rsidRPr="00BA5874">
        <w:rPr>
          <w:rFonts w:cs="Open Sans"/>
          <w:shd w:val="clear" w:color="auto" w:fill="FFFFFF"/>
        </w:rPr>
        <w:t>June 2020</w:t>
      </w:r>
      <w:r w:rsidRPr="00BA5874">
        <w:rPr>
          <w:rFonts w:ascii="Arial" w:hAnsi="Arial" w:cs="Arial"/>
          <w:shd w:val="clear" w:color="auto" w:fill="FFFFFF"/>
        </w:rPr>
        <w:t>.</w:t>
      </w:r>
      <w:r w:rsidRPr="00BA5874">
        <w:rPr>
          <w:rStyle w:val="Rimandonotadichiusura"/>
          <w:rFonts w:cs="Arial"/>
          <w:shd w:val="clear" w:color="auto" w:fill="FFFFFF"/>
        </w:rPr>
        <w:endnoteReference w:id="20"/>
      </w:r>
      <w:r w:rsidRPr="00BA5874">
        <w:rPr>
          <w:rFonts w:ascii="Arial" w:hAnsi="Arial" w:cs="Arial"/>
          <w:shd w:val="clear" w:color="auto" w:fill="FFFFFF"/>
        </w:rPr>
        <w:t xml:space="preserve"> </w:t>
      </w:r>
    </w:p>
    <w:p w14:paraId="5E71A567" w14:textId="40F18E43" w:rsidR="003575EC" w:rsidRDefault="00951E71" w:rsidP="00FC388E">
      <w:r>
        <w:t xml:space="preserve">In addition to the </w:t>
      </w:r>
      <w:r w:rsidR="002144B1">
        <w:t xml:space="preserve">economic supports provided to job seekers, governments will need to </w:t>
      </w:r>
      <w:r w:rsidR="00F910E2">
        <w:t xml:space="preserve">address </w:t>
      </w:r>
      <w:r w:rsidR="00654D1C">
        <w:t>the long</w:t>
      </w:r>
      <w:r w:rsidR="005D1486">
        <w:t>-</w:t>
      </w:r>
      <w:r w:rsidR="00654D1C">
        <w:t xml:space="preserve">term effects of the </w:t>
      </w:r>
      <w:r w:rsidR="000603EC">
        <w:t>re</w:t>
      </w:r>
      <w:r w:rsidR="004261AE">
        <w:t>s</w:t>
      </w:r>
      <w:r w:rsidR="000603EC">
        <w:t>trictions on future employment of young people</w:t>
      </w:r>
      <w:r w:rsidR="00F910E2">
        <w:t>.</w:t>
      </w:r>
      <w:r w:rsidR="004261AE">
        <w:t xml:space="preserve"> </w:t>
      </w:r>
      <w:r w:rsidR="00497042">
        <w:t xml:space="preserve">In a recovery phase, </w:t>
      </w:r>
      <w:r w:rsidR="00634BCB">
        <w:t xml:space="preserve">the government should invest </w:t>
      </w:r>
      <w:r w:rsidR="007007C4">
        <w:t xml:space="preserve">in </w:t>
      </w:r>
      <w:r w:rsidR="00BD0B07">
        <w:t xml:space="preserve">the skills development and </w:t>
      </w:r>
      <w:r w:rsidR="00C2397A">
        <w:t xml:space="preserve">education of </w:t>
      </w:r>
      <w:r w:rsidR="00B132CF">
        <w:t>young people</w:t>
      </w:r>
      <w:r w:rsidR="00AC33E1">
        <w:t xml:space="preserve">, and </w:t>
      </w:r>
      <w:r w:rsidR="007007C4">
        <w:t xml:space="preserve">a </w:t>
      </w:r>
      <w:r w:rsidR="00AC33E1">
        <w:t>tertiary education sector that can meet these needs.</w:t>
      </w:r>
    </w:p>
    <w:p w14:paraId="3FA65064" w14:textId="6D900894" w:rsidR="00715566" w:rsidRDefault="001443C1" w:rsidP="00FC388E">
      <w:r>
        <w:lastRenderedPageBreak/>
        <w:t xml:space="preserve">There should also be public acknowledgment of the many </w:t>
      </w:r>
      <w:r w:rsidR="00A37591">
        <w:t xml:space="preserve">young workers that work in frontline </w:t>
      </w:r>
      <w:r w:rsidR="00D31DB3">
        <w:t>services, including supermarkets, health</w:t>
      </w:r>
      <w:r w:rsidR="00C24012">
        <w:t>care</w:t>
      </w:r>
      <w:r w:rsidR="00D31DB3">
        <w:t xml:space="preserve"> and hospitality</w:t>
      </w:r>
      <w:r w:rsidR="00984401">
        <w:t xml:space="preserve">, </w:t>
      </w:r>
      <w:r w:rsidR="008A6B5E">
        <w:t>who</w:t>
      </w:r>
      <w:r w:rsidR="00984401">
        <w:t xml:space="preserve"> have </w:t>
      </w:r>
      <w:r w:rsidR="0071287A">
        <w:t>put themselves at risk of contracting the virus</w:t>
      </w:r>
      <w:r w:rsidR="00340350">
        <w:t xml:space="preserve">, and </w:t>
      </w:r>
      <w:r w:rsidR="00B40602">
        <w:t xml:space="preserve">verbal </w:t>
      </w:r>
      <w:r w:rsidR="00340350">
        <w:t>abuse and overwork.</w:t>
      </w:r>
    </w:p>
    <w:p w14:paraId="4763FB1B" w14:textId="0C8E2532" w:rsidR="00B40602" w:rsidRDefault="00B6793A" w:rsidP="00B40602">
      <w:pPr>
        <w:pStyle w:val="AHRCHeading2"/>
      </w:pPr>
      <w:bookmarkStart w:id="53" w:name="_Toc49172720"/>
      <w:r>
        <w:t>Prioritis</w:t>
      </w:r>
      <w:r w:rsidR="00DC350F">
        <w:t>e</w:t>
      </w:r>
      <w:r>
        <w:t xml:space="preserve"> services for vulnerable </w:t>
      </w:r>
      <w:r w:rsidR="00B40602">
        <w:t>children and young people</w:t>
      </w:r>
      <w:bookmarkEnd w:id="53"/>
    </w:p>
    <w:p w14:paraId="3DFD8909" w14:textId="59F4BEF1" w:rsidR="00B40602" w:rsidRDefault="00FA7FB1" w:rsidP="00FC388E">
      <w:r>
        <w:t>For some children and young people</w:t>
      </w:r>
      <w:r w:rsidR="00892798">
        <w:t xml:space="preserve"> and their families</w:t>
      </w:r>
      <w:r>
        <w:t xml:space="preserve">, </w:t>
      </w:r>
      <w:r w:rsidR="00892798">
        <w:t>COVID-19 has created some very specific challenges which need to be acknowledged and addressed</w:t>
      </w:r>
      <w:r w:rsidR="00427942">
        <w:t xml:space="preserve">. </w:t>
      </w:r>
    </w:p>
    <w:p w14:paraId="0AC57727" w14:textId="06F3C866" w:rsidR="00AC509D" w:rsidRDefault="00AC509D" w:rsidP="00FC388E">
      <w:r>
        <w:t xml:space="preserve">Child-related services for </w:t>
      </w:r>
      <w:r w:rsidR="00633466">
        <w:t xml:space="preserve">vulnerable </w:t>
      </w:r>
      <w:r>
        <w:t xml:space="preserve">children should be considered essential services, and their continuity should be prioritised during any shutdown, and </w:t>
      </w:r>
      <w:r w:rsidR="00B40602">
        <w:t xml:space="preserve">in any </w:t>
      </w:r>
      <w:r>
        <w:t xml:space="preserve">recovery phase. </w:t>
      </w:r>
    </w:p>
    <w:p w14:paraId="5A7E5B1D" w14:textId="260B727C" w:rsidR="00372580" w:rsidRPr="00B40602" w:rsidRDefault="00427942" w:rsidP="00FC388E">
      <w:r>
        <w:t xml:space="preserve">These </w:t>
      </w:r>
      <w:r w:rsidR="00B40602">
        <w:t xml:space="preserve">children and young people </w:t>
      </w:r>
      <w:r>
        <w:t>include:</w:t>
      </w:r>
    </w:p>
    <w:p w14:paraId="2FF7D1A5" w14:textId="25C9E23B" w:rsidR="001A4589" w:rsidRDefault="009C1795" w:rsidP="00472B79">
      <w:pPr>
        <w:pStyle w:val="Numeroelenco"/>
        <w:numPr>
          <w:ilvl w:val="0"/>
          <w:numId w:val="28"/>
        </w:numPr>
      </w:pPr>
      <w:r w:rsidRPr="00D243E0">
        <w:rPr>
          <w:b/>
        </w:rPr>
        <w:t>c</w:t>
      </w:r>
      <w:r w:rsidR="00440824" w:rsidRPr="00D243E0">
        <w:rPr>
          <w:b/>
        </w:rPr>
        <w:t xml:space="preserve">hildren </w:t>
      </w:r>
      <w:r w:rsidR="005076C6" w:rsidRPr="00D243E0">
        <w:rPr>
          <w:b/>
        </w:rPr>
        <w:t>at risk of family and domestic violence</w:t>
      </w:r>
      <w:r w:rsidR="00B257A5" w:rsidRPr="00D243E0">
        <w:rPr>
          <w:b/>
        </w:rPr>
        <w:t xml:space="preserve">, </w:t>
      </w:r>
      <w:r w:rsidR="00DB1905" w:rsidRPr="00D243E0">
        <w:rPr>
          <w:b/>
        </w:rPr>
        <w:t>child abuse</w:t>
      </w:r>
      <w:r w:rsidR="00F74D08" w:rsidRPr="00D243E0">
        <w:rPr>
          <w:b/>
        </w:rPr>
        <w:t xml:space="preserve"> and neglect</w:t>
      </w:r>
      <w:r w:rsidRPr="00D243E0">
        <w:rPr>
          <w:b/>
        </w:rPr>
        <w:t>.</w:t>
      </w:r>
      <w:r>
        <w:t xml:space="preserve"> </w:t>
      </w:r>
      <w:r w:rsidR="0058200F">
        <w:t xml:space="preserve">Family and domestic violence </w:t>
      </w:r>
      <w:r w:rsidR="00F97C17">
        <w:t xml:space="preserve">services and </w:t>
      </w:r>
      <w:r w:rsidR="00DB1905" w:rsidRPr="00B40602">
        <w:t xml:space="preserve">child protection and welfare services </w:t>
      </w:r>
      <w:r w:rsidR="00F97C17">
        <w:t>need to be reso</w:t>
      </w:r>
      <w:r w:rsidR="00AF16FA">
        <w:t xml:space="preserve">urced and </w:t>
      </w:r>
      <w:r w:rsidR="00F97C17">
        <w:t xml:space="preserve">supported </w:t>
      </w:r>
      <w:r w:rsidR="00AF16FA">
        <w:t xml:space="preserve">to address </w:t>
      </w:r>
      <w:r w:rsidR="00340350">
        <w:t>the potential for</w:t>
      </w:r>
      <w:r w:rsidR="00DB1905" w:rsidRPr="00B40602">
        <w:t xml:space="preserve"> increase</w:t>
      </w:r>
      <w:r w:rsidR="00AF16FA">
        <w:t xml:space="preserve">d demand from children and young people and their families </w:t>
      </w:r>
      <w:r w:rsidR="00AC509D">
        <w:t xml:space="preserve">during periods of shutdown. </w:t>
      </w:r>
      <w:r w:rsidR="000C07E1">
        <w:t xml:space="preserve">Services may need to </w:t>
      </w:r>
      <w:r w:rsidR="00535EE7">
        <w:t xml:space="preserve">implement innovative and </w:t>
      </w:r>
      <w:r w:rsidR="00E968AF">
        <w:t xml:space="preserve">proactive ways </w:t>
      </w:r>
      <w:r w:rsidR="00535EE7">
        <w:t xml:space="preserve">of </w:t>
      </w:r>
      <w:r w:rsidR="00DB1905" w:rsidRPr="00B40602">
        <w:t>contacting and supporting these children</w:t>
      </w:r>
      <w:r w:rsidR="00FC68AF">
        <w:t xml:space="preserve"> and young people</w:t>
      </w:r>
      <w:r w:rsidR="00452BC7" w:rsidRPr="00B40602">
        <w:t xml:space="preserve"> and be resourced to do so</w:t>
      </w:r>
      <w:r w:rsidR="00B91067" w:rsidRPr="00B40602">
        <w:t>.</w:t>
      </w:r>
    </w:p>
    <w:p w14:paraId="6B5AE10B" w14:textId="77777777" w:rsidR="00E01580" w:rsidRPr="00B40602" w:rsidRDefault="00E01580" w:rsidP="00F174C9">
      <w:pPr>
        <w:pStyle w:val="Numeroelenco"/>
        <w:numPr>
          <w:ilvl w:val="0"/>
          <w:numId w:val="0"/>
        </w:numPr>
        <w:ind w:left="720"/>
      </w:pPr>
    </w:p>
    <w:p w14:paraId="1AE66F15" w14:textId="4331D42B" w:rsidR="00452BC7" w:rsidRDefault="001E14BE" w:rsidP="00472B79">
      <w:pPr>
        <w:pStyle w:val="Numeroelenco"/>
        <w:numPr>
          <w:ilvl w:val="0"/>
          <w:numId w:val="28"/>
        </w:numPr>
      </w:pPr>
      <w:r w:rsidRPr="00D243E0">
        <w:rPr>
          <w:b/>
        </w:rPr>
        <w:t>c</w:t>
      </w:r>
      <w:r w:rsidR="00452BC7" w:rsidRPr="00D243E0">
        <w:rPr>
          <w:b/>
        </w:rPr>
        <w:t>hildren with disability</w:t>
      </w:r>
      <w:r w:rsidR="00487BBE" w:rsidRPr="00D243E0">
        <w:rPr>
          <w:b/>
        </w:rPr>
        <w:t>.</w:t>
      </w:r>
      <w:r w:rsidR="00487BBE">
        <w:t xml:space="preserve"> For many children with disability and their families, </w:t>
      </w:r>
      <w:r w:rsidR="00D123CF">
        <w:t xml:space="preserve">disability support services including respite services are </w:t>
      </w:r>
      <w:r w:rsidR="002A4412">
        <w:t>essential</w:t>
      </w:r>
      <w:r w:rsidR="00602385">
        <w:t xml:space="preserve">. </w:t>
      </w:r>
      <w:r w:rsidR="00B2299D">
        <w:t>Disability s</w:t>
      </w:r>
      <w:r w:rsidR="00A01B25" w:rsidRPr="00B40602">
        <w:t xml:space="preserve">ervices </w:t>
      </w:r>
      <w:r w:rsidR="00B2299D">
        <w:t xml:space="preserve">provided under NDIS need to be </w:t>
      </w:r>
      <w:r w:rsidR="005470C9">
        <w:t>continued</w:t>
      </w:r>
      <w:r w:rsidR="00070CE7">
        <w:t>, and any changes to delivery implemented with the least impact on children and their families as possible</w:t>
      </w:r>
      <w:r w:rsidR="0026108A">
        <w:t xml:space="preserve">. </w:t>
      </w:r>
    </w:p>
    <w:p w14:paraId="5863A83F" w14:textId="77777777" w:rsidR="00E01580" w:rsidRPr="00B40602" w:rsidRDefault="00E01580" w:rsidP="00F174C9">
      <w:pPr>
        <w:pStyle w:val="Numeroelenco"/>
        <w:numPr>
          <w:ilvl w:val="0"/>
          <w:numId w:val="0"/>
        </w:numPr>
        <w:ind w:left="720"/>
      </w:pPr>
    </w:p>
    <w:p w14:paraId="4612AF2E" w14:textId="054DDA66" w:rsidR="002D2994" w:rsidRDefault="001E14BE" w:rsidP="00472B79">
      <w:pPr>
        <w:pStyle w:val="Numeroelenco"/>
        <w:numPr>
          <w:ilvl w:val="0"/>
          <w:numId w:val="28"/>
        </w:numPr>
      </w:pPr>
      <w:r w:rsidRPr="0095369F">
        <w:rPr>
          <w:b/>
        </w:rPr>
        <w:t>c</w:t>
      </w:r>
      <w:r w:rsidR="002D2994" w:rsidRPr="0095369F">
        <w:rPr>
          <w:b/>
        </w:rPr>
        <w:t>hildren and young people at risk of homelessness</w:t>
      </w:r>
      <w:r w:rsidR="008C62C5" w:rsidRPr="0095369F">
        <w:rPr>
          <w:b/>
        </w:rPr>
        <w:t>.</w:t>
      </w:r>
      <w:r w:rsidR="008C62C5">
        <w:t xml:space="preserve"> As highlighted by some children and young people who contacted Kids Helpline, </w:t>
      </w:r>
      <w:r w:rsidR="00866EA8">
        <w:t>COVID-</w:t>
      </w:r>
      <w:r w:rsidR="00A16887">
        <w:t xml:space="preserve">19 restrictions have led to </w:t>
      </w:r>
      <w:r w:rsidR="00017716">
        <w:t xml:space="preserve">financial stress and </w:t>
      </w:r>
      <w:r w:rsidR="00A16887">
        <w:t xml:space="preserve">increased </w:t>
      </w:r>
      <w:r w:rsidR="00017716">
        <w:t xml:space="preserve">tensions between </w:t>
      </w:r>
      <w:r w:rsidR="00A16887">
        <w:t xml:space="preserve">some </w:t>
      </w:r>
      <w:r w:rsidR="00DD3990">
        <w:t>children and young people and other family members</w:t>
      </w:r>
      <w:r w:rsidR="00142B0A">
        <w:t>. Children and young people who find themselves homeless as a result</w:t>
      </w:r>
      <w:r w:rsidR="00A16887">
        <w:t xml:space="preserve"> need to be supported</w:t>
      </w:r>
      <w:r w:rsidR="00B02234">
        <w:t xml:space="preserve"> and helped. </w:t>
      </w:r>
      <w:r w:rsidR="00070CE7">
        <w:t>F</w:t>
      </w:r>
      <w:r w:rsidR="00587A75" w:rsidRPr="00B40602">
        <w:t xml:space="preserve">amily and youth specific </w:t>
      </w:r>
      <w:r w:rsidR="002D2994" w:rsidRPr="00B40602">
        <w:t xml:space="preserve">homelessness services </w:t>
      </w:r>
      <w:r w:rsidR="000746E8" w:rsidRPr="00B40602">
        <w:t xml:space="preserve">need to be adequately resourced and </w:t>
      </w:r>
      <w:r w:rsidR="00FD16A6" w:rsidRPr="00B40602">
        <w:t>made known to children and young people</w:t>
      </w:r>
      <w:r w:rsidR="00A80A48">
        <w:t>.</w:t>
      </w:r>
    </w:p>
    <w:p w14:paraId="6523CEE9" w14:textId="22EF1DD1" w:rsidR="00EE5BE4" w:rsidRDefault="00F174C9" w:rsidP="00FC388E">
      <w:pPr>
        <w:pStyle w:val="AHRCHeading2"/>
      </w:pPr>
      <w:bookmarkStart w:id="54" w:name="_Toc49172721"/>
      <w:r>
        <w:lastRenderedPageBreak/>
        <w:t>In</w:t>
      </w:r>
      <w:r w:rsidR="00A508CC">
        <w:t xml:space="preserve">volve </w:t>
      </w:r>
      <w:r w:rsidR="00806504">
        <w:t xml:space="preserve">children and young people in </w:t>
      </w:r>
      <w:r w:rsidR="00202C84">
        <w:t xml:space="preserve">responses to COVID-19 </w:t>
      </w:r>
      <w:r w:rsidR="00A93402">
        <w:t xml:space="preserve">and </w:t>
      </w:r>
      <w:r w:rsidR="00C266CA">
        <w:t>re</w:t>
      </w:r>
      <w:r w:rsidR="00FF0634">
        <w:t>covery</w:t>
      </w:r>
      <w:r w:rsidR="00EE5BE4">
        <w:t xml:space="preserve"> </w:t>
      </w:r>
      <w:r>
        <w:t>plans</w:t>
      </w:r>
      <w:bookmarkEnd w:id="54"/>
    </w:p>
    <w:p w14:paraId="3E53D428" w14:textId="14C5C26A" w:rsidR="00745CD0" w:rsidRDefault="003A48E6" w:rsidP="00FC388E">
      <w:pPr>
        <w:rPr>
          <w:b/>
          <w:bCs/>
        </w:rPr>
      </w:pPr>
      <w:bookmarkStart w:id="55" w:name="_Toc47021729"/>
      <w:r>
        <w:t>Children</w:t>
      </w:r>
      <w:r w:rsidR="00F17B24">
        <w:t xml:space="preserve"> and young people </w:t>
      </w:r>
      <w:r w:rsidR="00975164">
        <w:t>are being</w:t>
      </w:r>
      <w:r w:rsidR="00F17B24">
        <w:t xml:space="preserve"> </w:t>
      </w:r>
      <w:r w:rsidR="00F76FCF">
        <w:t xml:space="preserve">disproportionately </w:t>
      </w:r>
      <w:r w:rsidR="001E14BE">
        <w:t>affected</w:t>
      </w:r>
      <w:r w:rsidR="00F17B24">
        <w:t xml:space="preserve"> by the </w:t>
      </w:r>
      <w:r w:rsidR="00F174C9">
        <w:t xml:space="preserve">psychological and </w:t>
      </w:r>
      <w:r w:rsidR="0009478F">
        <w:t>economic fall out of the pandemic.</w:t>
      </w:r>
      <w:bookmarkEnd w:id="55"/>
      <w:r w:rsidR="0009478F">
        <w:t xml:space="preserve"> </w:t>
      </w:r>
    </w:p>
    <w:p w14:paraId="655D29F6" w14:textId="5221BE35" w:rsidR="00A216AB" w:rsidRDefault="00152532" w:rsidP="00FC388E">
      <w:pPr>
        <w:rPr>
          <w:b/>
          <w:bCs/>
        </w:rPr>
      </w:pPr>
      <w:r>
        <w:t xml:space="preserve">Young people </w:t>
      </w:r>
      <w:r w:rsidR="00E106BD">
        <w:t xml:space="preserve">have articulated fears </w:t>
      </w:r>
      <w:r w:rsidR="007C3C04">
        <w:t xml:space="preserve">and worries </w:t>
      </w:r>
      <w:r w:rsidR="00E106BD">
        <w:t>for their future</w:t>
      </w:r>
      <w:r w:rsidR="007C3C04">
        <w:t xml:space="preserve">. The UNICEF survey </w:t>
      </w:r>
      <w:r w:rsidR="00C40315">
        <w:t xml:space="preserve">of </w:t>
      </w:r>
      <w:r w:rsidR="00F64E3A">
        <w:t xml:space="preserve">over </w:t>
      </w:r>
      <w:r w:rsidR="00C40315">
        <w:t>1</w:t>
      </w:r>
      <w:r w:rsidR="00372453">
        <w:t>,</w:t>
      </w:r>
      <w:r w:rsidR="00C40315">
        <w:t xml:space="preserve">000 young people aged 13-17 in April </w:t>
      </w:r>
      <w:r w:rsidR="007C4CAF">
        <w:t xml:space="preserve">2020 </w:t>
      </w:r>
      <w:r w:rsidR="00F64E3A">
        <w:t xml:space="preserve">indicated that </w:t>
      </w:r>
      <w:r w:rsidR="002052D7">
        <w:t>many young people were wor</w:t>
      </w:r>
      <w:r w:rsidR="001528E1">
        <w:t>r</w:t>
      </w:r>
      <w:r w:rsidR="002052D7">
        <w:t>ied about their future</w:t>
      </w:r>
      <w:r w:rsidR="003D2DCB">
        <w:t xml:space="preserve"> due to COVID-19</w:t>
      </w:r>
      <w:r w:rsidR="002052D7">
        <w:t>, inc</w:t>
      </w:r>
      <w:r w:rsidR="003D2DCB">
        <w:t>l</w:t>
      </w:r>
      <w:r w:rsidR="002052D7">
        <w:t xml:space="preserve">uding </w:t>
      </w:r>
      <w:r w:rsidR="003D2DCB">
        <w:t xml:space="preserve">worries about </w:t>
      </w:r>
      <w:r w:rsidR="002052D7">
        <w:t xml:space="preserve">the national economy. </w:t>
      </w:r>
      <w:r w:rsidR="00617B49">
        <w:t xml:space="preserve">One quarter felt that young people had been underrepresented in </w:t>
      </w:r>
      <w:r w:rsidR="003D2DCB">
        <w:t>discussions about the future</w:t>
      </w:r>
      <w:r w:rsidR="001528E1">
        <w:t>.</w:t>
      </w:r>
      <w:r w:rsidR="00C46F8C">
        <w:rPr>
          <w:rStyle w:val="Rimandonotadichiusura"/>
        </w:rPr>
        <w:endnoteReference w:id="21"/>
      </w:r>
      <w:r w:rsidR="001528E1">
        <w:t xml:space="preserve"> </w:t>
      </w:r>
    </w:p>
    <w:p w14:paraId="4C2BED00" w14:textId="37C2CCEE" w:rsidR="00BA7485" w:rsidRPr="003E2DBE" w:rsidRDefault="009E7E02" w:rsidP="00FC388E">
      <w:pPr>
        <w:rPr>
          <w:b/>
        </w:rPr>
      </w:pPr>
      <w:bookmarkStart w:id="56" w:name="_Toc47021731"/>
      <w:r>
        <w:t>Children and young people need to be</w:t>
      </w:r>
      <w:r w:rsidR="003F21C5">
        <w:t xml:space="preserve"> </w:t>
      </w:r>
      <w:r>
        <w:t xml:space="preserve">part of </w:t>
      </w:r>
      <w:r w:rsidR="00073969">
        <w:t xml:space="preserve">both the response to COVID-19 and the </w:t>
      </w:r>
      <w:r>
        <w:t>recovery efforts</w:t>
      </w:r>
      <w:r w:rsidR="00B053C0">
        <w:t xml:space="preserve">. This </w:t>
      </w:r>
      <w:r w:rsidR="003F21C5">
        <w:t xml:space="preserve">means </w:t>
      </w:r>
      <w:r w:rsidR="00B053C0">
        <w:t>that governments should pay attention to the experiences of chi</w:t>
      </w:r>
      <w:r w:rsidR="00A0722E">
        <w:t>ldren a</w:t>
      </w:r>
      <w:r w:rsidR="00B053C0">
        <w:t xml:space="preserve">nd young people during the </w:t>
      </w:r>
      <w:r w:rsidR="001E7CDB">
        <w:t xml:space="preserve">pandemic, and involve them in decisions about </w:t>
      </w:r>
      <w:r w:rsidR="004C59DE">
        <w:t xml:space="preserve">their future, whether that be about delivery of </w:t>
      </w:r>
      <w:r w:rsidR="00AF0344">
        <w:t xml:space="preserve">their </w:t>
      </w:r>
      <w:r w:rsidR="004C59DE">
        <w:t>education</w:t>
      </w:r>
      <w:r w:rsidR="00AF0344">
        <w:t>,</w:t>
      </w:r>
      <w:r w:rsidR="004C59DE">
        <w:t xml:space="preserve"> or economic support. This </w:t>
      </w:r>
      <w:r>
        <w:t>promotes resilience</w:t>
      </w:r>
      <w:r w:rsidR="003F21C5">
        <w:t xml:space="preserve"> and </w:t>
      </w:r>
      <w:r w:rsidR="00BD0CDC">
        <w:t>builds hope</w:t>
      </w:r>
      <w:r w:rsidR="009F0998">
        <w:t xml:space="preserve"> for our children and young people</w:t>
      </w:r>
      <w:r w:rsidR="00BD0CDC">
        <w:t xml:space="preserve">, in a time </w:t>
      </w:r>
      <w:r w:rsidR="00A0722E">
        <w:t xml:space="preserve">of </w:t>
      </w:r>
      <w:r w:rsidR="009F0998">
        <w:t xml:space="preserve">ongoing </w:t>
      </w:r>
      <w:r w:rsidR="00A0722E">
        <w:t>uncertainty.</w:t>
      </w:r>
      <w:bookmarkEnd w:id="56"/>
      <w:r w:rsidR="00A0722E">
        <w:t xml:space="preserve"> </w:t>
      </w:r>
    </w:p>
    <w:p w14:paraId="29135F8F" w14:textId="5BF74084" w:rsidR="0051470D" w:rsidRPr="0051470D" w:rsidRDefault="003E2DBE" w:rsidP="003807C3">
      <w:pPr>
        <w:pStyle w:val="AHRCHeading2"/>
        <w:jc w:val="both"/>
        <w:rPr>
          <w:sz w:val="22"/>
          <w:szCs w:val="22"/>
        </w:rPr>
      </w:pPr>
      <w:bookmarkStart w:id="57" w:name="_Toc49172722"/>
      <w:bookmarkEnd w:id="0"/>
      <w:bookmarkEnd w:id="1"/>
      <w:bookmarkEnd w:id="2"/>
      <w:r>
        <w:t>Conclusion</w:t>
      </w:r>
      <w:bookmarkEnd w:id="57"/>
    </w:p>
    <w:p w14:paraId="6AB46CE0" w14:textId="2C8A3153" w:rsidR="003C4516" w:rsidRPr="002956DA" w:rsidRDefault="00D65801" w:rsidP="00FC388E">
      <w:pPr>
        <w:rPr>
          <w:b/>
        </w:rPr>
      </w:pPr>
      <w:r w:rsidRPr="002956DA">
        <w:t>P</w:t>
      </w:r>
      <w:r w:rsidR="00163CAE" w:rsidRPr="002956DA">
        <w:t>rioritis</w:t>
      </w:r>
      <w:r w:rsidRPr="002956DA">
        <w:t>ing</w:t>
      </w:r>
      <w:r w:rsidR="00163CAE" w:rsidRPr="002956DA">
        <w:t xml:space="preserve"> the best interests </w:t>
      </w:r>
      <w:r w:rsidR="001B403D" w:rsidRPr="002956DA">
        <w:t xml:space="preserve">and needs </w:t>
      </w:r>
      <w:r w:rsidR="00A5709F" w:rsidRPr="002956DA">
        <w:t>of children and young people</w:t>
      </w:r>
      <w:r w:rsidR="00035F29" w:rsidRPr="002956DA">
        <w:t xml:space="preserve"> in these </w:t>
      </w:r>
      <w:r w:rsidR="00585B70" w:rsidRPr="002956DA">
        <w:t xml:space="preserve">challenging and </w:t>
      </w:r>
      <w:r w:rsidR="0023115D" w:rsidRPr="002956DA">
        <w:t>extraordinary</w:t>
      </w:r>
      <w:r w:rsidR="00585B70" w:rsidRPr="002956DA">
        <w:t xml:space="preserve"> times</w:t>
      </w:r>
      <w:r w:rsidRPr="002956DA">
        <w:t xml:space="preserve"> is </w:t>
      </w:r>
      <w:r w:rsidR="00223333" w:rsidRPr="002956DA">
        <w:t>crucial</w:t>
      </w:r>
      <w:r w:rsidR="00C45751" w:rsidRPr="002956DA">
        <w:t xml:space="preserve">. </w:t>
      </w:r>
      <w:r w:rsidR="000F0085" w:rsidRPr="002956DA">
        <w:t>The health, social, educational, economic, and recreational</w:t>
      </w:r>
      <w:r w:rsidR="00465D4F" w:rsidRPr="002956DA">
        <w:t xml:space="preserve"> impacts will be far-reaching</w:t>
      </w:r>
      <w:r w:rsidR="005A54E8" w:rsidRPr="002956DA">
        <w:t xml:space="preserve"> for them</w:t>
      </w:r>
      <w:r w:rsidR="00460028" w:rsidRPr="002956DA">
        <w:t xml:space="preserve">, </w:t>
      </w:r>
      <w:r w:rsidR="005F161E" w:rsidRPr="002956DA">
        <w:t xml:space="preserve">well beyond </w:t>
      </w:r>
      <w:r w:rsidR="00D44BA7" w:rsidRPr="002956DA">
        <w:t xml:space="preserve">the </w:t>
      </w:r>
      <w:r w:rsidR="006451BF" w:rsidRPr="002956DA">
        <w:t>immediacy of the pandemic</w:t>
      </w:r>
      <w:r w:rsidR="00562F0B" w:rsidRPr="002956DA">
        <w:t xml:space="preserve"> now</w:t>
      </w:r>
      <w:r w:rsidR="00465D4F" w:rsidRPr="002956DA">
        <w:t>.</w:t>
      </w:r>
    </w:p>
    <w:p w14:paraId="0B3FF85F" w14:textId="00FBA8D6" w:rsidR="00145FFF" w:rsidRPr="002956DA" w:rsidRDefault="000B19BB" w:rsidP="00FC388E">
      <w:pPr>
        <w:rPr>
          <w:b/>
        </w:rPr>
      </w:pPr>
      <w:r w:rsidRPr="002956DA">
        <w:t>This ana</w:t>
      </w:r>
      <w:r w:rsidR="00A31BEB" w:rsidRPr="002956DA">
        <w:t xml:space="preserve">lysis of the </w:t>
      </w:r>
      <w:r w:rsidR="00910FF5" w:rsidRPr="002956DA">
        <w:t xml:space="preserve">concerns </w:t>
      </w:r>
      <w:r w:rsidR="00A31BEB" w:rsidRPr="002956DA">
        <w:t xml:space="preserve">of </w:t>
      </w:r>
      <w:r w:rsidR="00910FF5" w:rsidRPr="002956DA">
        <w:t xml:space="preserve">children and young people who are </w:t>
      </w:r>
      <w:r w:rsidR="00224091" w:rsidRPr="002956DA">
        <w:t>actively seeking help</w:t>
      </w:r>
      <w:r w:rsidR="004E76DE" w:rsidRPr="002956DA">
        <w:t xml:space="preserve"> about COVID-19 from Kids Helpline</w:t>
      </w:r>
      <w:r w:rsidR="0031190C" w:rsidRPr="002956DA">
        <w:t xml:space="preserve"> </w:t>
      </w:r>
      <w:r w:rsidR="00F178F8" w:rsidRPr="002956DA">
        <w:t>gives</w:t>
      </w:r>
      <w:r w:rsidR="0031190C" w:rsidRPr="002956DA">
        <w:t xml:space="preserve"> an </w:t>
      </w:r>
      <w:r w:rsidR="002956DA" w:rsidRPr="002956DA">
        <w:t>indication</w:t>
      </w:r>
      <w:r w:rsidR="0031190C" w:rsidRPr="002956DA">
        <w:t xml:space="preserve"> </w:t>
      </w:r>
      <w:r w:rsidR="00C02E8F">
        <w:t>about</w:t>
      </w:r>
      <w:r w:rsidR="0031190C" w:rsidRPr="002956DA">
        <w:t xml:space="preserve"> the </w:t>
      </w:r>
      <w:r w:rsidR="007F2669" w:rsidRPr="002956DA">
        <w:t xml:space="preserve">types of </w:t>
      </w:r>
      <w:r w:rsidR="00E46902" w:rsidRPr="002956DA">
        <w:t xml:space="preserve">assistance </w:t>
      </w:r>
      <w:r w:rsidR="00303491" w:rsidRPr="002956DA">
        <w:t xml:space="preserve">they will </w:t>
      </w:r>
      <w:r w:rsidR="00E46902" w:rsidRPr="002956DA">
        <w:t>require</w:t>
      </w:r>
      <w:r w:rsidR="007F2669" w:rsidRPr="002956DA">
        <w:t xml:space="preserve"> </w:t>
      </w:r>
      <w:r w:rsidR="00E46902" w:rsidRPr="002956DA">
        <w:t xml:space="preserve">as </w:t>
      </w:r>
      <w:r w:rsidR="007F2669" w:rsidRPr="002956DA">
        <w:t xml:space="preserve">they </w:t>
      </w:r>
      <w:r w:rsidR="00E46902" w:rsidRPr="002956DA">
        <w:t>move</w:t>
      </w:r>
      <w:r w:rsidR="007F2669" w:rsidRPr="002956DA">
        <w:t xml:space="preserve"> for</w:t>
      </w:r>
      <w:r w:rsidR="007C00F7" w:rsidRPr="002956DA">
        <w:t>ward</w:t>
      </w:r>
      <w:r w:rsidR="008743C6" w:rsidRPr="002956DA">
        <w:t xml:space="preserve">. </w:t>
      </w:r>
      <w:r w:rsidR="00EC16ED" w:rsidRPr="002956DA">
        <w:t>Th</w:t>
      </w:r>
      <w:r w:rsidR="00042CD3" w:rsidRPr="002956DA">
        <w:t>is</w:t>
      </w:r>
      <w:r w:rsidR="00EC16ED" w:rsidRPr="002956DA">
        <w:t xml:space="preserve"> include</w:t>
      </w:r>
      <w:r w:rsidR="00042CD3" w:rsidRPr="002956DA">
        <w:t>s</w:t>
      </w:r>
      <w:r w:rsidR="00EC16ED" w:rsidRPr="002956DA">
        <w:t>:</w:t>
      </w:r>
      <w:r w:rsidR="009C1FDB" w:rsidRPr="002956DA">
        <w:t xml:space="preserve"> </w:t>
      </w:r>
    </w:p>
    <w:p w14:paraId="7B82C787" w14:textId="4713A9F7" w:rsidR="00EC16ED" w:rsidRPr="00FC388E" w:rsidRDefault="004E1AD0" w:rsidP="00472B79">
      <w:pPr>
        <w:pStyle w:val="Paragrafoelenco"/>
        <w:numPr>
          <w:ilvl w:val="0"/>
          <w:numId w:val="46"/>
        </w:numPr>
        <w:rPr>
          <w:b/>
          <w:bCs/>
        </w:rPr>
      </w:pPr>
      <w:r w:rsidRPr="00FC388E">
        <w:rPr>
          <w:b/>
          <w:bCs/>
        </w:rPr>
        <w:t>i</w:t>
      </w:r>
      <w:r w:rsidR="00EC16ED" w:rsidRPr="00FC388E">
        <w:rPr>
          <w:b/>
          <w:bCs/>
        </w:rPr>
        <w:t>nvesting in child and youth-focused mental health services and support</w:t>
      </w:r>
    </w:p>
    <w:p w14:paraId="34F4F777" w14:textId="58A02878" w:rsidR="00EC16ED" w:rsidRPr="00FC388E" w:rsidRDefault="004E1AD0" w:rsidP="00472B79">
      <w:pPr>
        <w:pStyle w:val="Paragrafoelenco"/>
        <w:numPr>
          <w:ilvl w:val="0"/>
          <w:numId w:val="46"/>
        </w:numPr>
        <w:rPr>
          <w:b/>
          <w:bCs/>
        </w:rPr>
      </w:pPr>
      <w:r w:rsidRPr="00FC388E">
        <w:rPr>
          <w:b/>
          <w:bCs/>
        </w:rPr>
        <w:t>p</w:t>
      </w:r>
      <w:r w:rsidR="00B04F21" w:rsidRPr="00FC388E">
        <w:rPr>
          <w:b/>
          <w:bCs/>
        </w:rPr>
        <w:t>romoting clear</w:t>
      </w:r>
      <w:r w:rsidR="001C58A4" w:rsidRPr="00FC388E">
        <w:rPr>
          <w:b/>
          <w:bCs/>
        </w:rPr>
        <w:t xml:space="preserve">, </w:t>
      </w:r>
      <w:r w:rsidR="00B04F21" w:rsidRPr="00FC388E">
        <w:rPr>
          <w:b/>
          <w:bCs/>
        </w:rPr>
        <w:t xml:space="preserve">accurate </w:t>
      </w:r>
      <w:r w:rsidR="001C58A4" w:rsidRPr="00FC388E">
        <w:rPr>
          <w:b/>
          <w:bCs/>
        </w:rPr>
        <w:t xml:space="preserve">and </w:t>
      </w:r>
      <w:r w:rsidR="00B04F21" w:rsidRPr="00FC388E">
        <w:rPr>
          <w:b/>
          <w:bCs/>
        </w:rPr>
        <w:t>child-friendly information and resources</w:t>
      </w:r>
    </w:p>
    <w:p w14:paraId="3145B1F2" w14:textId="329791F1" w:rsidR="006746AB" w:rsidRPr="00FC388E" w:rsidRDefault="004E1AD0" w:rsidP="00472B79">
      <w:pPr>
        <w:pStyle w:val="Paragrafoelenco"/>
        <w:numPr>
          <w:ilvl w:val="0"/>
          <w:numId w:val="46"/>
        </w:numPr>
        <w:rPr>
          <w:b/>
          <w:bCs/>
        </w:rPr>
      </w:pPr>
      <w:r w:rsidRPr="00FC388E">
        <w:rPr>
          <w:b/>
          <w:bCs/>
        </w:rPr>
        <w:t>s</w:t>
      </w:r>
      <w:r w:rsidR="00367E50" w:rsidRPr="00FC388E">
        <w:rPr>
          <w:b/>
          <w:bCs/>
        </w:rPr>
        <w:t>upporting schools and other educational institutions to deliver quality</w:t>
      </w:r>
      <w:r w:rsidR="00946148" w:rsidRPr="00FC388E">
        <w:rPr>
          <w:b/>
          <w:bCs/>
        </w:rPr>
        <w:t xml:space="preserve"> online learning and </w:t>
      </w:r>
      <w:r w:rsidR="001C58A4" w:rsidRPr="00FC388E">
        <w:rPr>
          <w:b/>
          <w:bCs/>
        </w:rPr>
        <w:t xml:space="preserve">maintain </w:t>
      </w:r>
      <w:r w:rsidR="005A0081" w:rsidRPr="00FC388E">
        <w:rPr>
          <w:b/>
          <w:bCs/>
        </w:rPr>
        <w:t xml:space="preserve">help and </w:t>
      </w:r>
      <w:r w:rsidR="00F322B1" w:rsidRPr="00FC388E">
        <w:rPr>
          <w:b/>
          <w:bCs/>
        </w:rPr>
        <w:t>connection for vulnerable students</w:t>
      </w:r>
    </w:p>
    <w:p w14:paraId="08DB7E40" w14:textId="72318742" w:rsidR="00B04F21" w:rsidRPr="00FC388E" w:rsidRDefault="00F322B1" w:rsidP="00472B79">
      <w:pPr>
        <w:pStyle w:val="Paragrafoelenco"/>
        <w:numPr>
          <w:ilvl w:val="0"/>
          <w:numId w:val="46"/>
        </w:numPr>
        <w:rPr>
          <w:b/>
          <w:bCs/>
        </w:rPr>
      </w:pPr>
      <w:r w:rsidRPr="00FC388E">
        <w:rPr>
          <w:b/>
          <w:bCs/>
        </w:rPr>
        <w:t xml:space="preserve">extending economic support to all families and young people that need it, and </w:t>
      </w:r>
      <w:r w:rsidR="003925A6" w:rsidRPr="00FC388E">
        <w:rPr>
          <w:b/>
          <w:bCs/>
        </w:rPr>
        <w:t xml:space="preserve">making </w:t>
      </w:r>
      <w:r w:rsidRPr="00FC388E">
        <w:rPr>
          <w:b/>
          <w:bCs/>
        </w:rPr>
        <w:t xml:space="preserve">skills development and </w:t>
      </w:r>
      <w:r w:rsidR="001407B4" w:rsidRPr="00FC388E">
        <w:rPr>
          <w:b/>
          <w:bCs/>
        </w:rPr>
        <w:t xml:space="preserve">youth </w:t>
      </w:r>
      <w:r w:rsidRPr="00FC388E">
        <w:rPr>
          <w:b/>
          <w:bCs/>
        </w:rPr>
        <w:t>employment a key focus of recovery</w:t>
      </w:r>
    </w:p>
    <w:p w14:paraId="00FEDC07" w14:textId="2BC8664A" w:rsidR="0044687E" w:rsidRPr="00FC388E" w:rsidRDefault="004E1AD0" w:rsidP="00472B79">
      <w:pPr>
        <w:pStyle w:val="Paragrafoelenco"/>
        <w:numPr>
          <w:ilvl w:val="0"/>
          <w:numId w:val="46"/>
        </w:numPr>
        <w:rPr>
          <w:b/>
          <w:bCs/>
        </w:rPr>
      </w:pPr>
      <w:r w:rsidRPr="00FC388E">
        <w:rPr>
          <w:b/>
          <w:bCs/>
        </w:rPr>
        <w:lastRenderedPageBreak/>
        <w:t>p</w:t>
      </w:r>
      <w:r w:rsidR="0044687E" w:rsidRPr="00FC388E">
        <w:rPr>
          <w:b/>
          <w:bCs/>
        </w:rPr>
        <w:t>rioritising services for vulnerable children and young people</w:t>
      </w:r>
    </w:p>
    <w:p w14:paraId="70306B4D" w14:textId="45F9C0BB" w:rsidR="004E1AD0" w:rsidRPr="00FC388E" w:rsidRDefault="004E1AD0" w:rsidP="00472B79">
      <w:pPr>
        <w:pStyle w:val="Paragrafoelenco"/>
        <w:numPr>
          <w:ilvl w:val="0"/>
          <w:numId w:val="46"/>
        </w:numPr>
        <w:rPr>
          <w:b/>
          <w:bCs/>
        </w:rPr>
      </w:pPr>
      <w:r w:rsidRPr="00FC388E">
        <w:rPr>
          <w:b/>
          <w:bCs/>
        </w:rPr>
        <w:t>in</w:t>
      </w:r>
      <w:r w:rsidR="004179C9" w:rsidRPr="00FC388E">
        <w:rPr>
          <w:b/>
          <w:bCs/>
        </w:rPr>
        <w:t>vo</w:t>
      </w:r>
      <w:r w:rsidR="00A508CC" w:rsidRPr="00FC388E">
        <w:rPr>
          <w:b/>
          <w:bCs/>
        </w:rPr>
        <w:t>lving</w:t>
      </w:r>
      <w:r w:rsidRPr="00FC388E">
        <w:rPr>
          <w:b/>
          <w:bCs/>
        </w:rPr>
        <w:t xml:space="preserve"> children and young people in responses to COVID-19 and recovery plans.</w:t>
      </w:r>
    </w:p>
    <w:p w14:paraId="08B09EA4" w14:textId="77777777" w:rsidR="00145FFF" w:rsidRPr="005D294F" w:rsidRDefault="00145FFF" w:rsidP="005D294F"/>
    <w:p w14:paraId="31EDC1FA" w14:textId="60B5C83F" w:rsidR="000847FC" w:rsidRDefault="000847FC">
      <w:pPr>
        <w:keepLines w:val="0"/>
        <w:spacing w:before="0" w:after="0"/>
      </w:pPr>
      <w:r>
        <w:br w:type="page"/>
      </w:r>
    </w:p>
    <w:p w14:paraId="7FEB73EB" w14:textId="43923D80" w:rsidR="003423F4" w:rsidRPr="000847FC" w:rsidRDefault="000847FC" w:rsidP="005D294F">
      <w:pPr>
        <w:rPr>
          <w:b/>
          <w:bCs/>
        </w:rPr>
      </w:pPr>
      <w:r w:rsidRPr="000847FC">
        <w:rPr>
          <w:b/>
          <w:bCs/>
        </w:rPr>
        <w:lastRenderedPageBreak/>
        <w:t>Endnotes</w:t>
      </w:r>
    </w:p>
    <w:sectPr w:rsidR="003423F4" w:rsidRPr="000847FC" w:rsidSect="00E16DDD">
      <w:headerReference w:type="even" r:id="rId34"/>
      <w:headerReference w:type="default" r:id="rId35"/>
      <w:footerReference w:type="even" r:id="rId36"/>
      <w:footerReference w:type="default" r:id="rId37"/>
      <w:headerReference w:type="first" r:id="rId38"/>
      <w:footerReference w:type="first" r:id="rId39"/>
      <w:endnotePr>
        <w:numFmt w:val="decimal"/>
      </w:endnotePr>
      <w:pgSz w:w="11906" w:h="16838" w:code="9"/>
      <w:pgMar w:top="1134" w:right="1418" w:bottom="1134" w:left="1418" w:header="907" w:footer="283"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06B13" w14:textId="77777777" w:rsidR="000D1F47" w:rsidRDefault="000D1F47" w:rsidP="00F14C6D">
      <w:r>
        <w:separator/>
      </w:r>
    </w:p>
  </w:endnote>
  <w:endnote w:type="continuationSeparator" w:id="0">
    <w:p w14:paraId="3C3D265E" w14:textId="77777777" w:rsidR="000D1F47" w:rsidRDefault="000D1F47" w:rsidP="00F14C6D">
      <w:r>
        <w:continuationSeparator/>
      </w:r>
    </w:p>
  </w:endnote>
  <w:endnote w:type="continuationNotice" w:id="1">
    <w:p w14:paraId="3C307F7B" w14:textId="77777777" w:rsidR="000D1F47" w:rsidRDefault="000D1F47">
      <w:pPr>
        <w:spacing w:before="0" w:after="0"/>
      </w:pPr>
    </w:p>
  </w:endnote>
  <w:endnote w:id="2">
    <w:p w14:paraId="64882F50" w14:textId="369A39A3" w:rsidR="005D294F" w:rsidRPr="00186251" w:rsidRDefault="005D294F" w:rsidP="00C41879">
      <w:pPr>
        <w:pStyle w:val="Testonotadichiusura"/>
        <w:rPr>
          <w:lang w:val="en-US"/>
        </w:rPr>
      </w:pPr>
      <w:r>
        <w:rPr>
          <w:rStyle w:val="Rimandonotadichiusura"/>
        </w:rPr>
        <w:endnoteRef/>
      </w:r>
      <w:r>
        <w:t xml:space="preserve"> UN Committee on the Rights of the Child, </w:t>
      </w:r>
      <w:r w:rsidRPr="006F3344">
        <w:rPr>
          <w:i/>
          <w:iCs/>
        </w:rPr>
        <w:t>Recommendations for Protecting Children in times of COVID</w:t>
      </w:r>
      <w:r>
        <w:rPr>
          <w:i/>
          <w:iCs/>
        </w:rPr>
        <w:t xml:space="preserve">, </w:t>
      </w:r>
      <w:r>
        <w:t>Int_CRC_STA_9095_E (8) (8 April 2020)</w:t>
      </w:r>
      <w:r w:rsidR="00C41879">
        <w:t xml:space="preserve"> </w:t>
      </w:r>
      <w:r>
        <w:t>&lt;</w:t>
      </w:r>
      <w:hyperlink r:id="rId1" w:history="1">
        <w:r w:rsidRPr="00AF52D7">
          <w:rPr>
            <w:rStyle w:val="Collegamentoipertestuale"/>
          </w:rPr>
          <w:t>https://tbinternet.ohchr.org/_layouts/15/treatybodyexternal/Download.aspx?Lang=en&amp;symbolno=INT%2FCRC%2FSTA%2F9095</w:t>
        </w:r>
      </w:hyperlink>
      <w:r>
        <w:t>&gt;.</w:t>
      </w:r>
    </w:p>
  </w:endnote>
  <w:endnote w:id="3">
    <w:p w14:paraId="37006718" w14:textId="3E6B739B" w:rsidR="005D294F" w:rsidRPr="00186251" w:rsidRDefault="005D294F" w:rsidP="00C41879">
      <w:pPr>
        <w:pStyle w:val="Testonotadichiusura"/>
        <w:rPr>
          <w:lang w:val="en-US"/>
        </w:rPr>
      </w:pPr>
      <w:r>
        <w:rPr>
          <w:rStyle w:val="Rimandonotadichiusura"/>
        </w:rPr>
        <w:endnoteRef/>
      </w:r>
      <w:r>
        <w:t xml:space="preserve"> UN Committee on the Rights of the </w:t>
      </w:r>
      <w:r w:rsidRPr="006A23C5">
        <w:t>Child</w:t>
      </w:r>
      <w:r>
        <w:rPr>
          <w:i/>
          <w:iCs/>
        </w:rPr>
        <w:t>,</w:t>
      </w:r>
      <w:r w:rsidRPr="006F3344">
        <w:rPr>
          <w:i/>
          <w:iCs/>
        </w:rPr>
        <w:t xml:space="preserve"> Recommendations for Protecting Children in times of COVI</w:t>
      </w:r>
      <w:r>
        <w:rPr>
          <w:i/>
          <w:iCs/>
        </w:rPr>
        <w:t xml:space="preserve">D, </w:t>
      </w:r>
      <w:r>
        <w:t>Int_CRC_STA_9095_E (8) (8 April 2020)</w:t>
      </w:r>
      <w:r w:rsidR="00C41879">
        <w:t xml:space="preserve"> </w:t>
      </w:r>
      <w:r>
        <w:t>&lt;</w:t>
      </w:r>
      <w:hyperlink r:id="rId2" w:history="1">
        <w:r w:rsidRPr="00AF52D7">
          <w:rPr>
            <w:rStyle w:val="Collegamentoipertestuale"/>
          </w:rPr>
          <w:t>https://tbinternet.ohchr.org/_layouts/15/treatybodyexternal/Download.aspx?Lang=en&amp;symbolno=INT%2FCRC%2FSTA%2F9095</w:t>
        </w:r>
      </w:hyperlink>
      <w:r>
        <w:t>&gt;.</w:t>
      </w:r>
    </w:p>
  </w:endnote>
  <w:endnote w:id="4">
    <w:p w14:paraId="11032F0D" w14:textId="7724BE8F" w:rsidR="005D294F" w:rsidRPr="00186251" w:rsidRDefault="005D294F" w:rsidP="00C41879">
      <w:pPr>
        <w:pStyle w:val="Testonotadichiusura"/>
        <w:rPr>
          <w:lang w:val="en-US"/>
        </w:rPr>
      </w:pPr>
      <w:r>
        <w:rPr>
          <w:rStyle w:val="Rimandonotadichiusura"/>
        </w:rPr>
        <w:endnoteRef/>
      </w:r>
      <w:r>
        <w:t xml:space="preserve"> UN Committee on the Rights of the Child,</w:t>
      </w:r>
      <w:r w:rsidRPr="006F3344">
        <w:rPr>
          <w:i/>
          <w:iCs/>
        </w:rPr>
        <w:t xml:space="preserve"> Recommendations for Protecting Children in times of COVID</w:t>
      </w:r>
      <w:r>
        <w:t>, Int_CRC_STA_9095_E (8) (8 April 2020)</w:t>
      </w:r>
      <w:r w:rsidR="00C41879">
        <w:t xml:space="preserve"> </w:t>
      </w:r>
      <w:r>
        <w:t>&lt;</w:t>
      </w:r>
      <w:hyperlink r:id="rId3" w:history="1">
        <w:r w:rsidRPr="00AF52D7">
          <w:rPr>
            <w:rStyle w:val="Collegamentoipertestuale"/>
          </w:rPr>
          <w:t>https://tbinternet.ohchr.org/_layouts/15/treatybodyexternal/Download.aspx?Lang=en&amp;symbolno=INT%2FCRC%2FSTA%2F9095</w:t>
        </w:r>
      </w:hyperlink>
      <w:r w:rsidRPr="004A7F66">
        <w:t>&gt;.</w:t>
      </w:r>
    </w:p>
  </w:endnote>
  <w:endnote w:id="5">
    <w:p w14:paraId="655A2B74" w14:textId="349BA642" w:rsidR="005D294F" w:rsidRPr="004A7F66" w:rsidRDefault="005D294F">
      <w:pPr>
        <w:pStyle w:val="Testonotadichiusura"/>
        <w:rPr>
          <w:lang w:val="en-GB"/>
        </w:rPr>
      </w:pPr>
      <w:r>
        <w:rPr>
          <w:rStyle w:val="Rimandonotadichiusura"/>
        </w:rPr>
        <w:endnoteRef/>
      </w:r>
      <w:r>
        <w:t xml:space="preserve"> </w:t>
      </w:r>
      <w:proofErr w:type="spellStart"/>
      <w:r w:rsidRPr="001C563D">
        <w:rPr>
          <w:lang w:val="en-GB"/>
        </w:rPr>
        <w:t>ReachOut</w:t>
      </w:r>
      <w:proofErr w:type="spellEnd"/>
      <w:r w:rsidRPr="001C563D">
        <w:rPr>
          <w:lang w:val="en-GB"/>
        </w:rPr>
        <w:t xml:space="preserve">, ‘Mental health impacts of COVID-19 ongoing for young Aussies’ (Media Release 24 June 2020) </w:t>
      </w:r>
      <w:r>
        <w:rPr>
          <w:lang w:val="en-GB"/>
        </w:rPr>
        <w:t>&lt;</w:t>
      </w:r>
      <w:hyperlink r:id="rId4" w:history="1">
        <w:r w:rsidRPr="00AF52D7">
          <w:rPr>
            <w:rStyle w:val="Collegamentoipertestuale"/>
          </w:rPr>
          <w:t>https://about.au.reachout.com/mental-health-impacts-of-covid-19-ongoing-for-young-aussies/</w:t>
        </w:r>
      </w:hyperlink>
      <w:r>
        <w:t xml:space="preserve">&gt;. This was an </w:t>
      </w:r>
      <w:r>
        <w:rPr>
          <w:rFonts w:cs="Open Sans"/>
          <w:color w:val="000000"/>
          <w:bdr w:val="none" w:sz="0" w:space="0" w:color="auto" w:frame="1"/>
          <w:shd w:val="clear" w:color="auto" w:fill="FFFFFF"/>
        </w:rPr>
        <w:t>o</w:t>
      </w:r>
      <w:r w:rsidRPr="0064266C">
        <w:rPr>
          <w:rFonts w:cs="Open Sans"/>
          <w:color w:val="000000"/>
          <w:bdr w:val="none" w:sz="0" w:space="0" w:color="auto" w:frame="1"/>
          <w:shd w:val="clear" w:color="auto" w:fill="FFFFFF"/>
        </w:rPr>
        <w:t xml:space="preserve">nline survey </w:t>
      </w:r>
      <w:r>
        <w:rPr>
          <w:rFonts w:cs="Open Sans"/>
          <w:color w:val="000000"/>
          <w:bdr w:val="none" w:sz="0" w:space="0" w:color="auto" w:frame="1"/>
          <w:shd w:val="clear" w:color="auto" w:fill="FFFFFF"/>
        </w:rPr>
        <w:t>by Youth Insight</w:t>
      </w:r>
      <w:r w:rsidRPr="0064266C">
        <w:rPr>
          <w:rFonts w:cs="Open Sans"/>
          <w:color w:val="000000"/>
          <w:bdr w:val="none" w:sz="0" w:space="0" w:color="auto" w:frame="1"/>
          <w:shd w:val="clear" w:color="auto" w:fill="FFFFFF"/>
        </w:rPr>
        <w:t xml:space="preserve"> of a national sample of Australians aged 14–25 years. Surveys</w:t>
      </w:r>
      <w:r>
        <w:rPr>
          <w:rFonts w:cs="Open Sans"/>
          <w:color w:val="000000"/>
          <w:bdr w:val="none" w:sz="0" w:space="0" w:color="auto" w:frame="1"/>
          <w:shd w:val="clear" w:color="auto" w:fill="FFFFFF"/>
        </w:rPr>
        <w:t xml:space="preserve"> were</w:t>
      </w:r>
      <w:r w:rsidRPr="0064266C">
        <w:rPr>
          <w:rFonts w:cs="Open Sans"/>
          <w:color w:val="000000"/>
          <w:bdr w:val="none" w:sz="0" w:space="0" w:color="auto" w:frame="1"/>
          <w:shd w:val="clear" w:color="auto" w:fill="FFFFFF"/>
        </w:rPr>
        <w:t xml:space="preserve"> completed in March 2020 (520 people), April 2020 (522 people) and May 2020 (565 people).</w:t>
      </w:r>
    </w:p>
  </w:endnote>
  <w:endnote w:id="6">
    <w:p w14:paraId="4A325068" w14:textId="40225213" w:rsidR="005D294F" w:rsidRPr="006E38F2" w:rsidRDefault="005D294F" w:rsidP="00EC7D46">
      <w:pPr>
        <w:pStyle w:val="Testonotadichiusura"/>
        <w:rPr>
          <w:lang w:val="en-GB"/>
        </w:rPr>
      </w:pPr>
      <w:r>
        <w:rPr>
          <w:rStyle w:val="Rimandonotadichiusura"/>
        </w:rPr>
        <w:endnoteRef/>
      </w:r>
      <w:r>
        <w:t xml:space="preserve"> </w:t>
      </w:r>
      <w:proofErr w:type="spellStart"/>
      <w:r w:rsidRPr="006E38F2">
        <w:t>ReachOut</w:t>
      </w:r>
      <w:proofErr w:type="spellEnd"/>
      <w:r w:rsidRPr="006E38F2">
        <w:t xml:space="preserve"> and Butterfly Foundation, ‘Sharp spike in number of young Aussies seeking help online for body image and eating disorders during COVID-19 pandemic’ (Media Release 15 July 2020) </w:t>
      </w:r>
      <w:r>
        <w:t>&lt;</w:t>
      </w:r>
      <w:hyperlink r:id="rId5" w:history="1">
        <w:r w:rsidRPr="00AF52D7">
          <w:rPr>
            <w:rStyle w:val="Collegamentoipertestuale"/>
          </w:rPr>
          <w:t>https://about.au.reachout.com/spike-in-number-of-young-aussies-seeking-help-online-for-body-image-and-eating-disorders-during-covid-19-pandemic/</w:t>
        </w:r>
      </w:hyperlink>
      <w:r>
        <w:t>&gt;.</w:t>
      </w:r>
    </w:p>
  </w:endnote>
  <w:endnote w:id="7">
    <w:p w14:paraId="4E6DC5DD" w14:textId="17B61A79" w:rsidR="005D294F" w:rsidRDefault="005D294F">
      <w:pPr>
        <w:pStyle w:val="Testonotadichiusura"/>
      </w:pPr>
      <w:r>
        <w:rPr>
          <w:rStyle w:val="Rimandonotadichiusura"/>
        </w:rPr>
        <w:endnoteRef/>
      </w:r>
      <w:r>
        <w:t xml:space="preserve"> Helen Dickinson and Sophie Yates, </w:t>
      </w:r>
      <w:r w:rsidRPr="00A25FC9">
        <w:rPr>
          <w:i/>
          <w:iCs/>
        </w:rPr>
        <w:t xml:space="preserve">More than isolated: the experience of children and </w:t>
      </w:r>
      <w:r w:rsidRPr="004C4BDC">
        <w:rPr>
          <w:i/>
          <w:iCs/>
        </w:rPr>
        <w:t>young people with disability and their families during the COVID-19 pandemic</w:t>
      </w:r>
      <w:r w:rsidRPr="004C4BDC">
        <w:t xml:space="preserve"> (May 2020)</w:t>
      </w:r>
      <w:r>
        <w:t>,</w:t>
      </w:r>
      <w:r w:rsidRPr="004C4BDC">
        <w:t xml:space="preserve"> </w:t>
      </w:r>
      <w:r>
        <w:t>Report prepared for Children and Young People with Disability Australia</w:t>
      </w:r>
      <w:r w:rsidRPr="004C4BDC">
        <w:t xml:space="preserve"> </w:t>
      </w:r>
      <w:r>
        <w:t>(CYDA) &lt;</w:t>
      </w:r>
      <w:hyperlink r:id="rId6" w:history="1">
        <w:r w:rsidRPr="00AF52D7">
          <w:rPr>
            <w:rStyle w:val="Collegamentoipertestuale"/>
          </w:rPr>
          <w:t>https://www.cyda.org.au/resources/details/161/more-than-isolated-the-experience-of-children-and-young-people-with-disability-and-their-families-during-the-covid-19-pandemic</w:t>
        </w:r>
      </w:hyperlink>
      <w:r w:rsidRPr="004A7F66">
        <w:t>&gt;</w:t>
      </w:r>
      <w:r w:rsidRPr="004C4BDC">
        <w:t>.</w:t>
      </w:r>
    </w:p>
  </w:endnote>
  <w:endnote w:id="8">
    <w:p w14:paraId="1917CDEB" w14:textId="65661164" w:rsidR="005D294F" w:rsidRDefault="005D294F">
      <w:pPr>
        <w:pStyle w:val="Testonotadichiusura"/>
      </w:pPr>
      <w:r>
        <w:rPr>
          <w:rStyle w:val="Rimandonotadichiusura"/>
        </w:rPr>
        <w:endnoteRef/>
      </w:r>
      <w:r>
        <w:t xml:space="preserve"> Helen Dickinson and Sophie Yates, </w:t>
      </w:r>
      <w:r w:rsidRPr="00A25FC9">
        <w:rPr>
          <w:i/>
          <w:iCs/>
        </w:rPr>
        <w:t xml:space="preserve">More than isolated: the experience of children and </w:t>
      </w:r>
      <w:r w:rsidRPr="004C4BDC">
        <w:rPr>
          <w:i/>
          <w:iCs/>
        </w:rPr>
        <w:t>young people with disability and their families during the COVID-19 pandemic</w:t>
      </w:r>
      <w:r w:rsidRPr="004C4BDC">
        <w:t xml:space="preserve"> (May 2020)</w:t>
      </w:r>
      <w:r>
        <w:t>,</w:t>
      </w:r>
      <w:r w:rsidRPr="004C4BDC">
        <w:t xml:space="preserve"> </w:t>
      </w:r>
      <w:r>
        <w:t>Report prepared for Children and Young People with Disability Australia</w:t>
      </w:r>
      <w:r w:rsidRPr="004C4BDC">
        <w:t xml:space="preserve"> </w:t>
      </w:r>
      <w:r>
        <w:t>(CYDA) 12-15 &lt;</w:t>
      </w:r>
      <w:hyperlink r:id="rId7" w:history="1">
        <w:r w:rsidRPr="00AF52D7">
          <w:rPr>
            <w:rStyle w:val="Collegamentoipertestuale"/>
          </w:rPr>
          <w:t>https://www.cyda.org.au/resources/details/161/more-than-isolated-the-experience-of-children-and-young-people-with-disability-and-their-families-during-the-covid-19-pandemic</w:t>
        </w:r>
      </w:hyperlink>
      <w:r w:rsidRPr="004A7F66">
        <w:t>&gt;</w:t>
      </w:r>
      <w:r w:rsidRPr="004C4BDC">
        <w:t>.</w:t>
      </w:r>
    </w:p>
  </w:endnote>
  <w:endnote w:id="9">
    <w:p w14:paraId="10284E30" w14:textId="68890DDA" w:rsidR="005D294F" w:rsidRDefault="005D294F">
      <w:pPr>
        <w:pStyle w:val="Testonotadichiusura"/>
      </w:pPr>
      <w:r>
        <w:rPr>
          <w:rStyle w:val="Rimandonotadichiusura"/>
        </w:rPr>
        <w:endnoteRef/>
      </w:r>
      <w:r>
        <w:t xml:space="preserve"> Centre for Sport and Human Rights, </w:t>
      </w:r>
      <w:r w:rsidRPr="00A84D15">
        <w:rPr>
          <w:i/>
        </w:rPr>
        <w:t xml:space="preserve">An overview of the sport-related impacts of the </w:t>
      </w:r>
      <w:r w:rsidRPr="00A84D15">
        <w:rPr>
          <w:i/>
          <w:iCs/>
        </w:rPr>
        <w:t>COVID</w:t>
      </w:r>
      <w:r w:rsidRPr="00A84D15">
        <w:rPr>
          <w:i/>
        </w:rPr>
        <w:t>-19 pandemic on children</w:t>
      </w:r>
      <w:r>
        <w:t xml:space="preserve"> (June 2020) &lt;</w:t>
      </w:r>
      <w:r w:rsidRPr="00394EF5">
        <w:t xml:space="preserve"> </w:t>
      </w:r>
      <w:hyperlink r:id="rId8" w:history="1">
        <w:r>
          <w:rPr>
            <w:rStyle w:val="Collegamentoipertestuale"/>
          </w:rPr>
          <w:t>https://www.sporthumanrights.org/en/resources/overview-of-the-sport-related-impacts-of-the-covid-19-pandemic-on-children</w:t>
        </w:r>
      </w:hyperlink>
      <w:r>
        <w:t>&gt;.</w:t>
      </w:r>
    </w:p>
  </w:endnote>
  <w:endnote w:id="10">
    <w:p w14:paraId="7C1D5013" w14:textId="2D86D4D3" w:rsidR="005D294F" w:rsidRDefault="005D294F">
      <w:pPr>
        <w:pStyle w:val="Testonotadichiusura"/>
      </w:pPr>
      <w:r>
        <w:rPr>
          <w:rStyle w:val="Rimandonotadichiusura"/>
        </w:rPr>
        <w:endnoteRef/>
      </w:r>
      <w:r>
        <w:t xml:space="preserve"> Helen Dickinson and Sophie Yates, </w:t>
      </w:r>
      <w:r w:rsidRPr="00A25FC9">
        <w:rPr>
          <w:i/>
          <w:iCs/>
        </w:rPr>
        <w:t xml:space="preserve">More than isolated: the experience of children and </w:t>
      </w:r>
      <w:r w:rsidRPr="004C4BDC">
        <w:rPr>
          <w:i/>
          <w:iCs/>
        </w:rPr>
        <w:t>young people with disability and their families during the COVID-19 pandemic</w:t>
      </w:r>
      <w:r w:rsidRPr="004C4BDC">
        <w:t xml:space="preserve"> (May 2020)</w:t>
      </w:r>
      <w:r>
        <w:t>,</w:t>
      </w:r>
      <w:r w:rsidRPr="004C4BDC">
        <w:t xml:space="preserve"> </w:t>
      </w:r>
      <w:r>
        <w:t>Report prepared for Children and Young People with Disability Australia</w:t>
      </w:r>
      <w:r w:rsidRPr="004C4BDC">
        <w:t xml:space="preserve"> </w:t>
      </w:r>
      <w:r>
        <w:t>(CYDA) 3 &lt;</w:t>
      </w:r>
      <w:hyperlink r:id="rId9" w:history="1">
        <w:r w:rsidRPr="00AF52D7">
          <w:rPr>
            <w:rStyle w:val="Collegamentoipertestuale"/>
          </w:rPr>
          <w:t>https://www.cyda.org.au/resources/details/161/more-than-isolated-the-experience-of-children-and-young-people-with-disability-and-their-families-during-the-covid-19-pandemic</w:t>
        </w:r>
      </w:hyperlink>
      <w:r w:rsidRPr="004A7F66">
        <w:t>&gt;</w:t>
      </w:r>
      <w:r w:rsidRPr="004C4BDC">
        <w:t>.</w:t>
      </w:r>
    </w:p>
  </w:endnote>
  <w:endnote w:id="11">
    <w:p w14:paraId="791CE29E" w14:textId="56B9A2C8" w:rsidR="005D294F" w:rsidRDefault="005D294F" w:rsidP="0064446F">
      <w:pPr>
        <w:pStyle w:val="Testonotadichiusura"/>
      </w:pPr>
      <w:r>
        <w:rPr>
          <w:rStyle w:val="Rimandonotadichiusura"/>
        </w:rPr>
        <w:endnoteRef/>
      </w:r>
      <w:r>
        <w:t xml:space="preserve"> Helen Dickinson and Sophie Yates, </w:t>
      </w:r>
      <w:r w:rsidRPr="00A25FC9">
        <w:rPr>
          <w:i/>
          <w:iCs/>
        </w:rPr>
        <w:t xml:space="preserve">More than isolated: the experience of children and </w:t>
      </w:r>
      <w:r w:rsidRPr="004C4BDC">
        <w:rPr>
          <w:i/>
          <w:iCs/>
        </w:rPr>
        <w:t>young people with disability and their families during the COVID-19 pandemic</w:t>
      </w:r>
      <w:r w:rsidRPr="004C4BDC">
        <w:t xml:space="preserve"> (May 2020)</w:t>
      </w:r>
      <w:r>
        <w:t>,</w:t>
      </w:r>
      <w:r w:rsidRPr="004C4BDC">
        <w:t xml:space="preserve"> </w:t>
      </w:r>
      <w:r>
        <w:t>Report prepared for Children and Young People with Disability Australia</w:t>
      </w:r>
      <w:r w:rsidRPr="004C4BDC">
        <w:t xml:space="preserve"> </w:t>
      </w:r>
      <w:r>
        <w:t>(CYDA) 20 &lt;</w:t>
      </w:r>
      <w:hyperlink r:id="rId10" w:history="1">
        <w:r w:rsidRPr="00AF52D7">
          <w:rPr>
            <w:rStyle w:val="Collegamentoipertestuale"/>
          </w:rPr>
          <w:t>https://www.cyda.org.au/resources/details/161/more-than-isolated-the-experience-of-children-and-young-people-with-disability-and-their-families-during-the-covid-19-pandemic</w:t>
        </w:r>
      </w:hyperlink>
      <w:r w:rsidRPr="004A7F66">
        <w:t>&gt;</w:t>
      </w:r>
      <w:r w:rsidRPr="004C4BDC">
        <w:t>.</w:t>
      </w:r>
    </w:p>
  </w:endnote>
  <w:endnote w:id="12">
    <w:p w14:paraId="1D94B93B" w14:textId="3743ACA3" w:rsidR="005D294F" w:rsidRPr="00EF2836" w:rsidRDefault="005D294F">
      <w:pPr>
        <w:pStyle w:val="Testonotadichiusura"/>
        <w:rPr>
          <w:lang w:val="en-GB"/>
        </w:rPr>
      </w:pPr>
      <w:r>
        <w:rPr>
          <w:rStyle w:val="Rimandonotadichiusura"/>
        </w:rPr>
        <w:endnoteRef/>
      </w:r>
      <w:r>
        <w:t xml:space="preserve"> </w:t>
      </w:r>
      <w:r>
        <w:rPr>
          <w:lang w:val="en-GB"/>
        </w:rPr>
        <w:t xml:space="preserve">Melbourne Institute, ‘Who’s hit hardest by the economic effects of COVID-19: Evidence from the Household, Income and Labour Dynamics (HILDA) Survey on the characteristics of people likely to be experiencing the worst economic effects of COVID-19’ 10/20 </w:t>
      </w:r>
      <w:r w:rsidRPr="004A08C8">
        <w:rPr>
          <w:i/>
          <w:iCs/>
          <w:lang w:val="en-GB"/>
        </w:rPr>
        <w:t>Research Insights</w:t>
      </w:r>
      <w:r>
        <w:rPr>
          <w:lang w:val="en-GB"/>
        </w:rPr>
        <w:t xml:space="preserve"> (May 2020) 8.</w:t>
      </w:r>
    </w:p>
  </w:endnote>
  <w:endnote w:id="13">
    <w:p w14:paraId="0127D86C" w14:textId="01050D9F" w:rsidR="005D294F" w:rsidRPr="00416BAD" w:rsidRDefault="005D294F">
      <w:pPr>
        <w:pStyle w:val="Testonotadichiusura"/>
        <w:rPr>
          <w:lang w:val="en-GB"/>
        </w:rPr>
      </w:pPr>
      <w:r>
        <w:rPr>
          <w:rStyle w:val="Rimandonotadichiusura"/>
        </w:rPr>
        <w:endnoteRef/>
      </w:r>
      <w:r>
        <w:t xml:space="preserve"> </w:t>
      </w:r>
      <w:r w:rsidRPr="001A0AB3">
        <w:t xml:space="preserve">Kelly Hand, Jennifer Baxter, Megan Carroll, Mikayla Budinski, </w:t>
      </w:r>
      <w:r w:rsidRPr="001A0AB3">
        <w:rPr>
          <w:i/>
          <w:iCs/>
          <w:lang w:val="en-GB"/>
        </w:rPr>
        <w:t>Families in Australia Survey: Life During COVID-19</w:t>
      </w:r>
      <w:r w:rsidRPr="001A0AB3">
        <w:rPr>
          <w:lang w:val="en-GB"/>
        </w:rPr>
        <w:t xml:space="preserve">, Report No 1 Early Findings (July 2020), Australian Institute of Family Studies </w:t>
      </w:r>
      <w:r>
        <w:rPr>
          <w:lang w:val="en-GB"/>
        </w:rPr>
        <w:t>&lt;</w:t>
      </w:r>
      <w:hyperlink r:id="rId11" w:history="1">
        <w:r w:rsidRPr="00AF52D7">
          <w:rPr>
            <w:rStyle w:val="Collegamentoipertestuale"/>
          </w:rPr>
          <w:t>https://aifs.gov.au/publications/families-australia-survey-life-during-covid-19?utm_source=AIFS+Mailing+List&amp;utm_campaign=475b307a77&gt;-EMAIL_CAMPAIGN_2020_07_01_02_01&amp;utm_medium=email&amp;utm_term=0_3ad49f5cbc-475b307a77-211198257</w:t>
        </w:r>
      </w:hyperlink>
      <w:r>
        <w:t xml:space="preserve">&gt;. </w:t>
      </w:r>
    </w:p>
  </w:endnote>
  <w:endnote w:id="14">
    <w:p w14:paraId="2D80249B" w14:textId="4ED27D3D" w:rsidR="005D294F" w:rsidRPr="00693AD8" w:rsidRDefault="005D294F">
      <w:pPr>
        <w:pStyle w:val="Testonotadichiusura"/>
        <w:rPr>
          <w:lang w:val="en-GB"/>
        </w:rPr>
      </w:pPr>
      <w:r>
        <w:rPr>
          <w:rStyle w:val="Rimandonotadichiusura"/>
        </w:rPr>
        <w:endnoteRef/>
      </w:r>
      <w:r>
        <w:t xml:space="preserve"> Tania Notley, Michael </w:t>
      </w:r>
      <w:proofErr w:type="spellStart"/>
      <w:r>
        <w:t>Dezuanni</w:t>
      </w:r>
      <w:proofErr w:type="spellEnd"/>
      <w:r>
        <w:t xml:space="preserve">, Hua Flora Zhong and Simon Chambers, </w:t>
      </w:r>
      <w:r w:rsidRPr="003F3B6A">
        <w:rPr>
          <w:i/>
          <w:iCs/>
        </w:rPr>
        <w:t>News and Young Australians in 2020: How young people access, perceive and are affected by news media</w:t>
      </w:r>
      <w:r>
        <w:t xml:space="preserve"> (2020) Research Report, Sydney, Western Sydney University and Queensland University of Technology 24.</w:t>
      </w:r>
    </w:p>
  </w:endnote>
  <w:endnote w:id="15">
    <w:p w14:paraId="0962CA79" w14:textId="35439F27" w:rsidR="005D294F" w:rsidRPr="00693AD8" w:rsidRDefault="005D294F">
      <w:pPr>
        <w:pStyle w:val="Testonotadichiusura"/>
        <w:rPr>
          <w:lang w:val="en-GB"/>
        </w:rPr>
      </w:pPr>
      <w:r>
        <w:rPr>
          <w:rStyle w:val="Rimandonotadichiusura"/>
        </w:rPr>
        <w:endnoteRef/>
      </w:r>
      <w:r>
        <w:t xml:space="preserve"> Tania Notley, Michael </w:t>
      </w:r>
      <w:proofErr w:type="spellStart"/>
      <w:r>
        <w:t>Dezuanni</w:t>
      </w:r>
      <w:proofErr w:type="spellEnd"/>
      <w:r>
        <w:t xml:space="preserve">, Hua Flora Zhong and Simon Chambers, </w:t>
      </w:r>
      <w:r w:rsidRPr="003F3B6A">
        <w:rPr>
          <w:i/>
        </w:rPr>
        <w:t>News and Young Australians in 2020: How young people access, perceive and are affected by news media</w:t>
      </w:r>
      <w:r>
        <w:t xml:space="preserve"> (2020) Research Report, Sydney, Western Sydney University and Queensland University of Technology 10.</w:t>
      </w:r>
    </w:p>
  </w:endnote>
  <w:endnote w:id="16">
    <w:p w14:paraId="5887819D" w14:textId="77777777" w:rsidR="005D294F" w:rsidRPr="00C20097" w:rsidRDefault="005D294F" w:rsidP="00E81D8C">
      <w:pPr>
        <w:pStyle w:val="Testonotadichiusura"/>
        <w:rPr>
          <w:lang w:val="en-US"/>
        </w:rPr>
      </w:pPr>
      <w:r>
        <w:rPr>
          <w:rStyle w:val="Rimandonotadichiusura"/>
        </w:rPr>
        <w:endnoteRef/>
      </w:r>
      <w:r>
        <w:t xml:space="preserve"> Tania Notley, Michael </w:t>
      </w:r>
      <w:proofErr w:type="spellStart"/>
      <w:r>
        <w:t>Dezuanni</w:t>
      </w:r>
      <w:proofErr w:type="spellEnd"/>
      <w:r>
        <w:t xml:space="preserve">, Hua Flora Zhong and Simon Chambers, </w:t>
      </w:r>
      <w:r w:rsidRPr="003F3B6A">
        <w:rPr>
          <w:i/>
          <w:iCs/>
        </w:rPr>
        <w:t>News and Young Australians in 2020: How young people access, perceive and are affected by news media</w:t>
      </w:r>
      <w:r>
        <w:t xml:space="preserve"> (2020) Research Report, Sydney, Western Sydney University and Queensland University of Technology, 15.</w:t>
      </w:r>
    </w:p>
  </w:endnote>
  <w:endnote w:id="17">
    <w:p w14:paraId="61843BB3" w14:textId="77777777" w:rsidR="005D294F" w:rsidRPr="00463730" w:rsidRDefault="005D294F" w:rsidP="00E81D8C">
      <w:pPr>
        <w:pStyle w:val="Testonotadichiusura"/>
        <w:rPr>
          <w:lang w:val="en-US"/>
        </w:rPr>
      </w:pPr>
      <w:r>
        <w:rPr>
          <w:rStyle w:val="Rimandonotadichiusura"/>
        </w:rPr>
        <w:endnoteRef/>
      </w:r>
      <w:r>
        <w:t xml:space="preserve"> Tania Notley, Michael </w:t>
      </w:r>
      <w:proofErr w:type="spellStart"/>
      <w:r>
        <w:t>Dezuanni</w:t>
      </w:r>
      <w:proofErr w:type="spellEnd"/>
      <w:r>
        <w:t xml:space="preserve">, Hua Flora Zhong and Simon Chambers, </w:t>
      </w:r>
      <w:r w:rsidRPr="003F3B6A">
        <w:rPr>
          <w:i/>
          <w:iCs/>
        </w:rPr>
        <w:t>News and Young Australians in 2020: How young people access, perceive and are affected by news media</w:t>
      </w:r>
      <w:r>
        <w:t xml:space="preserve"> (2020) Research Report, Sydney, Western Sydney University and Queensland University of Technology 28.</w:t>
      </w:r>
    </w:p>
  </w:endnote>
  <w:endnote w:id="18">
    <w:p w14:paraId="3CD8A29C" w14:textId="47C2BEE8" w:rsidR="005D294F" w:rsidRPr="006B1E2E" w:rsidRDefault="005D294F">
      <w:pPr>
        <w:pStyle w:val="Testonotadichiusura"/>
        <w:rPr>
          <w:lang w:val="en-GB"/>
        </w:rPr>
      </w:pPr>
      <w:r>
        <w:rPr>
          <w:rStyle w:val="Rimandonotadichiusura"/>
        </w:rPr>
        <w:endnoteRef/>
      </w:r>
      <w:r>
        <w:t xml:space="preserve"> Chin Tan, Race Discrimination Commissioner, ‘Where’s all the data on COVID-19 racism?’ (News story </w:t>
      </w:r>
      <w:r w:rsidRPr="00677A0E">
        <w:t>9 May 2020)</w:t>
      </w:r>
      <w:r>
        <w:t xml:space="preserve"> &lt;</w:t>
      </w:r>
      <w:hyperlink r:id="rId12" w:history="1">
        <w:r w:rsidRPr="00AF52D7">
          <w:rPr>
            <w:rStyle w:val="Collegamentoipertestuale"/>
          </w:rPr>
          <w:t>https://humanrights.gov.au/about/news/opinions/wheres-all-data-covid-19-racism</w:t>
        </w:r>
      </w:hyperlink>
      <w:r w:rsidRPr="004A7F66">
        <w:t>&gt;</w:t>
      </w:r>
      <w:r>
        <w:rPr>
          <w:rStyle w:val="Collegamentoipertestuale"/>
        </w:rPr>
        <w:t>.</w:t>
      </w:r>
    </w:p>
  </w:endnote>
  <w:endnote w:id="19">
    <w:p w14:paraId="3BEB2D99" w14:textId="3A42CC1F" w:rsidR="005D294F" w:rsidRDefault="005D294F">
      <w:pPr>
        <w:pStyle w:val="Testonotadichiusura"/>
      </w:pPr>
      <w:r>
        <w:rPr>
          <w:rStyle w:val="Rimandonotadichiusura"/>
        </w:rPr>
        <w:endnoteRef/>
      </w:r>
      <w:r>
        <w:t xml:space="preserve"> Information provided to the Australian Human Rights Commission by the Office of the e-Safety Commissioner, July 2020.</w:t>
      </w:r>
    </w:p>
  </w:endnote>
  <w:endnote w:id="20">
    <w:p w14:paraId="64DBF7CA" w14:textId="7890D39D" w:rsidR="005D294F" w:rsidRPr="00A608D7" w:rsidRDefault="005D294F" w:rsidP="00001C69">
      <w:pPr>
        <w:pStyle w:val="Testonotadichiusura"/>
        <w:rPr>
          <w:lang w:val="en-US"/>
        </w:rPr>
      </w:pPr>
      <w:r>
        <w:rPr>
          <w:rStyle w:val="Rimandonotadichiusura"/>
        </w:rPr>
        <w:endnoteRef/>
      </w:r>
      <w:r>
        <w:t xml:space="preserve">Australian Bureau of Statistics, </w:t>
      </w:r>
      <w:r w:rsidRPr="00AC58DB">
        <w:t xml:space="preserve">6202.0 - Labour Force, Australia, </w:t>
      </w:r>
      <w:r>
        <w:t>(</w:t>
      </w:r>
      <w:r w:rsidRPr="00AC58DB">
        <w:t>Jul</w:t>
      </w:r>
      <w:r>
        <w:t>y</w:t>
      </w:r>
      <w:r w:rsidRPr="00AC58DB">
        <w:t xml:space="preserve"> 2020</w:t>
      </w:r>
      <w:r>
        <w:t>) &lt;</w:t>
      </w:r>
      <w:hyperlink r:id="rId13" w:anchor=":~:text=The%20participation%20rate%20for%2015%2D24%20year%20olds%20(who%20are,increased%200.4%20pts%20to%2016.4%25" w:history="1">
        <w:r w:rsidR="004A7F66">
          <w:rPr>
            <w:rStyle w:val="Collegamentoipertestuale"/>
          </w:rPr>
          <w:t xml:space="preserve">https://www.abs.gov.au/ausstats/abs@.nsf/7d12b0f6763c78caca257061001cc588/a8e6e58c3550090eca2582ce00152250!OpenDocument - :~:text=The participation rate for 15-24 year </w:t>
        </w:r>
        <w:proofErr w:type="spellStart"/>
        <w:r w:rsidR="004A7F66">
          <w:rPr>
            <w:rStyle w:val="Collegamentoipertestuale"/>
          </w:rPr>
          <w:t>olds</w:t>
        </w:r>
        <w:proofErr w:type="spellEnd"/>
        <w:r w:rsidR="004A7F66">
          <w:rPr>
            <w:rStyle w:val="Collegamentoipertestuale"/>
          </w:rPr>
          <w:t xml:space="preserve"> (who </w:t>
        </w:r>
        <w:proofErr w:type="spellStart"/>
        <w:r w:rsidR="004A7F66">
          <w:rPr>
            <w:rStyle w:val="Collegamentoipertestuale"/>
          </w:rPr>
          <w:t>are,increased</w:t>
        </w:r>
        <w:proofErr w:type="spellEnd"/>
        <w:r w:rsidR="004A7F66">
          <w:rPr>
            <w:rStyle w:val="Collegamentoipertestuale"/>
          </w:rPr>
          <w:t xml:space="preserve"> 0.4 pts to 16.4%25</w:t>
        </w:r>
      </w:hyperlink>
      <w:r w:rsidR="004A7F66" w:rsidRPr="004A7F66">
        <w:t>&gt;</w:t>
      </w:r>
      <w:r w:rsidR="004A7F66">
        <w:rPr>
          <w:rStyle w:val="Collegamentoipertestuale"/>
        </w:rPr>
        <w:t>.</w:t>
      </w:r>
    </w:p>
  </w:endnote>
  <w:endnote w:id="21">
    <w:p w14:paraId="440B510E" w14:textId="3D768D6C" w:rsidR="005D294F" w:rsidRPr="00EE0B8D" w:rsidRDefault="005D294F">
      <w:pPr>
        <w:pStyle w:val="Testonotadichiusura"/>
        <w:rPr>
          <w:lang w:val="en-GB"/>
        </w:rPr>
      </w:pPr>
      <w:r>
        <w:rPr>
          <w:rStyle w:val="Rimandonotadichiusura"/>
        </w:rPr>
        <w:endnoteRef/>
      </w:r>
      <w:r>
        <w:t xml:space="preserve"> </w:t>
      </w:r>
      <w:r>
        <w:rPr>
          <w:lang w:val="en-GB"/>
        </w:rPr>
        <w:t>UNICEF Australia, Living in limbo: how COVID-19 is impacting young people in Australia (Factsheet, 2020) &lt;</w:t>
      </w:r>
      <w:hyperlink r:id="rId14" w:history="1">
        <w:r w:rsidRPr="00AF52D7">
          <w:rPr>
            <w:rStyle w:val="Collegamentoipertestuale"/>
          </w:rPr>
          <w:t>https://www.unicef.org.au/our-work/unicef-in-emergencies/coronavirus-covid-19/young-people-survey-australia</w:t>
        </w:r>
      </w:hyperlink>
      <w:r w:rsidRPr="004A7F66">
        <w:t>&gt;</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altName w:val="Segoe UI"/>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814901"/>
      <w:docPartObj>
        <w:docPartGallery w:val="Page Numbers (Bottom of Page)"/>
        <w:docPartUnique/>
      </w:docPartObj>
    </w:sdtPr>
    <w:sdtEndPr>
      <w:rPr>
        <w:noProof/>
      </w:rPr>
    </w:sdtEndPr>
    <w:sdtContent>
      <w:p w14:paraId="334B683D" w14:textId="138DF29C" w:rsidR="005D294F" w:rsidRDefault="005D294F">
        <w:pPr>
          <w:pStyle w:val="Pidipagina"/>
          <w:jc w:val="right"/>
        </w:pPr>
        <w:r>
          <w:fldChar w:fldCharType="begin"/>
        </w:r>
        <w:r>
          <w:instrText xml:space="preserve"> PAGE   \* MERGEFORMAT </w:instrText>
        </w:r>
        <w:r>
          <w:fldChar w:fldCharType="separate"/>
        </w:r>
        <w:r>
          <w:rPr>
            <w:noProof/>
          </w:rPr>
          <w:t>56</w:t>
        </w:r>
        <w:r>
          <w:rPr>
            <w:noProof/>
          </w:rPr>
          <w:fldChar w:fldCharType="end"/>
        </w:r>
      </w:p>
    </w:sdtContent>
  </w:sdt>
  <w:p w14:paraId="6EEAB3A4" w14:textId="77777777" w:rsidR="005D294F" w:rsidRDefault="005D294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4ABBC" w14:textId="7874EE4E" w:rsidR="005D294F" w:rsidRDefault="005D294F" w:rsidP="00E53546">
    <w:pPr>
      <w:pStyle w:val="FooterOddPageNumber"/>
    </w:pPr>
    <w:r w:rsidRPr="00AB7C8F">
      <w:fldChar w:fldCharType="begin"/>
    </w:r>
    <w:r>
      <w:instrText xml:space="preserve"> PAGE   \* MERGEFORMAT </w:instrText>
    </w:r>
    <w:r w:rsidRPr="00AB7C8F">
      <w:fldChar w:fldCharType="separate"/>
    </w:r>
    <w:r>
      <w:rPr>
        <w:noProof/>
      </w:rPr>
      <w:t>55</w:t>
    </w:r>
    <w:r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8183178"/>
      <w:docPartObj>
        <w:docPartGallery w:val="Page Numbers (Bottom of Page)"/>
        <w:docPartUnique/>
      </w:docPartObj>
    </w:sdtPr>
    <w:sdtEndPr>
      <w:rPr>
        <w:noProof/>
      </w:rPr>
    </w:sdtEndPr>
    <w:sdtContent>
      <w:p w14:paraId="46FB79EA" w14:textId="0E1AB671" w:rsidR="005D294F" w:rsidRDefault="005D294F">
        <w:pPr>
          <w:pStyle w:val="Pidipagina"/>
          <w:jc w:val="right"/>
        </w:pPr>
        <w:r>
          <w:fldChar w:fldCharType="begin"/>
        </w:r>
        <w:r>
          <w:instrText xml:space="preserve"> PAGE   \* MERGEFORMAT </w:instrText>
        </w:r>
        <w:r>
          <w:fldChar w:fldCharType="separate"/>
        </w:r>
        <w:r>
          <w:rPr>
            <w:noProof/>
          </w:rPr>
          <w:t>2</w:t>
        </w:r>
        <w:r>
          <w:rPr>
            <w:noProof/>
          </w:rPr>
          <w:fldChar w:fldCharType="end"/>
        </w:r>
      </w:p>
    </w:sdtContent>
  </w:sdt>
  <w:p w14:paraId="3880D834" w14:textId="77777777" w:rsidR="005D294F" w:rsidRDefault="005D294F" w:rsidP="00E53546">
    <w:pPr>
      <w:pStyle w:val="FooterEvenPageNumb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8EAFDB" w14:textId="77777777" w:rsidR="000D1F47" w:rsidRDefault="000D1F47" w:rsidP="00F14C6D">
      <w:r>
        <w:separator/>
      </w:r>
    </w:p>
  </w:footnote>
  <w:footnote w:type="continuationSeparator" w:id="0">
    <w:p w14:paraId="68CCDDCD" w14:textId="77777777" w:rsidR="000D1F47" w:rsidRDefault="000D1F47" w:rsidP="00F14C6D">
      <w:r>
        <w:continuationSeparator/>
      </w:r>
    </w:p>
  </w:footnote>
  <w:footnote w:type="continuationNotice" w:id="1">
    <w:p w14:paraId="5DE02F1E" w14:textId="77777777" w:rsidR="000D1F47" w:rsidRDefault="000D1F4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0D49C" w14:textId="77777777" w:rsidR="005D294F" w:rsidRPr="00902EC3" w:rsidRDefault="005D294F" w:rsidP="008202F2">
    <w:pPr>
      <w:pStyle w:val="Intestazione"/>
    </w:pPr>
    <w:r w:rsidRPr="00902EC3">
      <w:t>Australian Human Rights Commission</w:t>
    </w:r>
  </w:p>
  <w:p w14:paraId="748071B9" w14:textId="54F6103D" w:rsidR="005D294F" w:rsidRDefault="005D294F" w:rsidP="008202F2">
    <w:pPr>
      <w:pStyle w:val="HeaderDocumentDate"/>
    </w:pPr>
    <w:r w:rsidRPr="0008135E">
      <w:rPr>
        <w:b/>
        <w:bCs/>
      </w:rPr>
      <w:t>Impacts of COVID-19 on children and young people who contact Kids Helpline</w:t>
    </w:r>
    <w:r w:rsidRPr="008202F2">
      <w:t xml:space="preserve"> 2020</w:t>
    </w:r>
  </w:p>
  <w:p w14:paraId="7ED9E00E" w14:textId="07756882" w:rsidR="005D294F" w:rsidRDefault="005D294F" w:rsidP="008202F2">
    <w:pPr>
      <w:pStyle w:val="HeaderDocumentDate"/>
    </w:pPr>
  </w:p>
  <w:p w14:paraId="3E36FA99" w14:textId="77777777" w:rsidR="005D294F" w:rsidRDefault="005D294F" w:rsidP="008202F2">
    <w:pPr>
      <w:pStyle w:val="HeaderDocumentDa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4381F" w14:textId="77777777" w:rsidR="005D294F" w:rsidRPr="00902EC3" w:rsidRDefault="005D294F" w:rsidP="00902EC3">
    <w:pPr>
      <w:pStyle w:val="Intestazione"/>
    </w:pPr>
    <w:bookmarkStart w:id="58" w:name="_Hlk514672172"/>
    <w:bookmarkStart w:id="59" w:name="_Hlk514672173"/>
    <w:r w:rsidRPr="00902EC3">
      <w:t>Australian Human Rights Commission</w:t>
    </w:r>
  </w:p>
  <w:bookmarkEnd w:id="58"/>
  <w:bookmarkEnd w:id="59"/>
  <w:p w14:paraId="3ED9AF64" w14:textId="7F3E7EB8" w:rsidR="005D294F" w:rsidRDefault="005D294F" w:rsidP="002F5E96">
    <w:pPr>
      <w:pStyle w:val="HeaderDocumentDate"/>
    </w:pPr>
    <w:r w:rsidRPr="0008135E">
      <w:rPr>
        <w:b/>
        <w:bCs/>
      </w:rPr>
      <w:t>Impacts of COVID-19 on children and young people who contact Kids Helpline</w:t>
    </w:r>
    <w:r w:rsidRPr="008202F2">
      <w:t xml:space="preserve"> 2020</w:t>
    </w:r>
  </w:p>
  <w:p w14:paraId="1B9046D7" w14:textId="08FA7276" w:rsidR="005D294F" w:rsidRDefault="005D294F" w:rsidP="002F5E96">
    <w:pPr>
      <w:pStyle w:val="HeaderDocumentDate"/>
    </w:pPr>
  </w:p>
  <w:p w14:paraId="0B05CFDE" w14:textId="77777777" w:rsidR="005D294F" w:rsidRPr="000465F1" w:rsidRDefault="005D294F" w:rsidP="002F5E96">
    <w:pPr>
      <w:pStyle w:val="HeaderDocumentDa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2412E" w14:textId="77777777" w:rsidR="005D294F" w:rsidRPr="00F51ECD" w:rsidRDefault="005D294F" w:rsidP="0063009F">
    <w:pPr>
      <w:pStyle w:val="Intestazione"/>
      <w:rPr>
        <w:sz w:val="22"/>
        <w:szCs w:val="22"/>
      </w:rPr>
    </w:pPr>
    <w:r w:rsidRPr="00F51ECD">
      <w:rPr>
        <w:sz w:val="22"/>
        <w:szCs w:val="22"/>
      </w:rPr>
      <w:t>Australian Human Rights Commission</w:t>
    </w:r>
  </w:p>
  <w:p w14:paraId="438B8B34" w14:textId="3C79B2D9" w:rsidR="005D294F" w:rsidRDefault="005D294F" w:rsidP="008202F2">
    <w:pPr>
      <w:pStyle w:val="HeaderDocumentDate"/>
    </w:pPr>
    <w:r w:rsidRPr="008202F2">
      <w:rPr>
        <w:rStyle w:val="Reporttitleinheader"/>
      </w:rPr>
      <w:t>Impacts of COVID-19 on children and young people who contact Kids Helpline</w:t>
    </w:r>
    <w:r w:rsidRPr="008202F2">
      <w:fldChar w:fldCharType="begin"/>
    </w:r>
    <w:r w:rsidRPr="008202F2">
      <w:instrText xml:space="preserve"> CREATEDATE  \@ "MMMM yyyy"  \* MERGEFORMAT </w:instrText>
    </w:r>
    <w:r w:rsidRPr="008202F2">
      <w:fldChar w:fldCharType="separate"/>
    </w:r>
    <w:r w:rsidRPr="008202F2">
      <w:rPr>
        <w:noProof/>
      </w:rPr>
      <w:t xml:space="preserve"> 2020</w:t>
    </w:r>
    <w:r w:rsidRPr="008202F2">
      <w:fldChar w:fldCharType="end"/>
    </w:r>
  </w:p>
  <w:p w14:paraId="646C1791" w14:textId="21D0EF98" w:rsidR="005D294F" w:rsidRDefault="005D294F" w:rsidP="0063009F">
    <w:pPr>
      <w:pStyle w:val="HeaderDocumentDate"/>
    </w:pPr>
  </w:p>
  <w:p w14:paraId="67844C7E" w14:textId="77777777" w:rsidR="005D294F" w:rsidRPr="000465F1" w:rsidRDefault="005D294F" w:rsidP="0063009F">
    <w:pPr>
      <w:pStyle w:val="HeaderDocumentDa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E2BD9C"/>
    <w:lvl w:ilvl="0">
      <w:start w:val="1"/>
      <w:numFmt w:val="decimal"/>
      <w:pStyle w:val="Numeroelenco"/>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15:restartNumberingAfterBreak="0">
    <w:nsid w:val="FFFFFF89"/>
    <w:multiLevelType w:val="singleLevel"/>
    <w:tmpl w:val="2EF281F2"/>
    <w:lvl w:ilvl="0">
      <w:start w:val="1"/>
      <w:numFmt w:val="bullet"/>
      <w:pStyle w:val="Puntoelenco"/>
      <w:lvlText w:val=""/>
      <w:lvlJc w:val="left"/>
      <w:pPr>
        <w:tabs>
          <w:tab w:val="num" w:pos="360"/>
        </w:tabs>
        <w:ind w:left="360" w:hanging="3"/>
      </w:pPr>
      <w:rPr>
        <w:rFonts w:ascii="Symbol" w:hAnsi="Symbol" w:hint="default"/>
      </w:rPr>
    </w:lvl>
  </w:abstractNum>
  <w:abstractNum w:abstractNumId="10" w15:restartNumberingAfterBreak="0">
    <w:nsid w:val="099F39D2"/>
    <w:multiLevelType w:val="multilevel"/>
    <w:tmpl w:val="1376D2A8"/>
    <w:styleLink w:val="Styl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3.1.1"/>
      <w:lvlJc w:val="left"/>
      <w:pPr>
        <w:tabs>
          <w:tab w:val="num" w:pos="851"/>
        </w:tabs>
        <w:ind w:left="851" w:hanging="851"/>
      </w:pPr>
      <w:rPr>
        <w:rFonts w:ascii="Times New Roman" w:hAnsi="Times New Roman" w:hint="default"/>
        <w:color w:val="auto"/>
      </w:rPr>
    </w:lvl>
    <w:lvl w:ilvl="3">
      <w:start w:val="1"/>
      <w:numFmt w:val="lowerLetter"/>
      <w:lvlText w:val="(%4)"/>
      <w:lvlJc w:val="left"/>
      <w:pPr>
        <w:tabs>
          <w:tab w:val="num" w:pos="851"/>
        </w:tabs>
        <w:ind w:left="851" w:hanging="851"/>
      </w:pPr>
      <w:rPr>
        <w:rFonts w:hint="default"/>
      </w:rPr>
    </w:lvl>
    <w:lvl w:ilvl="4">
      <w:start w:val="1"/>
      <w:numFmt w:val="lowerRoman"/>
      <w:lvlText w:val="%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0B8D5499"/>
    <w:multiLevelType w:val="multilevel"/>
    <w:tmpl w:val="8BE444DC"/>
    <w:styleLink w:val="AHRCReport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none"/>
      <w:pStyle w:val="AHRCheading5"/>
      <w:lvlText w:val="-"/>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 w15:restartNumberingAfterBreak="0">
    <w:nsid w:val="0C490BB2"/>
    <w:multiLevelType w:val="hybridMultilevel"/>
    <w:tmpl w:val="D4AA3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3A0FB5"/>
    <w:multiLevelType w:val="hybridMultilevel"/>
    <w:tmpl w:val="6E66C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A10D9C"/>
    <w:multiLevelType w:val="hybridMultilevel"/>
    <w:tmpl w:val="05CCC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1FAD716E"/>
    <w:multiLevelType w:val="hybridMultilevel"/>
    <w:tmpl w:val="9B209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B71560"/>
    <w:multiLevelType w:val="multilevel"/>
    <w:tmpl w:val="0C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21C53ACE"/>
    <w:multiLevelType w:val="hybridMultilevel"/>
    <w:tmpl w:val="4FBC4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66386C"/>
    <w:multiLevelType w:val="hybridMultilevel"/>
    <w:tmpl w:val="7B68B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4C25F0"/>
    <w:multiLevelType w:val="hybridMultilevel"/>
    <w:tmpl w:val="C6A8D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F94BAD"/>
    <w:multiLevelType w:val="hybridMultilevel"/>
    <w:tmpl w:val="5B703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3E089C"/>
    <w:multiLevelType w:val="hybridMultilevel"/>
    <w:tmpl w:val="09B82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684955"/>
    <w:multiLevelType w:val="hybridMultilevel"/>
    <w:tmpl w:val="123A9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DE2E9D"/>
    <w:multiLevelType w:val="hybridMultilevel"/>
    <w:tmpl w:val="C1243E8E"/>
    <w:lvl w:ilvl="0" w:tplc="257424C4">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DDA05A6"/>
    <w:multiLevelType w:val="hybridMultilevel"/>
    <w:tmpl w:val="CDC81522"/>
    <w:lvl w:ilvl="0" w:tplc="B52E5216">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FD33D8B"/>
    <w:multiLevelType w:val="hybridMultilevel"/>
    <w:tmpl w:val="84702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FF7A73"/>
    <w:multiLevelType w:val="multilevel"/>
    <w:tmpl w:val="9E80FA86"/>
    <w:lvl w:ilvl="0">
      <w:start w:val="1"/>
      <w:numFmt w:val="decimal"/>
      <w:pStyle w:val="Titolo1"/>
      <w:lvlText w:val="%1"/>
      <w:lvlJc w:val="left"/>
      <w:pPr>
        <w:tabs>
          <w:tab w:val="num" w:pos="851"/>
        </w:tabs>
        <w:ind w:left="851" w:hanging="851"/>
      </w:pPr>
      <w:rPr>
        <w:rFonts w:hint="default"/>
      </w:rPr>
    </w:lvl>
    <w:lvl w:ilvl="1">
      <w:start w:val="1"/>
      <w:numFmt w:val="decimal"/>
      <w:pStyle w:val="Titolo2"/>
      <w:lvlText w:val="%1.%2"/>
      <w:lvlJc w:val="left"/>
      <w:pPr>
        <w:tabs>
          <w:tab w:val="num" w:pos="1931"/>
        </w:tabs>
        <w:ind w:left="1931" w:hanging="851"/>
      </w:pPr>
      <w:rPr>
        <w:rFonts w:hint="default"/>
        <w:sz w:val="28"/>
        <w:szCs w:val="28"/>
      </w:rPr>
    </w:lvl>
    <w:lvl w:ilvl="2">
      <w:start w:val="1"/>
      <w:numFmt w:val="lowerLetter"/>
      <w:pStyle w:val="Titolo3"/>
      <w:lvlText w:val="(%3)"/>
      <w:lvlJc w:val="left"/>
      <w:pPr>
        <w:tabs>
          <w:tab w:val="num" w:pos="851"/>
        </w:tabs>
        <w:ind w:left="851" w:hanging="851"/>
      </w:pPr>
      <w:rPr>
        <w:rFonts w:hint="default"/>
      </w:rPr>
    </w:lvl>
    <w:lvl w:ilvl="3">
      <w:start w:val="1"/>
      <w:numFmt w:val="lowerRoman"/>
      <w:pStyle w:val="Titolo4"/>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olo5"/>
      <w:lvlText w:val="%1.%2.%3.%4.%5"/>
      <w:lvlJc w:val="left"/>
      <w:pPr>
        <w:tabs>
          <w:tab w:val="num" w:pos="0"/>
        </w:tabs>
        <w:ind w:left="1008" w:hanging="1008"/>
      </w:pPr>
      <w:rPr>
        <w:rFonts w:hint="default"/>
      </w:rPr>
    </w:lvl>
    <w:lvl w:ilvl="5">
      <w:start w:val="1"/>
      <w:numFmt w:val="decimal"/>
      <w:pStyle w:val="Titolo6"/>
      <w:lvlText w:val="%1.%2.%3.%4.%5.%6"/>
      <w:lvlJc w:val="left"/>
      <w:pPr>
        <w:tabs>
          <w:tab w:val="num" w:pos="0"/>
        </w:tabs>
        <w:ind w:left="1152" w:hanging="1152"/>
      </w:pPr>
      <w:rPr>
        <w:rFonts w:hint="default"/>
      </w:rPr>
    </w:lvl>
    <w:lvl w:ilvl="6">
      <w:start w:val="1"/>
      <w:numFmt w:val="decimal"/>
      <w:pStyle w:val="Titolo7"/>
      <w:lvlText w:val="%1.%2.%3.%4.%5.%6.%7"/>
      <w:lvlJc w:val="left"/>
      <w:pPr>
        <w:tabs>
          <w:tab w:val="num" w:pos="0"/>
        </w:tabs>
        <w:ind w:left="1296" w:hanging="1296"/>
      </w:pPr>
      <w:rPr>
        <w:rFonts w:hint="default"/>
      </w:rPr>
    </w:lvl>
    <w:lvl w:ilvl="7">
      <w:start w:val="1"/>
      <w:numFmt w:val="decimal"/>
      <w:pStyle w:val="Titolo8"/>
      <w:lvlText w:val="%1.%2.%3.%4.%5.%6.%7.%8"/>
      <w:lvlJc w:val="left"/>
      <w:pPr>
        <w:tabs>
          <w:tab w:val="num" w:pos="0"/>
        </w:tabs>
        <w:ind w:left="1440" w:hanging="1440"/>
      </w:pPr>
      <w:rPr>
        <w:rFonts w:hint="default"/>
      </w:rPr>
    </w:lvl>
    <w:lvl w:ilvl="8">
      <w:start w:val="1"/>
      <w:numFmt w:val="decimal"/>
      <w:pStyle w:val="Titolo9"/>
      <w:lvlText w:val="%1.%2.%3.%4.%5.%6.%7.%8.%9"/>
      <w:lvlJc w:val="left"/>
      <w:pPr>
        <w:tabs>
          <w:tab w:val="num" w:pos="0"/>
        </w:tabs>
        <w:ind w:left="1584" w:hanging="1584"/>
      </w:pPr>
      <w:rPr>
        <w:rFonts w:hint="default"/>
      </w:rPr>
    </w:lvl>
  </w:abstractNum>
  <w:abstractNum w:abstractNumId="30" w15:restartNumberingAfterBreak="0">
    <w:nsid w:val="4A2D68FB"/>
    <w:multiLevelType w:val="hybridMultilevel"/>
    <w:tmpl w:val="8A8EE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55295654"/>
    <w:multiLevelType w:val="hybridMultilevel"/>
    <w:tmpl w:val="CEA2D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D8747E"/>
    <w:multiLevelType w:val="hybridMultilevel"/>
    <w:tmpl w:val="97CC1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CB3A60"/>
    <w:multiLevelType w:val="hybridMultilevel"/>
    <w:tmpl w:val="534CE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7653FC"/>
    <w:multiLevelType w:val="hybridMultilevel"/>
    <w:tmpl w:val="A88C7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934B5F"/>
    <w:multiLevelType w:val="hybridMultilevel"/>
    <w:tmpl w:val="5F1AF46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7" w15:restartNumberingAfterBreak="0">
    <w:nsid w:val="665E628A"/>
    <w:multiLevelType w:val="hybridMultilevel"/>
    <w:tmpl w:val="2C481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6B6FC9"/>
    <w:multiLevelType w:val="hybridMultilevel"/>
    <w:tmpl w:val="7D768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28715F"/>
    <w:multiLevelType w:val="hybridMultilevel"/>
    <w:tmpl w:val="141016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73CA6A53"/>
    <w:multiLevelType w:val="hybridMultilevel"/>
    <w:tmpl w:val="A11AE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BA6243"/>
    <w:multiLevelType w:val="hybridMultilevel"/>
    <w:tmpl w:val="9580BEA0"/>
    <w:lvl w:ilvl="0" w:tplc="B52E52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9A4551"/>
    <w:multiLevelType w:val="hybridMultilevel"/>
    <w:tmpl w:val="D29C6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6B2A3E"/>
    <w:multiLevelType w:val="multilevel"/>
    <w:tmpl w:val="8BE444DC"/>
    <w:numStyleLink w:val="AHRCReportHeadings"/>
  </w:abstractNum>
  <w:num w:numId="1">
    <w:abstractNumId w:val="29"/>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31"/>
  </w:num>
  <w:num w:numId="13">
    <w:abstractNumId w:val="27"/>
  </w:num>
  <w:num w:numId="14">
    <w:abstractNumId w:val="17"/>
  </w:num>
  <w:num w:numId="15">
    <w:abstractNumId w:val="15"/>
  </w:num>
  <w:num w:numId="16">
    <w:abstractNumId w:val="10"/>
  </w:num>
  <w:num w:numId="17">
    <w:abstractNumId w:val="11"/>
  </w:num>
  <w:num w:numId="18">
    <w:abstractNumId w:val="43"/>
  </w:num>
  <w:num w:numId="19">
    <w:abstractNumId w:val="20"/>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41"/>
  </w:num>
  <w:num w:numId="24">
    <w:abstractNumId w:val="32"/>
  </w:num>
  <w:num w:numId="25">
    <w:abstractNumId w:val="18"/>
  </w:num>
  <w:num w:numId="26">
    <w:abstractNumId w:val="26"/>
  </w:num>
  <w:num w:numId="27">
    <w:abstractNumId w:val="36"/>
  </w:num>
  <w:num w:numId="28">
    <w:abstractNumId w:val="23"/>
  </w:num>
  <w:num w:numId="29">
    <w:abstractNumId w:val="13"/>
  </w:num>
  <w:num w:numId="30">
    <w:abstractNumId w:val="24"/>
  </w:num>
  <w:num w:numId="31">
    <w:abstractNumId w:val="35"/>
  </w:num>
  <w:num w:numId="32">
    <w:abstractNumId w:val="25"/>
  </w:num>
  <w:num w:numId="33">
    <w:abstractNumId w:val="19"/>
  </w:num>
  <w:num w:numId="34">
    <w:abstractNumId w:val="21"/>
  </w:num>
  <w:num w:numId="35">
    <w:abstractNumId w:val="14"/>
  </w:num>
  <w:num w:numId="36">
    <w:abstractNumId w:val="34"/>
  </w:num>
  <w:num w:numId="37">
    <w:abstractNumId w:val="33"/>
  </w:num>
  <w:num w:numId="38">
    <w:abstractNumId w:val="16"/>
  </w:num>
  <w:num w:numId="39">
    <w:abstractNumId w:val="22"/>
  </w:num>
  <w:num w:numId="40">
    <w:abstractNumId w:val="28"/>
  </w:num>
  <w:num w:numId="41">
    <w:abstractNumId w:val="12"/>
  </w:num>
  <w:num w:numId="42">
    <w:abstractNumId w:val="38"/>
  </w:num>
  <w:num w:numId="43">
    <w:abstractNumId w:val="37"/>
  </w:num>
  <w:num w:numId="44">
    <w:abstractNumId w:val="40"/>
  </w:num>
  <w:num w:numId="45">
    <w:abstractNumId w:val="30"/>
  </w:num>
  <w:num w:numId="46">
    <w:abstractNumId w:val="42"/>
  </w:num>
  <w:num w:numId="47">
    <w:abstractNumId w:val="9"/>
  </w:num>
  <w:num w:numId="48">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trackedChanges" w:formatting="1" w:enforcement="0"/>
  <w:defaultTabStop w:val="720"/>
  <w:hyphenationZone w:val="283"/>
  <w:evenAndOddHeaders/>
  <w:drawingGridHorizontalSpacing w:val="120"/>
  <w:displayHorizontalDrawingGridEvery w:val="2"/>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C8F"/>
    <w:rsid w:val="0000008F"/>
    <w:rsid w:val="00000314"/>
    <w:rsid w:val="00000539"/>
    <w:rsid w:val="000009E3"/>
    <w:rsid w:val="00000AD4"/>
    <w:rsid w:val="000013C1"/>
    <w:rsid w:val="000015EC"/>
    <w:rsid w:val="00001A81"/>
    <w:rsid w:val="00001B12"/>
    <w:rsid w:val="00001C69"/>
    <w:rsid w:val="00002C5B"/>
    <w:rsid w:val="00002DAC"/>
    <w:rsid w:val="00002E35"/>
    <w:rsid w:val="00003046"/>
    <w:rsid w:val="00003EA5"/>
    <w:rsid w:val="00004C71"/>
    <w:rsid w:val="00004E3C"/>
    <w:rsid w:val="000052B8"/>
    <w:rsid w:val="0000560E"/>
    <w:rsid w:val="00005D52"/>
    <w:rsid w:val="000060B3"/>
    <w:rsid w:val="000062CB"/>
    <w:rsid w:val="000064BA"/>
    <w:rsid w:val="00006687"/>
    <w:rsid w:val="00006862"/>
    <w:rsid w:val="000069DE"/>
    <w:rsid w:val="00006F8E"/>
    <w:rsid w:val="00007429"/>
    <w:rsid w:val="00007501"/>
    <w:rsid w:val="00010088"/>
    <w:rsid w:val="0001062F"/>
    <w:rsid w:val="00010688"/>
    <w:rsid w:val="00010BD7"/>
    <w:rsid w:val="00010E12"/>
    <w:rsid w:val="000113F4"/>
    <w:rsid w:val="0001149F"/>
    <w:rsid w:val="0001160F"/>
    <w:rsid w:val="00011849"/>
    <w:rsid w:val="00011C64"/>
    <w:rsid w:val="00012B3D"/>
    <w:rsid w:val="00012DFC"/>
    <w:rsid w:val="00012E1E"/>
    <w:rsid w:val="0001304F"/>
    <w:rsid w:val="00013150"/>
    <w:rsid w:val="0001347A"/>
    <w:rsid w:val="00013507"/>
    <w:rsid w:val="0001382D"/>
    <w:rsid w:val="00013A40"/>
    <w:rsid w:val="00013AE5"/>
    <w:rsid w:val="00013D09"/>
    <w:rsid w:val="00014335"/>
    <w:rsid w:val="00014911"/>
    <w:rsid w:val="00014A48"/>
    <w:rsid w:val="00014D63"/>
    <w:rsid w:val="00014E2E"/>
    <w:rsid w:val="000159C8"/>
    <w:rsid w:val="00015CDC"/>
    <w:rsid w:val="00015D53"/>
    <w:rsid w:val="00015F85"/>
    <w:rsid w:val="000161C2"/>
    <w:rsid w:val="00016489"/>
    <w:rsid w:val="00016FC9"/>
    <w:rsid w:val="00017076"/>
    <w:rsid w:val="000173FA"/>
    <w:rsid w:val="0001755C"/>
    <w:rsid w:val="00017618"/>
    <w:rsid w:val="00017645"/>
    <w:rsid w:val="00017716"/>
    <w:rsid w:val="000177F7"/>
    <w:rsid w:val="00017EB7"/>
    <w:rsid w:val="00017EF7"/>
    <w:rsid w:val="0002032A"/>
    <w:rsid w:val="0002066B"/>
    <w:rsid w:val="00020890"/>
    <w:rsid w:val="00021161"/>
    <w:rsid w:val="00021426"/>
    <w:rsid w:val="00021733"/>
    <w:rsid w:val="00021E23"/>
    <w:rsid w:val="000221A8"/>
    <w:rsid w:val="00022865"/>
    <w:rsid w:val="0002305C"/>
    <w:rsid w:val="000231B5"/>
    <w:rsid w:val="00023213"/>
    <w:rsid w:val="000233B0"/>
    <w:rsid w:val="0002358A"/>
    <w:rsid w:val="000236A1"/>
    <w:rsid w:val="0002377A"/>
    <w:rsid w:val="00023D10"/>
    <w:rsid w:val="00024565"/>
    <w:rsid w:val="0002476A"/>
    <w:rsid w:val="000247B5"/>
    <w:rsid w:val="00024ACF"/>
    <w:rsid w:val="00024D12"/>
    <w:rsid w:val="00025062"/>
    <w:rsid w:val="00025402"/>
    <w:rsid w:val="00025C65"/>
    <w:rsid w:val="00025F2C"/>
    <w:rsid w:val="00026E87"/>
    <w:rsid w:val="00026EA0"/>
    <w:rsid w:val="00027886"/>
    <w:rsid w:val="000303ED"/>
    <w:rsid w:val="00030851"/>
    <w:rsid w:val="00030BAA"/>
    <w:rsid w:val="00030D60"/>
    <w:rsid w:val="000319C6"/>
    <w:rsid w:val="00031A65"/>
    <w:rsid w:val="00032735"/>
    <w:rsid w:val="00032DF4"/>
    <w:rsid w:val="0003309B"/>
    <w:rsid w:val="00033154"/>
    <w:rsid w:val="00033370"/>
    <w:rsid w:val="000335E1"/>
    <w:rsid w:val="0003398B"/>
    <w:rsid w:val="00033ADD"/>
    <w:rsid w:val="00033CC4"/>
    <w:rsid w:val="00033CD0"/>
    <w:rsid w:val="00033DE0"/>
    <w:rsid w:val="00034024"/>
    <w:rsid w:val="000340BC"/>
    <w:rsid w:val="0003442D"/>
    <w:rsid w:val="00034540"/>
    <w:rsid w:val="0003491D"/>
    <w:rsid w:val="00034ACE"/>
    <w:rsid w:val="00034AFF"/>
    <w:rsid w:val="00034D20"/>
    <w:rsid w:val="000350BE"/>
    <w:rsid w:val="0003536E"/>
    <w:rsid w:val="00035641"/>
    <w:rsid w:val="000359FA"/>
    <w:rsid w:val="00035C49"/>
    <w:rsid w:val="00035F29"/>
    <w:rsid w:val="00035FDA"/>
    <w:rsid w:val="00036388"/>
    <w:rsid w:val="0003652D"/>
    <w:rsid w:val="0003678A"/>
    <w:rsid w:val="00036BE4"/>
    <w:rsid w:val="00036F34"/>
    <w:rsid w:val="00037284"/>
    <w:rsid w:val="0004092F"/>
    <w:rsid w:val="00041059"/>
    <w:rsid w:val="00041348"/>
    <w:rsid w:val="00041772"/>
    <w:rsid w:val="00042124"/>
    <w:rsid w:val="0004259C"/>
    <w:rsid w:val="000426C1"/>
    <w:rsid w:val="00042992"/>
    <w:rsid w:val="00042CD3"/>
    <w:rsid w:val="000430B8"/>
    <w:rsid w:val="0004338A"/>
    <w:rsid w:val="00043434"/>
    <w:rsid w:val="00043940"/>
    <w:rsid w:val="00044750"/>
    <w:rsid w:val="00044B07"/>
    <w:rsid w:val="000454D0"/>
    <w:rsid w:val="000456A8"/>
    <w:rsid w:val="00045712"/>
    <w:rsid w:val="00045779"/>
    <w:rsid w:val="000457EB"/>
    <w:rsid w:val="0004587D"/>
    <w:rsid w:val="00045C45"/>
    <w:rsid w:val="00045C4B"/>
    <w:rsid w:val="00045ECC"/>
    <w:rsid w:val="000465F1"/>
    <w:rsid w:val="00047231"/>
    <w:rsid w:val="000479DD"/>
    <w:rsid w:val="00047CFA"/>
    <w:rsid w:val="00047EA7"/>
    <w:rsid w:val="00050176"/>
    <w:rsid w:val="00050333"/>
    <w:rsid w:val="00050934"/>
    <w:rsid w:val="00050A92"/>
    <w:rsid w:val="00050C60"/>
    <w:rsid w:val="00050D35"/>
    <w:rsid w:val="000512D2"/>
    <w:rsid w:val="00051A32"/>
    <w:rsid w:val="00051F39"/>
    <w:rsid w:val="00051FA2"/>
    <w:rsid w:val="0005259F"/>
    <w:rsid w:val="0005278F"/>
    <w:rsid w:val="00052B70"/>
    <w:rsid w:val="0005324A"/>
    <w:rsid w:val="000534AC"/>
    <w:rsid w:val="000538ED"/>
    <w:rsid w:val="000548BB"/>
    <w:rsid w:val="00054B65"/>
    <w:rsid w:val="00054D0B"/>
    <w:rsid w:val="00055161"/>
    <w:rsid w:val="00055398"/>
    <w:rsid w:val="000553E0"/>
    <w:rsid w:val="00055731"/>
    <w:rsid w:val="00055BDE"/>
    <w:rsid w:val="00055EDF"/>
    <w:rsid w:val="00056080"/>
    <w:rsid w:val="00056892"/>
    <w:rsid w:val="00056943"/>
    <w:rsid w:val="00056A8B"/>
    <w:rsid w:val="0005709C"/>
    <w:rsid w:val="000574F5"/>
    <w:rsid w:val="00057507"/>
    <w:rsid w:val="000579B1"/>
    <w:rsid w:val="00057BBB"/>
    <w:rsid w:val="000603EC"/>
    <w:rsid w:val="000606CA"/>
    <w:rsid w:val="00060952"/>
    <w:rsid w:val="00060B56"/>
    <w:rsid w:val="00060DDD"/>
    <w:rsid w:val="00061C6C"/>
    <w:rsid w:val="00061E17"/>
    <w:rsid w:val="0006245D"/>
    <w:rsid w:val="00062801"/>
    <w:rsid w:val="00062FA0"/>
    <w:rsid w:val="000631C8"/>
    <w:rsid w:val="0006393F"/>
    <w:rsid w:val="00063B24"/>
    <w:rsid w:val="00063B85"/>
    <w:rsid w:val="00063CDC"/>
    <w:rsid w:val="00063D50"/>
    <w:rsid w:val="00064425"/>
    <w:rsid w:val="0006453C"/>
    <w:rsid w:val="00064696"/>
    <w:rsid w:val="00064BBB"/>
    <w:rsid w:val="00065511"/>
    <w:rsid w:val="0006592B"/>
    <w:rsid w:val="0006595F"/>
    <w:rsid w:val="00065D4E"/>
    <w:rsid w:val="00065DE5"/>
    <w:rsid w:val="00065EB5"/>
    <w:rsid w:val="00065EEA"/>
    <w:rsid w:val="00066631"/>
    <w:rsid w:val="00066B9D"/>
    <w:rsid w:val="00066C68"/>
    <w:rsid w:val="00066DEB"/>
    <w:rsid w:val="00066E82"/>
    <w:rsid w:val="000672DB"/>
    <w:rsid w:val="0006732B"/>
    <w:rsid w:val="0006771D"/>
    <w:rsid w:val="00067A1B"/>
    <w:rsid w:val="00067F65"/>
    <w:rsid w:val="000703D1"/>
    <w:rsid w:val="000703D5"/>
    <w:rsid w:val="0007050B"/>
    <w:rsid w:val="000706A8"/>
    <w:rsid w:val="000707B0"/>
    <w:rsid w:val="000708B6"/>
    <w:rsid w:val="00070A88"/>
    <w:rsid w:val="00070CE7"/>
    <w:rsid w:val="00070EAD"/>
    <w:rsid w:val="00070FFD"/>
    <w:rsid w:val="00071180"/>
    <w:rsid w:val="000718C5"/>
    <w:rsid w:val="00072EDA"/>
    <w:rsid w:val="000732F3"/>
    <w:rsid w:val="0007331B"/>
    <w:rsid w:val="00073331"/>
    <w:rsid w:val="0007375F"/>
    <w:rsid w:val="00073833"/>
    <w:rsid w:val="00073969"/>
    <w:rsid w:val="00073B79"/>
    <w:rsid w:val="00073CE0"/>
    <w:rsid w:val="0007421D"/>
    <w:rsid w:val="00074361"/>
    <w:rsid w:val="000746E8"/>
    <w:rsid w:val="00074839"/>
    <w:rsid w:val="00074BE8"/>
    <w:rsid w:val="00075057"/>
    <w:rsid w:val="00075160"/>
    <w:rsid w:val="00075964"/>
    <w:rsid w:val="0007607E"/>
    <w:rsid w:val="000763B7"/>
    <w:rsid w:val="000772DC"/>
    <w:rsid w:val="00077466"/>
    <w:rsid w:val="000775DD"/>
    <w:rsid w:val="00077C42"/>
    <w:rsid w:val="00077C81"/>
    <w:rsid w:val="00080108"/>
    <w:rsid w:val="000805BC"/>
    <w:rsid w:val="00080604"/>
    <w:rsid w:val="00080B43"/>
    <w:rsid w:val="00080BEC"/>
    <w:rsid w:val="00080D0E"/>
    <w:rsid w:val="0008117A"/>
    <w:rsid w:val="0008135E"/>
    <w:rsid w:val="000814E8"/>
    <w:rsid w:val="00081825"/>
    <w:rsid w:val="00082E6D"/>
    <w:rsid w:val="00082F99"/>
    <w:rsid w:val="0008302A"/>
    <w:rsid w:val="000830CA"/>
    <w:rsid w:val="000832E1"/>
    <w:rsid w:val="000841DE"/>
    <w:rsid w:val="000841EF"/>
    <w:rsid w:val="000846E4"/>
    <w:rsid w:val="000847FC"/>
    <w:rsid w:val="0008481F"/>
    <w:rsid w:val="0008499A"/>
    <w:rsid w:val="00084A08"/>
    <w:rsid w:val="00084F44"/>
    <w:rsid w:val="00086003"/>
    <w:rsid w:val="00086143"/>
    <w:rsid w:val="000861FF"/>
    <w:rsid w:val="00086768"/>
    <w:rsid w:val="00086BCC"/>
    <w:rsid w:val="0008745C"/>
    <w:rsid w:val="00087724"/>
    <w:rsid w:val="00090494"/>
    <w:rsid w:val="0009070F"/>
    <w:rsid w:val="00090813"/>
    <w:rsid w:val="0009093D"/>
    <w:rsid w:val="00090A66"/>
    <w:rsid w:val="00090B12"/>
    <w:rsid w:val="00090F06"/>
    <w:rsid w:val="000913D0"/>
    <w:rsid w:val="00091A3F"/>
    <w:rsid w:val="00092868"/>
    <w:rsid w:val="00092B16"/>
    <w:rsid w:val="00093058"/>
    <w:rsid w:val="000930F4"/>
    <w:rsid w:val="00093A7E"/>
    <w:rsid w:val="00094095"/>
    <w:rsid w:val="00094109"/>
    <w:rsid w:val="00094298"/>
    <w:rsid w:val="0009478F"/>
    <w:rsid w:val="000948DD"/>
    <w:rsid w:val="00094970"/>
    <w:rsid w:val="00094B62"/>
    <w:rsid w:val="00094B66"/>
    <w:rsid w:val="00094C17"/>
    <w:rsid w:val="00094DDA"/>
    <w:rsid w:val="000951C9"/>
    <w:rsid w:val="00095939"/>
    <w:rsid w:val="00095C62"/>
    <w:rsid w:val="00095F37"/>
    <w:rsid w:val="00096906"/>
    <w:rsid w:val="00097265"/>
    <w:rsid w:val="0009731F"/>
    <w:rsid w:val="00097483"/>
    <w:rsid w:val="0009783E"/>
    <w:rsid w:val="0009789B"/>
    <w:rsid w:val="00097EE3"/>
    <w:rsid w:val="000A06D4"/>
    <w:rsid w:val="000A0953"/>
    <w:rsid w:val="000A09CD"/>
    <w:rsid w:val="000A0AFA"/>
    <w:rsid w:val="000A10DD"/>
    <w:rsid w:val="000A1135"/>
    <w:rsid w:val="000A16BA"/>
    <w:rsid w:val="000A1CF6"/>
    <w:rsid w:val="000A1DB8"/>
    <w:rsid w:val="000A1FF1"/>
    <w:rsid w:val="000A2346"/>
    <w:rsid w:val="000A34A4"/>
    <w:rsid w:val="000A3828"/>
    <w:rsid w:val="000A4650"/>
    <w:rsid w:val="000A46CD"/>
    <w:rsid w:val="000A48AC"/>
    <w:rsid w:val="000A520E"/>
    <w:rsid w:val="000A561F"/>
    <w:rsid w:val="000A574A"/>
    <w:rsid w:val="000A589E"/>
    <w:rsid w:val="000A5BA2"/>
    <w:rsid w:val="000A5CBF"/>
    <w:rsid w:val="000A5F0A"/>
    <w:rsid w:val="000A61B3"/>
    <w:rsid w:val="000A64E8"/>
    <w:rsid w:val="000A697F"/>
    <w:rsid w:val="000A71BC"/>
    <w:rsid w:val="000A71DC"/>
    <w:rsid w:val="000A7555"/>
    <w:rsid w:val="000B040E"/>
    <w:rsid w:val="000B0603"/>
    <w:rsid w:val="000B0A5D"/>
    <w:rsid w:val="000B0BD0"/>
    <w:rsid w:val="000B0C38"/>
    <w:rsid w:val="000B1697"/>
    <w:rsid w:val="000B16E7"/>
    <w:rsid w:val="000B19BB"/>
    <w:rsid w:val="000B19C4"/>
    <w:rsid w:val="000B234C"/>
    <w:rsid w:val="000B23BA"/>
    <w:rsid w:val="000B2C60"/>
    <w:rsid w:val="000B2F38"/>
    <w:rsid w:val="000B3199"/>
    <w:rsid w:val="000B320F"/>
    <w:rsid w:val="000B3F8D"/>
    <w:rsid w:val="000B4086"/>
    <w:rsid w:val="000B41B2"/>
    <w:rsid w:val="000B4392"/>
    <w:rsid w:val="000B4413"/>
    <w:rsid w:val="000B4803"/>
    <w:rsid w:val="000B4987"/>
    <w:rsid w:val="000B5196"/>
    <w:rsid w:val="000B5513"/>
    <w:rsid w:val="000B5719"/>
    <w:rsid w:val="000B586F"/>
    <w:rsid w:val="000B5B68"/>
    <w:rsid w:val="000B5B91"/>
    <w:rsid w:val="000B7256"/>
    <w:rsid w:val="000B75C6"/>
    <w:rsid w:val="000B75D3"/>
    <w:rsid w:val="000B7830"/>
    <w:rsid w:val="000B7B32"/>
    <w:rsid w:val="000C0306"/>
    <w:rsid w:val="000C059D"/>
    <w:rsid w:val="000C07E1"/>
    <w:rsid w:val="000C1956"/>
    <w:rsid w:val="000C1CBD"/>
    <w:rsid w:val="000C213C"/>
    <w:rsid w:val="000C236E"/>
    <w:rsid w:val="000C26E2"/>
    <w:rsid w:val="000C2BCA"/>
    <w:rsid w:val="000C2C6E"/>
    <w:rsid w:val="000C2CC0"/>
    <w:rsid w:val="000C3158"/>
    <w:rsid w:val="000C325A"/>
    <w:rsid w:val="000C33B7"/>
    <w:rsid w:val="000C3786"/>
    <w:rsid w:val="000C38F1"/>
    <w:rsid w:val="000C39CB"/>
    <w:rsid w:val="000C483E"/>
    <w:rsid w:val="000C48A5"/>
    <w:rsid w:val="000C48DB"/>
    <w:rsid w:val="000C5049"/>
    <w:rsid w:val="000C519E"/>
    <w:rsid w:val="000C52AB"/>
    <w:rsid w:val="000C5307"/>
    <w:rsid w:val="000C5428"/>
    <w:rsid w:val="000C5608"/>
    <w:rsid w:val="000C5642"/>
    <w:rsid w:val="000C5DA6"/>
    <w:rsid w:val="000C5E3E"/>
    <w:rsid w:val="000C6CDA"/>
    <w:rsid w:val="000C7335"/>
    <w:rsid w:val="000C74F7"/>
    <w:rsid w:val="000C7635"/>
    <w:rsid w:val="000C771D"/>
    <w:rsid w:val="000C78B8"/>
    <w:rsid w:val="000C7A7D"/>
    <w:rsid w:val="000D01C4"/>
    <w:rsid w:val="000D01E8"/>
    <w:rsid w:val="000D06E9"/>
    <w:rsid w:val="000D08C1"/>
    <w:rsid w:val="000D0A4D"/>
    <w:rsid w:val="000D0D88"/>
    <w:rsid w:val="000D0FF0"/>
    <w:rsid w:val="000D158A"/>
    <w:rsid w:val="000D16E0"/>
    <w:rsid w:val="000D1B36"/>
    <w:rsid w:val="000D1ECE"/>
    <w:rsid w:val="000D1EDA"/>
    <w:rsid w:val="000D1F47"/>
    <w:rsid w:val="000D29CE"/>
    <w:rsid w:val="000D37F7"/>
    <w:rsid w:val="000D3B4E"/>
    <w:rsid w:val="000D41AA"/>
    <w:rsid w:val="000D4258"/>
    <w:rsid w:val="000D457C"/>
    <w:rsid w:val="000D48E9"/>
    <w:rsid w:val="000D5139"/>
    <w:rsid w:val="000D58E5"/>
    <w:rsid w:val="000D591C"/>
    <w:rsid w:val="000D604F"/>
    <w:rsid w:val="000D632F"/>
    <w:rsid w:val="000D6535"/>
    <w:rsid w:val="000D65C5"/>
    <w:rsid w:val="000D65EA"/>
    <w:rsid w:val="000D6736"/>
    <w:rsid w:val="000D679E"/>
    <w:rsid w:val="000D680C"/>
    <w:rsid w:val="000D6A98"/>
    <w:rsid w:val="000D6C22"/>
    <w:rsid w:val="000D6C4E"/>
    <w:rsid w:val="000D6D42"/>
    <w:rsid w:val="000D6DA1"/>
    <w:rsid w:val="000D6DE1"/>
    <w:rsid w:val="000D6FDC"/>
    <w:rsid w:val="000D7085"/>
    <w:rsid w:val="000D7258"/>
    <w:rsid w:val="000D7454"/>
    <w:rsid w:val="000D76A5"/>
    <w:rsid w:val="000D7840"/>
    <w:rsid w:val="000D7B55"/>
    <w:rsid w:val="000E0396"/>
    <w:rsid w:val="000E0623"/>
    <w:rsid w:val="000E072F"/>
    <w:rsid w:val="000E0A0D"/>
    <w:rsid w:val="000E0A4F"/>
    <w:rsid w:val="000E0B0E"/>
    <w:rsid w:val="000E0D61"/>
    <w:rsid w:val="000E0E52"/>
    <w:rsid w:val="000E104D"/>
    <w:rsid w:val="000E130A"/>
    <w:rsid w:val="000E1AD2"/>
    <w:rsid w:val="000E1C2C"/>
    <w:rsid w:val="000E1D7A"/>
    <w:rsid w:val="000E1ECB"/>
    <w:rsid w:val="000E23B2"/>
    <w:rsid w:val="000E2A11"/>
    <w:rsid w:val="000E2BC1"/>
    <w:rsid w:val="000E42C8"/>
    <w:rsid w:val="000E4612"/>
    <w:rsid w:val="000E4633"/>
    <w:rsid w:val="000E46EB"/>
    <w:rsid w:val="000E510F"/>
    <w:rsid w:val="000E5A5C"/>
    <w:rsid w:val="000E5A5E"/>
    <w:rsid w:val="000E5B6F"/>
    <w:rsid w:val="000E6458"/>
    <w:rsid w:val="000E67FB"/>
    <w:rsid w:val="000E6903"/>
    <w:rsid w:val="000E785D"/>
    <w:rsid w:val="000E797E"/>
    <w:rsid w:val="000F0085"/>
    <w:rsid w:val="000F017F"/>
    <w:rsid w:val="000F0B37"/>
    <w:rsid w:val="000F0DB5"/>
    <w:rsid w:val="000F0E07"/>
    <w:rsid w:val="000F1528"/>
    <w:rsid w:val="000F1572"/>
    <w:rsid w:val="000F18E4"/>
    <w:rsid w:val="000F1AC6"/>
    <w:rsid w:val="000F1E7A"/>
    <w:rsid w:val="000F1FB6"/>
    <w:rsid w:val="000F2538"/>
    <w:rsid w:val="000F255A"/>
    <w:rsid w:val="000F282C"/>
    <w:rsid w:val="000F28DE"/>
    <w:rsid w:val="000F29FB"/>
    <w:rsid w:val="000F2BF4"/>
    <w:rsid w:val="000F2C82"/>
    <w:rsid w:val="000F2D76"/>
    <w:rsid w:val="000F2DA5"/>
    <w:rsid w:val="000F337A"/>
    <w:rsid w:val="000F36FF"/>
    <w:rsid w:val="000F3D37"/>
    <w:rsid w:val="000F3E98"/>
    <w:rsid w:val="000F42E3"/>
    <w:rsid w:val="000F431E"/>
    <w:rsid w:val="000F45AD"/>
    <w:rsid w:val="000F4DD4"/>
    <w:rsid w:val="000F52FD"/>
    <w:rsid w:val="000F5B3C"/>
    <w:rsid w:val="000F5BFD"/>
    <w:rsid w:val="000F5C30"/>
    <w:rsid w:val="000F621A"/>
    <w:rsid w:val="000F63B4"/>
    <w:rsid w:val="000F640F"/>
    <w:rsid w:val="000F65E9"/>
    <w:rsid w:val="000F6A42"/>
    <w:rsid w:val="000F70D7"/>
    <w:rsid w:val="000F7533"/>
    <w:rsid w:val="000F7F71"/>
    <w:rsid w:val="001008FB"/>
    <w:rsid w:val="00100906"/>
    <w:rsid w:val="00100F16"/>
    <w:rsid w:val="001010F3"/>
    <w:rsid w:val="0010194E"/>
    <w:rsid w:val="00101FBE"/>
    <w:rsid w:val="00102051"/>
    <w:rsid w:val="00102135"/>
    <w:rsid w:val="00102283"/>
    <w:rsid w:val="00102553"/>
    <w:rsid w:val="00102686"/>
    <w:rsid w:val="00102817"/>
    <w:rsid w:val="001029D3"/>
    <w:rsid w:val="00102A57"/>
    <w:rsid w:val="00102F79"/>
    <w:rsid w:val="00103437"/>
    <w:rsid w:val="00103E91"/>
    <w:rsid w:val="0010403A"/>
    <w:rsid w:val="0010410C"/>
    <w:rsid w:val="00104F43"/>
    <w:rsid w:val="001050FE"/>
    <w:rsid w:val="0010510D"/>
    <w:rsid w:val="001051C1"/>
    <w:rsid w:val="0010566C"/>
    <w:rsid w:val="001059F5"/>
    <w:rsid w:val="00105F42"/>
    <w:rsid w:val="0010651C"/>
    <w:rsid w:val="001066E8"/>
    <w:rsid w:val="00106A4B"/>
    <w:rsid w:val="00106F4B"/>
    <w:rsid w:val="001074AE"/>
    <w:rsid w:val="0010785C"/>
    <w:rsid w:val="00107F31"/>
    <w:rsid w:val="00110058"/>
    <w:rsid w:val="00110207"/>
    <w:rsid w:val="001103D2"/>
    <w:rsid w:val="001106B3"/>
    <w:rsid w:val="00110853"/>
    <w:rsid w:val="0011111A"/>
    <w:rsid w:val="0011118B"/>
    <w:rsid w:val="001114B5"/>
    <w:rsid w:val="00111688"/>
    <w:rsid w:val="00111699"/>
    <w:rsid w:val="001117B3"/>
    <w:rsid w:val="00111CB6"/>
    <w:rsid w:val="001120CC"/>
    <w:rsid w:val="00112415"/>
    <w:rsid w:val="001125BC"/>
    <w:rsid w:val="001127FB"/>
    <w:rsid w:val="00112978"/>
    <w:rsid w:val="00112993"/>
    <w:rsid w:val="00112C34"/>
    <w:rsid w:val="00112D76"/>
    <w:rsid w:val="00113081"/>
    <w:rsid w:val="0011357C"/>
    <w:rsid w:val="001136B5"/>
    <w:rsid w:val="0011397F"/>
    <w:rsid w:val="00113F60"/>
    <w:rsid w:val="001142DE"/>
    <w:rsid w:val="001142EE"/>
    <w:rsid w:val="001143C1"/>
    <w:rsid w:val="00114C9D"/>
    <w:rsid w:val="00114F56"/>
    <w:rsid w:val="001155F5"/>
    <w:rsid w:val="001159D3"/>
    <w:rsid w:val="00116060"/>
    <w:rsid w:val="00116086"/>
    <w:rsid w:val="0011631F"/>
    <w:rsid w:val="00116551"/>
    <w:rsid w:val="00116A6F"/>
    <w:rsid w:val="00116AF0"/>
    <w:rsid w:val="00116B9F"/>
    <w:rsid w:val="00116C74"/>
    <w:rsid w:val="00116D95"/>
    <w:rsid w:val="00116E4E"/>
    <w:rsid w:val="001170F6"/>
    <w:rsid w:val="00117EDE"/>
    <w:rsid w:val="00120088"/>
    <w:rsid w:val="001202B8"/>
    <w:rsid w:val="0012096D"/>
    <w:rsid w:val="001209C3"/>
    <w:rsid w:val="00120DB4"/>
    <w:rsid w:val="00120E7E"/>
    <w:rsid w:val="00121419"/>
    <w:rsid w:val="001216D1"/>
    <w:rsid w:val="00121714"/>
    <w:rsid w:val="001219A1"/>
    <w:rsid w:val="001219BA"/>
    <w:rsid w:val="001220CB"/>
    <w:rsid w:val="001223A6"/>
    <w:rsid w:val="00122756"/>
    <w:rsid w:val="00122A35"/>
    <w:rsid w:val="00123142"/>
    <w:rsid w:val="00123463"/>
    <w:rsid w:val="0012355A"/>
    <w:rsid w:val="0012366D"/>
    <w:rsid w:val="00123CAD"/>
    <w:rsid w:val="00123EF0"/>
    <w:rsid w:val="001240B3"/>
    <w:rsid w:val="001244EC"/>
    <w:rsid w:val="00124F5A"/>
    <w:rsid w:val="00125162"/>
    <w:rsid w:val="00125551"/>
    <w:rsid w:val="001258AA"/>
    <w:rsid w:val="001258F2"/>
    <w:rsid w:val="00125E7F"/>
    <w:rsid w:val="001265DB"/>
    <w:rsid w:val="00126C0C"/>
    <w:rsid w:val="001302B1"/>
    <w:rsid w:val="001302D5"/>
    <w:rsid w:val="00130685"/>
    <w:rsid w:val="00130A76"/>
    <w:rsid w:val="00130B4F"/>
    <w:rsid w:val="00130C9A"/>
    <w:rsid w:val="00130ECE"/>
    <w:rsid w:val="00130FDE"/>
    <w:rsid w:val="001313A0"/>
    <w:rsid w:val="0013144D"/>
    <w:rsid w:val="00131E1A"/>
    <w:rsid w:val="00131F4D"/>
    <w:rsid w:val="001320E3"/>
    <w:rsid w:val="001325CE"/>
    <w:rsid w:val="00132668"/>
    <w:rsid w:val="0013288E"/>
    <w:rsid w:val="00132B18"/>
    <w:rsid w:val="00132F3B"/>
    <w:rsid w:val="00133329"/>
    <w:rsid w:val="00133364"/>
    <w:rsid w:val="00133550"/>
    <w:rsid w:val="00133634"/>
    <w:rsid w:val="001336D0"/>
    <w:rsid w:val="001339DA"/>
    <w:rsid w:val="001340D0"/>
    <w:rsid w:val="0013414B"/>
    <w:rsid w:val="001344B9"/>
    <w:rsid w:val="0013455C"/>
    <w:rsid w:val="00134774"/>
    <w:rsid w:val="00134A96"/>
    <w:rsid w:val="00135169"/>
    <w:rsid w:val="001351DD"/>
    <w:rsid w:val="00135E97"/>
    <w:rsid w:val="001361C6"/>
    <w:rsid w:val="00136325"/>
    <w:rsid w:val="00136BBA"/>
    <w:rsid w:val="00136C0A"/>
    <w:rsid w:val="00136F2D"/>
    <w:rsid w:val="00136F6D"/>
    <w:rsid w:val="0013702F"/>
    <w:rsid w:val="00137064"/>
    <w:rsid w:val="00137502"/>
    <w:rsid w:val="00137E4A"/>
    <w:rsid w:val="001401B0"/>
    <w:rsid w:val="00140235"/>
    <w:rsid w:val="00140274"/>
    <w:rsid w:val="001402CF"/>
    <w:rsid w:val="0014063F"/>
    <w:rsid w:val="001406E6"/>
    <w:rsid w:val="001407B4"/>
    <w:rsid w:val="001409C7"/>
    <w:rsid w:val="00140D0D"/>
    <w:rsid w:val="00140E8A"/>
    <w:rsid w:val="00140EDC"/>
    <w:rsid w:val="00140EE9"/>
    <w:rsid w:val="001416BC"/>
    <w:rsid w:val="001419C0"/>
    <w:rsid w:val="001419F1"/>
    <w:rsid w:val="00141C57"/>
    <w:rsid w:val="00142487"/>
    <w:rsid w:val="0014278A"/>
    <w:rsid w:val="00142B0A"/>
    <w:rsid w:val="00142BF6"/>
    <w:rsid w:val="00142C65"/>
    <w:rsid w:val="001438D8"/>
    <w:rsid w:val="00143C6A"/>
    <w:rsid w:val="001443C1"/>
    <w:rsid w:val="001448FC"/>
    <w:rsid w:val="00144A25"/>
    <w:rsid w:val="0014510F"/>
    <w:rsid w:val="0014517E"/>
    <w:rsid w:val="0014543D"/>
    <w:rsid w:val="00145D05"/>
    <w:rsid w:val="00145FFF"/>
    <w:rsid w:val="0014674B"/>
    <w:rsid w:val="00146B90"/>
    <w:rsid w:val="00147015"/>
    <w:rsid w:val="00147085"/>
    <w:rsid w:val="00147124"/>
    <w:rsid w:val="00147402"/>
    <w:rsid w:val="00147DF2"/>
    <w:rsid w:val="001505E2"/>
    <w:rsid w:val="00150826"/>
    <w:rsid w:val="001508CF"/>
    <w:rsid w:val="00150A14"/>
    <w:rsid w:val="00150E87"/>
    <w:rsid w:val="00151263"/>
    <w:rsid w:val="001515CA"/>
    <w:rsid w:val="00151BA7"/>
    <w:rsid w:val="001521FB"/>
    <w:rsid w:val="001522D4"/>
    <w:rsid w:val="0015239E"/>
    <w:rsid w:val="00152532"/>
    <w:rsid w:val="00152641"/>
    <w:rsid w:val="001527AC"/>
    <w:rsid w:val="001528E1"/>
    <w:rsid w:val="00152A36"/>
    <w:rsid w:val="00152ABA"/>
    <w:rsid w:val="001531C7"/>
    <w:rsid w:val="0015323D"/>
    <w:rsid w:val="0015331B"/>
    <w:rsid w:val="001535BA"/>
    <w:rsid w:val="00153ADB"/>
    <w:rsid w:val="001540E1"/>
    <w:rsid w:val="001550F1"/>
    <w:rsid w:val="0015532E"/>
    <w:rsid w:val="00155F76"/>
    <w:rsid w:val="0015678B"/>
    <w:rsid w:val="00156835"/>
    <w:rsid w:val="00156983"/>
    <w:rsid w:val="00156A14"/>
    <w:rsid w:val="00156C56"/>
    <w:rsid w:val="00156C92"/>
    <w:rsid w:val="00156CF5"/>
    <w:rsid w:val="001572B0"/>
    <w:rsid w:val="00157903"/>
    <w:rsid w:val="00157998"/>
    <w:rsid w:val="00160A09"/>
    <w:rsid w:val="00160A85"/>
    <w:rsid w:val="00160EF2"/>
    <w:rsid w:val="001618DD"/>
    <w:rsid w:val="00161DFB"/>
    <w:rsid w:val="00162070"/>
    <w:rsid w:val="001622E0"/>
    <w:rsid w:val="0016247F"/>
    <w:rsid w:val="001625A8"/>
    <w:rsid w:val="0016266F"/>
    <w:rsid w:val="001626D2"/>
    <w:rsid w:val="0016284A"/>
    <w:rsid w:val="001628FB"/>
    <w:rsid w:val="00162A8D"/>
    <w:rsid w:val="0016322A"/>
    <w:rsid w:val="00163570"/>
    <w:rsid w:val="00163838"/>
    <w:rsid w:val="00163A19"/>
    <w:rsid w:val="00163AA5"/>
    <w:rsid w:val="00163BB7"/>
    <w:rsid w:val="00163CAE"/>
    <w:rsid w:val="00163E55"/>
    <w:rsid w:val="00163F7B"/>
    <w:rsid w:val="0016405E"/>
    <w:rsid w:val="001649E9"/>
    <w:rsid w:val="00164A12"/>
    <w:rsid w:val="00164BC5"/>
    <w:rsid w:val="00164DC9"/>
    <w:rsid w:val="00165328"/>
    <w:rsid w:val="00165366"/>
    <w:rsid w:val="0016546F"/>
    <w:rsid w:val="001656CE"/>
    <w:rsid w:val="0016588F"/>
    <w:rsid w:val="0016590D"/>
    <w:rsid w:val="001659AE"/>
    <w:rsid w:val="00165E3C"/>
    <w:rsid w:val="00165E48"/>
    <w:rsid w:val="00166463"/>
    <w:rsid w:val="001664F5"/>
    <w:rsid w:val="0016652D"/>
    <w:rsid w:val="001666D3"/>
    <w:rsid w:val="00166B7C"/>
    <w:rsid w:val="00166CF5"/>
    <w:rsid w:val="0016791A"/>
    <w:rsid w:val="001679D1"/>
    <w:rsid w:val="00167A9B"/>
    <w:rsid w:val="001701A0"/>
    <w:rsid w:val="0017117C"/>
    <w:rsid w:val="00171A7C"/>
    <w:rsid w:val="00171DC3"/>
    <w:rsid w:val="0017214D"/>
    <w:rsid w:val="001727BF"/>
    <w:rsid w:val="00172890"/>
    <w:rsid w:val="00172B04"/>
    <w:rsid w:val="0017327E"/>
    <w:rsid w:val="0017387D"/>
    <w:rsid w:val="00173FB5"/>
    <w:rsid w:val="0017456F"/>
    <w:rsid w:val="00174A40"/>
    <w:rsid w:val="00174D9A"/>
    <w:rsid w:val="00174E7C"/>
    <w:rsid w:val="00174E8C"/>
    <w:rsid w:val="00175059"/>
    <w:rsid w:val="001751DD"/>
    <w:rsid w:val="001754D7"/>
    <w:rsid w:val="001757A8"/>
    <w:rsid w:val="00175819"/>
    <w:rsid w:val="00175885"/>
    <w:rsid w:val="00175A3A"/>
    <w:rsid w:val="00175AF4"/>
    <w:rsid w:val="00175B1B"/>
    <w:rsid w:val="001760B6"/>
    <w:rsid w:val="00176176"/>
    <w:rsid w:val="0017620F"/>
    <w:rsid w:val="00176469"/>
    <w:rsid w:val="00176D4F"/>
    <w:rsid w:val="00176D84"/>
    <w:rsid w:val="00176D8A"/>
    <w:rsid w:val="00176D91"/>
    <w:rsid w:val="00176D9D"/>
    <w:rsid w:val="001773A8"/>
    <w:rsid w:val="0017771A"/>
    <w:rsid w:val="0017777A"/>
    <w:rsid w:val="00177FA7"/>
    <w:rsid w:val="001800C1"/>
    <w:rsid w:val="00180152"/>
    <w:rsid w:val="001802FF"/>
    <w:rsid w:val="00180300"/>
    <w:rsid w:val="00180400"/>
    <w:rsid w:val="001804A6"/>
    <w:rsid w:val="00180971"/>
    <w:rsid w:val="00181313"/>
    <w:rsid w:val="001818BF"/>
    <w:rsid w:val="001819AD"/>
    <w:rsid w:val="00181BE3"/>
    <w:rsid w:val="0018237E"/>
    <w:rsid w:val="001827C9"/>
    <w:rsid w:val="001827DE"/>
    <w:rsid w:val="00182E7E"/>
    <w:rsid w:val="00182FF7"/>
    <w:rsid w:val="001830E0"/>
    <w:rsid w:val="001834C6"/>
    <w:rsid w:val="001836BF"/>
    <w:rsid w:val="001839D6"/>
    <w:rsid w:val="001843F1"/>
    <w:rsid w:val="0018470B"/>
    <w:rsid w:val="0018476D"/>
    <w:rsid w:val="001847C0"/>
    <w:rsid w:val="00184831"/>
    <w:rsid w:val="001848F8"/>
    <w:rsid w:val="00184CAB"/>
    <w:rsid w:val="00185464"/>
    <w:rsid w:val="0018571C"/>
    <w:rsid w:val="0018600E"/>
    <w:rsid w:val="00186251"/>
    <w:rsid w:val="0018716B"/>
    <w:rsid w:val="001872F0"/>
    <w:rsid w:val="001879EF"/>
    <w:rsid w:val="00187B52"/>
    <w:rsid w:val="00187D8E"/>
    <w:rsid w:val="0019003D"/>
    <w:rsid w:val="0019028A"/>
    <w:rsid w:val="0019040A"/>
    <w:rsid w:val="001904DE"/>
    <w:rsid w:val="0019086F"/>
    <w:rsid w:val="00190F9E"/>
    <w:rsid w:val="001915CA"/>
    <w:rsid w:val="00191F49"/>
    <w:rsid w:val="00191FE2"/>
    <w:rsid w:val="0019216E"/>
    <w:rsid w:val="001923C4"/>
    <w:rsid w:val="001925F7"/>
    <w:rsid w:val="00192726"/>
    <w:rsid w:val="00193544"/>
    <w:rsid w:val="0019369D"/>
    <w:rsid w:val="00193A94"/>
    <w:rsid w:val="00193B50"/>
    <w:rsid w:val="00193F1A"/>
    <w:rsid w:val="00194089"/>
    <w:rsid w:val="001943F8"/>
    <w:rsid w:val="0019453C"/>
    <w:rsid w:val="00194592"/>
    <w:rsid w:val="001946AB"/>
    <w:rsid w:val="001948F0"/>
    <w:rsid w:val="001949B1"/>
    <w:rsid w:val="00194D9A"/>
    <w:rsid w:val="00194F78"/>
    <w:rsid w:val="001950F0"/>
    <w:rsid w:val="00195EDE"/>
    <w:rsid w:val="00195F83"/>
    <w:rsid w:val="00196925"/>
    <w:rsid w:val="00196DE1"/>
    <w:rsid w:val="00197115"/>
    <w:rsid w:val="001972C9"/>
    <w:rsid w:val="00197331"/>
    <w:rsid w:val="001973FD"/>
    <w:rsid w:val="001979F7"/>
    <w:rsid w:val="00197DFB"/>
    <w:rsid w:val="001A00EF"/>
    <w:rsid w:val="001A01B8"/>
    <w:rsid w:val="001A03C2"/>
    <w:rsid w:val="001A03DB"/>
    <w:rsid w:val="001A08C9"/>
    <w:rsid w:val="001A0AB3"/>
    <w:rsid w:val="001A1582"/>
    <w:rsid w:val="001A15A2"/>
    <w:rsid w:val="001A17EA"/>
    <w:rsid w:val="001A1A3B"/>
    <w:rsid w:val="001A1A46"/>
    <w:rsid w:val="001A1AF0"/>
    <w:rsid w:val="001A1C21"/>
    <w:rsid w:val="001A1C4E"/>
    <w:rsid w:val="001A2114"/>
    <w:rsid w:val="001A23B8"/>
    <w:rsid w:val="001A2548"/>
    <w:rsid w:val="001A26D5"/>
    <w:rsid w:val="001A2EAA"/>
    <w:rsid w:val="001A3659"/>
    <w:rsid w:val="001A3804"/>
    <w:rsid w:val="001A382B"/>
    <w:rsid w:val="001A3992"/>
    <w:rsid w:val="001A3DC8"/>
    <w:rsid w:val="001A4007"/>
    <w:rsid w:val="001A4320"/>
    <w:rsid w:val="001A44FF"/>
    <w:rsid w:val="001A4589"/>
    <w:rsid w:val="001A493F"/>
    <w:rsid w:val="001A548F"/>
    <w:rsid w:val="001A54AB"/>
    <w:rsid w:val="001A556D"/>
    <w:rsid w:val="001A5701"/>
    <w:rsid w:val="001A5788"/>
    <w:rsid w:val="001A5BD0"/>
    <w:rsid w:val="001A5D44"/>
    <w:rsid w:val="001A5D59"/>
    <w:rsid w:val="001A610E"/>
    <w:rsid w:val="001A6140"/>
    <w:rsid w:val="001A62C1"/>
    <w:rsid w:val="001A6358"/>
    <w:rsid w:val="001A63BC"/>
    <w:rsid w:val="001A64B0"/>
    <w:rsid w:val="001A6B0F"/>
    <w:rsid w:val="001A758B"/>
    <w:rsid w:val="001A769C"/>
    <w:rsid w:val="001A775B"/>
    <w:rsid w:val="001A796C"/>
    <w:rsid w:val="001A7A62"/>
    <w:rsid w:val="001A7EC1"/>
    <w:rsid w:val="001B0353"/>
    <w:rsid w:val="001B0696"/>
    <w:rsid w:val="001B072A"/>
    <w:rsid w:val="001B07CA"/>
    <w:rsid w:val="001B0E1C"/>
    <w:rsid w:val="001B22A6"/>
    <w:rsid w:val="001B239E"/>
    <w:rsid w:val="001B25BB"/>
    <w:rsid w:val="001B282A"/>
    <w:rsid w:val="001B2B3C"/>
    <w:rsid w:val="001B2D82"/>
    <w:rsid w:val="001B3095"/>
    <w:rsid w:val="001B3126"/>
    <w:rsid w:val="001B3C77"/>
    <w:rsid w:val="001B3ED4"/>
    <w:rsid w:val="001B403D"/>
    <w:rsid w:val="001B4060"/>
    <w:rsid w:val="001B4105"/>
    <w:rsid w:val="001B4274"/>
    <w:rsid w:val="001B451B"/>
    <w:rsid w:val="001B4617"/>
    <w:rsid w:val="001B4826"/>
    <w:rsid w:val="001B579C"/>
    <w:rsid w:val="001B5B57"/>
    <w:rsid w:val="001B5CB1"/>
    <w:rsid w:val="001B5CC6"/>
    <w:rsid w:val="001B5CD9"/>
    <w:rsid w:val="001B6372"/>
    <w:rsid w:val="001B6406"/>
    <w:rsid w:val="001B68D3"/>
    <w:rsid w:val="001B696B"/>
    <w:rsid w:val="001B6B76"/>
    <w:rsid w:val="001B6B7E"/>
    <w:rsid w:val="001C0124"/>
    <w:rsid w:val="001C0358"/>
    <w:rsid w:val="001C0D2B"/>
    <w:rsid w:val="001C1586"/>
    <w:rsid w:val="001C1878"/>
    <w:rsid w:val="001C1ABA"/>
    <w:rsid w:val="001C1AF1"/>
    <w:rsid w:val="001C1E6D"/>
    <w:rsid w:val="001C1F14"/>
    <w:rsid w:val="001C1F8B"/>
    <w:rsid w:val="001C1F8D"/>
    <w:rsid w:val="001C210B"/>
    <w:rsid w:val="001C21E0"/>
    <w:rsid w:val="001C2262"/>
    <w:rsid w:val="001C25A7"/>
    <w:rsid w:val="001C2EDF"/>
    <w:rsid w:val="001C3482"/>
    <w:rsid w:val="001C41FA"/>
    <w:rsid w:val="001C443D"/>
    <w:rsid w:val="001C49C3"/>
    <w:rsid w:val="001C502C"/>
    <w:rsid w:val="001C563D"/>
    <w:rsid w:val="001C569D"/>
    <w:rsid w:val="001C58A4"/>
    <w:rsid w:val="001C5938"/>
    <w:rsid w:val="001C5F8A"/>
    <w:rsid w:val="001C64D3"/>
    <w:rsid w:val="001C65C9"/>
    <w:rsid w:val="001C66BD"/>
    <w:rsid w:val="001C6742"/>
    <w:rsid w:val="001C6CCC"/>
    <w:rsid w:val="001C7070"/>
    <w:rsid w:val="001C7447"/>
    <w:rsid w:val="001C7D36"/>
    <w:rsid w:val="001D0285"/>
    <w:rsid w:val="001D0375"/>
    <w:rsid w:val="001D03C2"/>
    <w:rsid w:val="001D10B2"/>
    <w:rsid w:val="001D1932"/>
    <w:rsid w:val="001D19DE"/>
    <w:rsid w:val="001D19FD"/>
    <w:rsid w:val="001D1CBD"/>
    <w:rsid w:val="001D1EAC"/>
    <w:rsid w:val="001D2001"/>
    <w:rsid w:val="001D2035"/>
    <w:rsid w:val="001D2994"/>
    <w:rsid w:val="001D2BC5"/>
    <w:rsid w:val="001D2F43"/>
    <w:rsid w:val="001D30B5"/>
    <w:rsid w:val="001D33DC"/>
    <w:rsid w:val="001D3836"/>
    <w:rsid w:val="001D3AFC"/>
    <w:rsid w:val="001D3B30"/>
    <w:rsid w:val="001D3B7F"/>
    <w:rsid w:val="001D457C"/>
    <w:rsid w:val="001D4604"/>
    <w:rsid w:val="001D4894"/>
    <w:rsid w:val="001D4DA4"/>
    <w:rsid w:val="001D4DCF"/>
    <w:rsid w:val="001D5D28"/>
    <w:rsid w:val="001D6E0A"/>
    <w:rsid w:val="001D6E98"/>
    <w:rsid w:val="001D73F4"/>
    <w:rsid w:val="001D7670"/>
    <w:rsid w:val="001D77A6"/>
    <w:rsid w:val="001D7B3E"/>
    <w:rsid w:val="001D7D24"/>
    <w:rsid w:val="001E0778"/>
    <w:rsid w:val="001E0A65"/>
    <w:rsid w:val="001E0EF7"/>
    <w:rsid w:val="001E110E"/>
    <w:rsid w:val="001E129C"/>
    <w:rsid w:val="001E1404"/>
    <w:rsid w:val="001E14BE"/>
    <w:rsid w:val="001E160B"/>
    <w:rsid w:val="001E178D"/>
    <w:rsid w:val="001E191A"/>
    <w:rsid w:val="001E1D44"/>
    <w:rsid w:val="001E2119"/>
    <w:rsid w:val="001E2B86"/>
    <w:rsid w:val="001E2C0F"/>
    <w:rsid w:val="001E315A"/>
    <w:rsid w:val="001E3300"/>
    <w:rsid w:val="001E3374"/>
    <w:rsid w:val="001E3B1B"/>
    <w:rsid w:val="001E4530"/>
    <w:rsid w:val="001E4557"/>
    <w:rsid w:val="001E45BA"/>
    <w:rsid w:val="001E4CA1"/>
    <w:rsid w:val="001E5046"/>
    <w:rsid w:val="001E5676"/>
    <w:rsid w:val="001E5746"/>
    <w:rsid w:val="001E6F69"/>
    <w:rsid w:val="001E706C"/>
    <w:rsid w:val="001E7139"/>
    <w:rsid w:val="001E721D"/>
    <w:rsid w:val="001E731B"/>
    <w:rsid w:val="001E7513"/>
    <w:rsid w:val="001E7CDB"/>
    <w:rsid w:val="001F0881"/>
    <w:rsid w:val="001F1862"/>
    <w:rsid w:val="001F2714"/>
    <w:rsid w:val="001F27CC"/>
    <w:rsid w:val="001F294F"/>
    <w:rsid w:val="001F2BBB"/>
    <w:rsid w:val="001F2C17"/>
    <w:rsid w:val="001F2CCF"/>
    <w:rsid w:val="001F3406"/>
    <w:rsid w:val="001F387B"/>
    <w:rsid w:val="001F400F"/>
    <w:rsid w:val="001F41FA"/>
    <w:rsid w:val="001F463F"/>
    <w:rsid w:val="001F4A2F"/>
    <w:rsid w:val="001F4CE4"/>
    <w:rsid w:val="001F5013"/>
    <w:rsid w:val="001F5032"/>
    <w:rsid w:val="001F52FD"/>
    <w:rsid w:val="001F59F5"/>
    <w:rsid w:val="001F5A12"/>
    <w:rsid w:val="001F6036"/>
    <w:rsid w:val="001F6127"/>
    <w:rsid w:val="001F6237"/>
    <w:rsid w:val="001F62CC"/>
    <w:rsid w:val="001F6522"/>
    <w:rsid w:val="001F68E2"/>
    <w:rsid w:val="001F6A6E"/>
    <w:rsid w:val="001F6EA8"/>
    <w:rsid w:val="001F7379"/>
    <w:rsid w:val="001F7410"/>
    <w:rsid w:val="001F76A6"/>
    <w:rsid w:val="001F77B5"/>
    <w:rsid w:val="001F7976"/>
    <w:rsid w:val="00200637"/>
    <w:rsid w:val="00200677"/>
    <w:rsid w:val="002006E1"/>
    <w:rsid w:val="002006F2"/>
    <w:rsid w:val="00200AC5"/>
    <w:rsid w:val="002012F7"/>
    <w:rsid w:val="002013B1"/>
    <w:rsid w:val="0020148E"/>
    <w:rsid w:val="00201620"/>
    <w:rsid w:val="00201731"/>
    <w:rsid w:val="00201B07"/>
    <w:rsid w:val="002027F6"/>
    <w:rsid w:val="00202AA0"/>
    <w:rsid w:val="00202B15"/>
    <w:rsid w:val="00202C84"/>
    <w:rsid w:val="00202DB2"/>
    <w:rsid w:val="0020366A"/>
    <w:rsid w:val="002037B0"/>
    <w:rsid w:val="00203D69"/>
    <w:rsid w:val="00203E7C"/>
    <w:rsid w:val="002044C6"/>
    <w:rsid w:val="0020451C"/>
    <w:rsid w:val="00204633"/>
    <w:rsid w:val="0020475E"/>
    <w:rsid w:val="002051C4"/>
    <w:rsid w:val="002052D7"/>
    <w:rsid w:val="0020541F"/>
    <w:rsid w:val="00205568"/>
    <w:rsid w:val="0020576C"/>
    <w:rsid w:val="00205F6E"/>
    <w:rsid w:val="002068EB"/>
    <w:rsid w:val="00206E69"/>
    <w:rsid w:val="0020753B"/>
    <w:rsid w:val="00207793"/>
    <w:rsid w:val="002078CC"/>
    <w:rsid w:val="00210179"/>
    <w:rsid w:val="00210251"/>
    <w:rsid w:val="00210594"/>
    <w:rsid w:val="0021075D"/>
    <w:rsid w:val="00210A61"/>
    <w:rsid w:val="00210B47"/>
    <w:rsid w:val="00210E99"/>
    <w:rsid w:val="002117E8"/>
    <w:rsid w:val="0021189F"/>
    <w:rsid w:val="00211C59"/>
    <w:rsid w:val="0021286C"/>
    <w:rsid w:val="00212883"/>
    <w:rsid w:val="002132BF"/>
    <w:rsid w:val="0021358E"/>
    <w:rsid w:val="00213779"/>
    <w:rsid w:val="002138E6"/>
    <w:rsid w:val="00213BF1"/>
    <w:rsid w:val="00213D15"/>
    <w:rsid w:val="00213FF2"/>
    <w:rsid w:val="002141F1"/>
    <w:rsid w:val="002143C5"/>
    <w:rsid w:val="002144B1"/>
    <w:rsid w:val="002145C9"/>
    <w:rsid w:val="002149C9"/>
    <w:rsid w:val="00214B10"/>
    <w:rsid w:val="00214DB2"/>
    <w:rsid w:val="00214DFC"/>
    <w:rsid w:val="00215081"/>
    <w:rsid w:val="002150BA"/>
    <w:rsid w:val="002150DB"/>
    <w:rsid w:val="0021529D"/>
    <w:rsid w:val="00215406"/>
    <w:rsid w:val="002154CC"/>
    <w:rsid w:val="002156B0"/>
    <w:rsid w:val="00215A45"/>
    <w:rsid w:val="00215FAB"/>
    <w:rsid w:val="0021645C"/>
    <w:rsid w:val="0021663C"/>
    <w:rsid w:val="00216A89"/>
    <w:rsid w:val="00216ACC"/>
    <w:rsid w:val="00216EE5"/>
    <w:rsid w:val="00217027"/>
    <w:rsid w:val="002178BE"/>
    <w:rsid w:val="00217B27"/>
    <w:rsid w:val="00217C9B"/>
    <w:rsid w:val="00220302"/>
    <w:rsid w:val="00220483"/>
    <w:rsid w:val="0022088C"/>
    <w:rsid w:val="00220BEA"/>
    <w:rsid w:val="00220E22"/>
    <w:rsid w:val="002217A0"/>
    <w:rsid w:val="00221882"/>
    <w:rsid w:val="002224B0"/>
    <w:rsid w:val="002227A3"/>
    <w:rsid w:val="00222FAE"/>
    <w:rsid w:val="0022322D"/>
    <w:rsid w:val="00223333"/>
    <w:rsid w:val="0022357A"/>
    <w:rsid w:val="002239F9"/>
    <w:rsid w:val="00224091"/>
    <w:rsid w:val="0022468E"/>
    <w:rsid w:val="00224986"/>
    <w:rsid w:val="00224F61"/>
    <w:rsid w:val="0022507C"/>
    <w:rsid w:val="00225B53"/>
    <w:rsid w:val="00226143"/>
    <w:rsid w:val="002261F3"/>
    <w:rsid w:val="00226246"/>
    <w:rsid w:val="00226539"/>
    <w:rsid w:val="0022677A"/>
    <w:rsid w:val="00226BC3"/>
    <w:rsid w:val="00226C75"/>
    <w:rsid w:val="00227346"/>
    <w:rsid w:val="00227556"/>
    <w:rsid w:val="0023021B"/>
    <w:rsid w:val="002302F9"/>
    <w:rsid w:val="002304D1"/>
    <w:rsid w:val="00230542"/>
    <w:rsid w:val="00230664"/>
    <w:rsid w:val="002307EF"/>
    <w:rsid w:val="002308F2"/>
    <w:rsid w:val="00230A67"/>
    <w:rsid w:val="00230F98"/>
    <w:rsid w:val="00231050"/>
    <w:rsid w:val="002310FC"/>
    <w:rsid w:val="0023115D"/>
    <w:rsid w:val="0023185B"/>
    <w:rsid w:val="00231917"/>
    <w:rsid w:val="00231ED1"/>
    <w:rsid w:val="00232264"/>
    <w:rsid w:val="002327B3"/>
    <w:rsid w:val="00232843"/>
    <w:rsid w:val="002329AE"/>
    <w:rsid w:val="00232C54"/>
    <w:rsid w:val="00232ED3"/>
    <w:rsid w:val="00233953"/>
    <w:rsid w:val="002339AF"/>
    <w:rsid w:val="00233A0F"/>
    <w:rsid w:val="0023431C"/>
    <w:rsid w:val="00234322"/>
    <w:rsid w:val="00234D12"/>
    <w:rsid w:val="002357C9"/>
    <w:rsid w:val="00235D0B"/>
    <w:rsid w:val="00236C6E"/>
    <w:rsid w:val="002403E7"/>
    <w:rsid w:val="00240439"/>
    <w:rsid w:val="00240BD5"/>
    <w:rsid w:val="00240ED1"/>
    <w:rsid w:val="00241387"/>
    <w:rsid w:val="00241523"/>
    <w:rsid w:val="002415FB"/>
    <w:rsid w:val="00241C91"/>
    <w:rsid w:val="00241E2D"/>
    <w:rsid w:val="00241E90"/>
    <w:rsid w:val="002424B7"/>
    <w:rsid w:val="00242624"/>
    <w:rsid w:val="00242780"/>
    <w:rsid w:val="00242920"/>
    <w:rsid w:val="00242A5B"/>
    <w:rsid w:val="00242DC8"/>
    <w:rsid w:val="00243431"/>
    <w:rsid w:val="0024469A"/>
    <w:rsid w:val="00244B60"/>
    <w:rsid w:val="00244C1A"/>
    <w:rsid w:val="00244EB1"/>
    <w:rsid w:val="002454B4"/>
    <w:rsid w:val="0024557E"/>
    <w:rsid w:val="00245B0A"/>
    <w:rsid w:val="00245C54"/>
    <w:rsid w:val="00246ACF"/>
    <w:rsid w:val="00246B65"/>
    <w:rsid w:val="00246DC5"/>
    <w:rsid w:val="00246EC3"/>
    <w:rsid w:val="002470F4"/>
    <w:rsid w:val="002471FD"/>
    <w:rsid w:val="0024726B"/>
    <w:rsid w:val="00247AD9"/>
    <w:rsid w:val="00250B4C"/>
    <w:rsid w:val="00250CA1"/>
    <w:rsid w:val="00251401"/>
    <w:rsid w:val="0025176E"/>
    <w:rsid w:val="00251AA3"/>
    <w:rsid w:val="00251BF6"/>
    <w:rsid w:val="00251F12"/>
    <w:rsid w:val="002529CC"/>
    <w:rsid w:val="0025321B"/>
    <w:rsid w:val="002542D6"/>
    <w:rsid w:val="002544BE"/>
    <w:rsid w:val="0025479B"/>
    <w:rsid w:val="002547EC"/>
    <w:rsid w:val="002549C5"/>
    <w:rsid w:val="00255FA1"/>
    <w:rsid w:val="00255FFB"/>
    <w:rsid w:val="00256104"/>
    <w:rsid w:val="00256355"/>
    <w:rsid w:val="00256410"/>
    <w:rsid w:val="00256448"/>
    <w:rsid w:val="00256636"/>
    <w:rsid w:val="00257344"/>
    <w:rsid w:val="0025739C"/>
    <w:rsid w:val="00257FFE"/>
    <w:rsid w:val="00260346"/>
    <w:rsid w:val="00260736"/>
    <w:rsid w:val="00260772"/>
    <w:rsid w:val="00261016"/>
    <w:rsid w:val="0026108A"/>
    <w:rsid w:val="002623BA"/>
    <w:rsid w:val="00262477"/>
    <w:rsid w:val="00262766"/>
    <w:rsid w:val="00262815"/>
    <w:rsid w:val="00262A0C"/>
    <w:rsid w:val="00262D2B"/>
    <w:rsid w:val="002632EA"/>
    <w:rsid w:val="00263B12"/>
    <w:rsid w:val="00263F38"/>
    <w:rsid w:val="0026459F"/>
    <w:rsid w:val="002647B0"/>
    <w:rsid w:val="00264A41"/>
    <w:rsid w:val="00264D73"/>
    <w:rsid w:val="002656D2"/>
    <w:rsid w:val="002658B9"/>
    <w:rsid w:val="002661AD"/>
    <w:rsid w:val="00266697"/>
    <w:rsid w:val="00266CCE"/>
    <w:rsid w:val="00266ED0"/>
    <w:rsid w:val="0026778F"/>
    <w:rsid w:val="00267B71"/>
    <w:rsid w:val="00267C73"/>
    <w:rsid w:val="00267CCD"/>
    <w:rsid w:val="00267D30"/>
    <w:rsid w:val="00270077"/>
    <w:rsid w:val="00270440"/>
    <w:rsid w:val="002706A0"/>
    <w:rsid w:val="00270CB3"/>
    <w:rsid w:val="00270CEE"/>
    <w:rsid w:val="00271402"/>
    <w:rsid w:val="0027143D"/>
    <w:rsid w:val="002716D6"/>
    <w:rsid w:val="0027295B"/>
    <w:rsid w:val="002738E6"/>
    <w:rsid w:val="00274364"/>
    <w:rsid w:val="0027451D"/>
    <w:rsid w:val="00274605"/>
    <w:rsid w:val="00274B8E"/>
    <w:rsid w:val="00274BE2"/>
    <w:rsid w:val="00274C73"/>
    <w:rsid w:val="00274E80"/>
    <w:rsid w:val="00274EB1"/>
    <w:rsid w:val="00275115"/>
    <w:rsid w:val="00275635"/>
    <w:rsid w:val="00275C6E"/>
    <w:rsid w:val="0027635A"/>
    <w:rsid w:val="002764E7"/>
    <w:rsid w:val="002765D0"/>
    <w:rsid w:val="00276B8E"/>
    <w:rsid w:val="00276D9F"/>
    <w:rsid w:val="00277154"/>
    <w:rsid w:val="00277157"/>
    <w:rsid w:val="0027767B"/>
    <w:rsid w:val="00277B8B"/>
    <w:rsid w:val="00277DEE"/>
    <w:rsid w:val="002800E6"/>
    <w:rsid w:val="00280A1C"/>
    <w:rsid w:val="00280A61"/>
    <w:rsid w:val="00280D9A"/>
    <w:rsid w:val="00280E82"/>
    <w:rsid w:val="002814A6"/>
    <w:rsid w:val="00281986"/>
    <w:rsid w:val="0028222F"/>
    <w:rsid w:val="00282472"/>
    <w:rsid w:val="00282934"/>
    <w:rsid w:val="00282EB2"/>
    <w:rsid w:val="00283418"/>
    <w:rsid w:val="00283900"/>
    <w:rsid w:val="00283C91"/>
    <w:rsid w:val="00283EE3"/>
    <w:rsid w:val="0028422C"/>
    <w:rsid w:val="00284376"/>
    <w:rsid w:val="002845A6"/>
    <w:rsid w:val="00284B89"/>
    <w:rsid w:val="0028506A"/>
    <w:rsid w:val="002850B0"/>
    <w:rsid w:val="0028517B"/>
    <w:rsid w:val="00285252"/>
    <w:rsid w:val="0028534F"/>
    <w:rsid w:val="0028576B"/>
    <w:rsid w:val="00285930"/>
    <w:rsid w:val="00285B3E"/>
    <w:rsid w:val="002863D7"/>
    <w:rsid w:val="002864AB"/>
    <w:rsid w:val="00286F60"/>
    <w:rsid w:val="002873B4"/>
    <w:rsid w:val="00287998"/>
    <w:rsid w:val="00287DD2"/>
    <w:rsid w:val="002902BE"/>
    <w:rsid w:val="002906B1"/>
    <w:rsid w:val="00290912"/>
    <w:rsid w:val="00291793"/>
    <w:rsid w:val="00291A32"/>
    <w:rsid w:val="0029212E"/>
    <w:rsid w:val="0029234D"/>
    <w:rsid w:val="00292AB5"/>
    <w:rsid w:val="002933F4"/>
    <w:rsid w:val="002935E4"/>
    <w:rsid w:val="002936EA"/>
    <w:rsid w:val="00293C91"/>
    <w:rsid w:val="00293D29"/>
    <w:rsid w:val="00293DF5"/>
    <w:rsid w:val="00294A53"/>
    <w:rsid w:val="00294D30"/>
    <w:rsid w:val="00295178"/>
    <w:rsid w:val="002956DA"/>
    <w:rsid w:val="0029591E"/>
    <w:rsid w:val="00295BEA"/>
    <w:rsid w:val="00295C18"/>
    <w:rsid w:val="002963E0"/>
    <w:rsid w:val="00296660"/>
    <w:rsid w:val="002968B6"/>
    <w:rsid w:val="00296CE3"/>
    <w:rsid w:val="00296DE2"/>
    <w:rsid w:val="00296DEE"/>
    <w:rsid w:val="00297C4C"/>
    <w:rsid w:val="00297EC9"/>
    <w:rsid w:val="002A00C9"/>
    <w:rsid w:val="002A040B"/>
    <w:rsid w:val="002A0522"/>
    <w:rsid w:val="002A077E"/>
    <w:rsid w:val="002A09D1"/>
    <w:rsid w:val="002A0BE8"/>
    <w:rsid w:val="002A2D4A"/>
    <w:rsid w:val="002A2EFE"/>
    <w:rsid w:val="002A3890"/>
    <w:rsid w:val="002A3977"/>
    <w:rsid w:val="002A3F01"/>
    <w:rsid w:val="002A4014"/>
    <w:rsid w:val="002A43C2"/>
    <w:rsid w:val="002A4412"/>
    <w:rsid w:val="002A45A9"/>
    <w:rsid w:val="002A54B1"/>
    <w:rsid w:val="002A54C0"/>
    <w:rsid w:val="002A56A0"/>
    <w:rsid w:val="002A5EA2"/>
    <w:rsid w:val="002A61DE"/>
    <w:rsid w:val="002A6201"/>
    <w:rsid w:val="002A64CC"/>
    <w:rsid w:val="002A6500"/>
    <w:rsid w:val="002A653E"/>
    <w:rsid w:val="002A6597"/>
    <w:rsid w:val="002A71F5"/>
    <w:rsid w:val="002A7D64"/>
    <w:rsid w:val="002A7D9A"/>
    <w:rsid w:val="002A7E81"/>
    <w:rsid w:val="002B0BA3"/>
    <w:rsid w:val="002B1B65"/>
    <w:rsid w:val="002B1E2C"/>
    <w:rsid w:val="002B232E"/>
    <w:rsid w:val="002B298B"/>
    <w:rsid w:val="002B29EF"/>
    <w:rsid w:val="002B2D66"/>
    <w:rsid w:val="002B2E12"/>
    <w:rsid w:val="002B2F7F"/>
    <w:rsid w:val="002B30EC"/>
    <w:rsid w:val="002B36FD"/>
    <w:rsid w:val="002B38C8"/>
    <w:rsid w:val="002B394B"/>
    <w:rsid w:val="002B3B5F"/>
    <w:rsid w:val="002B3E73"/>
    <w:rsid w:val="002B410F"/>
    <w:rsid w:val="002B4149"/>
    <w:rsid w:val="002B4273"/>
    <w:rsid w:val="002B453F"/>
    <w:rsid w:val="002B4966"/>
    <w:rsid w:val="002B5585"/>
    <w:rsid w:val="002B58D6"/>
    <w:rsid w:val="002B5E83"/>
    <w:rsid w:val="002B65D0"/>
    <w:rsid w:val="002B69D9"/>
    <w:rsid w:val="002B6F11"/>
    <w:rsid w:val="002B6F8A"/>
    <w:rsid w:val="002B7006"/>
    <w:rsid w:val="002B716B"/>
    <w:rsid w:val="002B73FF"/>
    <w:rsid w:val="002B7887"/>
    <w:rsid w:val="002B7A33"/>
    <w:rsid w:val="002B7A97"/>
    <w:rsid w:val="002B7F22"/>
    <w:rsid w:val="002C02DB"/>
    <w:rsid w:val="002C0442"/>
    <w:rsid w:val="002C17D8"/>
    <w:rsid w:val="002C185E"/>
    <w:rsid w:val="002C1866"/>
    <w:rsid w:val="002C1D94"/>
    <w:rsid w:val="002C1F33"/>
    <w:rsid w:val="002C225C"/>
    <w:rsid w:val="002C23A6"/>
    <w:rsid w:val="002C2DF7"/>
    <w:rsid w:val="002C36D2"/>
    <w:rsid w:val="002C3F07"/>
    <w:rsid w:val="002C5769"/>
    <w:rsid w:val="002C5943"/>
    <w:rsid w:val="002C5DE3"/>
    <w:rsid w:val="002C6017"/>
    <w:rsid w:val="002C6091"/>
    <w:rsid w:val="002C60EF"/>
    <w:rsid w:val="002C646A"/>
    <w:rsid w:val="002C6684"/>
    <w:rsid w:val="002C67A8"/>
    <w:rsid w:val="002C6825"/>
    <w:rsid w:val="002C694E"/>
    <w:rsid w:val="002C6B31"/>
    <w:rsid w:val="002C6D6B"/>
    <w:rsid w:val="002C6DB7"/>
    <w:rsid w:val="002C70AD"/>
    <w:rsid w:val="002C7402"/>
    <w:rsid w:val="002C752B"/>
    <w:rsid w:val="002C7A15"/>
    <w:rsid w:val="002D04E2"/>
    <w:rsid w:val="002D07DA"/>
    <w:rsid w:val="002D0A81"/>
    <w:rsid w:val="002D18DD"/>
    <w:rsid w:val="002D19B1"/>
    <w:rsid w:val="002D1F1B"/>
    <w:rsid w:val="002D2135"/>
    <w:rsid w:val="002D22F0"/>
    <w:rsid w:val="002D2371"/>
    <w:rsid w:val="002D270B"/>
    <w:rsid w:val="002D2763"/>
    <w:rsid w:val="002D2994"/>
    <w:rsid w:val="002D2A47"/>
    <w:rsid w:val="002D2C35"/>
    <w:rsid w:val="002D3299"/>
    <w:rsid w:val="002D39B6"/>
    <w:rsid w:val="002D5387"/>
    <w:rsid w:val="002D5EAF"/>
    <w:rsid w:val="002D5FC7"/>
    <w:rsid w:val="002D61A3"/>
    <w:rsid w:val="002D61CE"/>
    <w:rsid w:val="002D62FB"/>
    <w:rsid w:val="002D6661"/>
    <w:rsid w:val="002D6EBF"/>
    <w:rsid w:val="002D7779"/>
    <w:rsid w:val="002D7898"/>
    <w:rsid w:val="002D7AE2"/>
    <w:rsid w:val="002D7CEE"/>
    <w:rsid w:val="002D7E12"/>
    <w:rsid w:val="002D7EFF"/>
    <w:rsid w:val="002E0492"/>
    <w:rsid w:val="002E0AAD"/>
    <w:rsid w:val="002E0BDD"/>
    <w:rsid w:val="002E0C4D"/>
    <w:rsid w:val="002E1050"/>
    <w:rsid w:val="002E145E"/>
    <w:rsid w:val="002E154D"/>
    <w:rsid w:val="002E16E7"/>
    <w:rsid w:val="002E193B"/>
    <w:rsid w:val="002E1A5F"/>
    <w:rsid w:val="002E1C8B"/>
    <w:rsid w:val="002E2558"/>
    <w:rsid w:val="002E27FC"/>
    <w:rsid w:val="002E2D36"/>
    <w:rsid w:val="002E3346"/>
    <w:rsid w:val="002E3543"/>
    <w:rsid w:val="002E364B"/>
    <w:rsid w:val="002E3C5C"/>
    <w:rsid w:val="002E4039"/>
    <w:rsid w:val="002E4163"/>
    <w:rsid w:val="002E43C9"/>
    <w:rsid w:val="002E4985"/>
    <w:rsid w:val="002E5014"/>
    <w:rsid w:val="002E505F"/>
    <w:rsid w:val="002E55AC"/>
    <w:rsid w:val="002E5A1B"/>
    <w:rsid w:val="002E5C32"/>
    <w:rsid w:val="002E6284"/>
    <w:rsid w:val="002E63E5"/>
    <w:rsid w:val="002E6AED"/>
    <w:rsid w:val="002E6CA2"/>
    <w:rsid w:val="002E6CAC"/>
    <w:rsid w:val="002E6D11"/>
    <w:rsid w:val="002E7337"/>
    <w:rsid w:val="002E7366"/>
    <w:rsid w:val="002E76B3"/>
    <w:rsid w:val="002E79CD"/>
    <w:rsid w:val="002E7CF8"/>
    <w:rsid w:val="002F017A"/>
    <w:rsid w:val="002F02B9"/>
    <w:rsid w:val="002F02E1"/>
    <w:rsid w:val="002F046A"/>
    <w:rsid w:val="002F0D57"/>
    <w:rsid w:val="002F1235"/>
    <w:rsid w:val="002F156F"/>
    <w:rsid w:val="002F1DB1"/>
    <w:rsid w:val="002F1DB9"/>
    <w:rsid w:val="002F208C"/>
    <w:rsid w:val="002F23A0"/>
    <w:rsid w:val="002F2414"/>
    <w:rsid w:val="002F2719"/>
    <w:rsid w:val="002F29A8"/>
    <w:rsid w:val="002F305F"/>
    <w:rsid w:val="002F30B4"/>
    <w:rsid w:val="002F3230"/>
    <w:rsid w:val="002F34A6"/>
    <w:rsid w:val="002F3808"/>
    <w:rsid w:val="002F387B"/>
    <w:rsid w:val="002F3BEA"/>
    <w:rsid w:val="002F3D80"/>
    <w:rsid w:val="002F412A"/>
    <w:rsid w:val="002F4137"/>
    <w:rsid w:val="002F4219"/>
    <w:rsid w:val="002F449F"/>
    <w:rsid w:val="002F477C"/>
    <w:rsid w:val="002F4CE1"/>
    <w:rsid w:val="002F5BDC"/>
    <w:rsid w:val="002F5E96"/>
    <w:rsid w:val="002F5FF0"/>
    <w:rsid w:val="002F60CB"/>
    <w:rsid w:val="002F68C0"/>
    <w:rsid w:val="002F6B9C"/>
    <w:rsid w:val="002F6D24"/>
    <w:rsid w:val="002F6FC1"/>
    <w:rsid w:val="002F7191"/>
    <w:rsid w:val="002F7432"/>
    <w:rsid w:val="002F7491"/>
    <w:rsid w:val="002F7524"/>
    <w:rsid w:val="002F79EC"/>
    <w:rsid w:val="0030038E"/>
    <w:rsid w:val="003004C7"/>
    <w:rsid w:val="0030053D"/>
    <w:rsid w:val="00300904"/>
    <w:rsid w:val="00300F22"/>
    <w:rsid w:val="003019EA"/>
    <w:rsid w:val="00301C13"/>
    <w:rsid w:val="00301F5B"/>
    <w:rsid w:val="00302215"/>
    <w:rsid w:val="003026A0"/>
    <w:rsid w:val="00302738"/>
    <w:rsid w:val="00303365"/>
    <w:rsid w:val="00303491"/>
    <w:rsid w:val="003036A8"/>
    <w:rsid w:val="0030396B"/>
    <w:rsid w:val="00303C66"/>
    <w:rsid w:val="00304267"/>
    <w:rsid w:val="00304441"/>
    <w:rsid w:val="00304466"/>
    <w:rsid w:val="0030452F"/>
    <w:rsid w:val="003047EF"/>
    <w:rsid w:val="003048B5"/>
    <w:rsid w:val="00304A37"/>
    <w:rsid w:val="00304AFF"/>
    <w:rsid w:val="00304D33"/>
    <w:rsid w:val="00304F2A"/>
    <w:rsid w:val="00305371"/>
    <w:rsid w:val="0030542D"/>
    <w:rsid w:val="00305683"/>
    <w:rsid w:val="003056E5"/>
    <w:rsid w:val="00305FAA"/>
    <w:rsid w:val="003060B1"/>
    <w:rsid w:val="003068EC"/>
    <w:rsid w:val="003068FF"/>
    <w:rsid w:val="00306EC4"/>
    <w:rsid w:val="00306F59"/>
    <w:rsid w:val="0030739C"/>
    <w:rsid w:val="00307856"/>
    <w:rsid w:val="003078A0"/>
    <w:rsid w:val="00307CAB"/>
    <w:rsid w:val="00307F0A"/>
    <w:rsid w:val="00310118"/>
    <w:rsid w:val="0031040E"/>
    <w:rsid w:val="003108E3"/>
    <w:rsid w:val="00310C27"/>
    <w:rsid w:val="00310D7F"/>
    <w:rsid w:val="00310ED4"/>
    <w:rsid w:val="0031171E"/>
    <w:rsid w:val="003117BB"/>
    <w:rsid w:val="0031190C"/>
    <w:rsid w:val="0031192D"/>
    <w:rsid w:val="00311A5E"/>
    <w:rsid w:val="00311E0E"/>
    <w:rsid w:val="00311F2A"/>
    <w:rsid w:val="00311FF9"/>
    <w:rsid w:val="0031200F"/>
    <w:rsid w:val="003121A5"/>
    <w:rsid w:val="00312301"/>
    <w:rsid w:val="003125D2"/>
    <w:rsid w:val="00312991"/>
    <w:rsid w:val="00312999"/>
    <w:rsid w:val="00312A0D"/>
    <w:rsid w:val="00312E12"/>
    <w:rsid w:val="00312E98"/>
    <w:rsid w:val="00312EFC"/>
    <w:rsid w:val="00313108"/>
    <w:rsid w:val="003138B7"/>
    <w:rsid w:val="00314328"/>
    <w:rsid w:val="0031492A"/>
    <w:rsid w:val="0031552E"/>
    <w:rsid w:val="00315696"/>
    <w:rsid w:val="00315768"/>
    <w:rsid w:val="00315858"/>
    <w:rsid w:val="00315AD3"/>
    <w:rsid w:val="00315B8C"/>
    <w:rsid w:val="00315B9C"/>
    <w:rsid w:val="00315D68"/>
    <w:rsid w:val="00316329"/>
    <w:rsid w:val="003164CF"/>
    <w:rsid w:val="003168AC"/>
    <w:rsid w:val="00316AB5"/>
    <w:rsid w:val="00316AD4"/>
    <w:rsid w:val="00316C1A"/>
    <w:rsid w:val="00316C33"/>
    <w:rsid w:val="00316CF4"/>
    <w:rsid w:val="00316D3D"/>
    <w:rsid w:val="00317571"/>
    <w:rsid w:val="003177CC"/>
    <w:rsid w:val="00317D05"/>
    <w:rsid w:val="00317DCC"/>
    <w:rsid w:val="00317E91"/>
    <w:rsid w:val="0032008F"/>
    <w:rsid w:val="00320114"/>
    <w:rsid w:val="00320122"/>
    <w:rsid w:val="003205F3"/>
    <w:rsid w:val="00320EFD"/>
    <w:rsid w:val="00320F6B"/>
    <w:rsid w:val="00321095"/>
    <w:rsid w:val="003210B2"/>
    <w:rsid w:val="0032134E"/>
    <w:rsid w:val="003214E3"/>
    <w:rsid w:val="0032185F"/>
    <w:rsid w:val="00321B0F"/>
    <w:rsid w:val="003222A9"/>
    <w:rsid w:val="003224C5"/>
    <w:rsid w:val="003226A9"/>
    <w:rsid w:val="00323021"/>
    <w:rsid w:val="003233BF"/>
    <w:rsid w:val="00323BBA"/>
    <w:rsid w:val="00323C73"/>
    <w:rsid w:val="00323DCD"/>
    <w:rsid w:val="003240E2"/>
    <w:rsid w:val="003243BC"/>
    <w:rsid w:val="003248D4"/>
    <w:rsid w:val="00324A33"/>
    <w:rsid w:val="00324EF9"/>
    <w:rsid w:val="00325723"/>
    <w:rsid w:val="00325850"/>
    <w:rsid w:val="0032644A"/>
    <w:rsid w:val="0032697B"/>
    <w:rsid w:val="00326FF0"/>
    <w:rsid w:val="0032758A"/>
    <w:rsid w:val="0032779A"/>
    <w:rsid w:val="003277F2"/>
    <w:rsid w:val="00330010"/>
    <w:rsid w:val="0033052B"/>
    <w:rsid w:val="003306FD"/>
    <w:rsid w:val="00330AAD"/>
    <w:rsid w:val="00330AB8"/>
    <w:rsid w:val="00330BDA"/>
    <w:rsid w:val="00330E21"/>
    <w:rsid w:val="00331141"/>
    <w:rsid w:val="003314DA"/>
    <w:rsid w:val="0033196F"/>
    <w:rsid w:val="00331C2D"/>
    <w:rsid w:val="00331FBD"/>
    <w:rsid w:val="003320F2"/>
    <w:rsid w:val="00332AA1"/>
    <w:rsid w:val="00332B7F"/>
    <w:rsid w:val="00332B9B"/>
    <w:rsid w:val="00333204"/>
    <w:rsid w:val="003334F9"/>
    <w:rsid w:val="0033384C"/>
    <w:rsid w:val="0033384F"/>
    <w:rsid w:val="00333E80"/>
    <w:rsid w:val="00333EF1"/>
    <w:rsid w:val="00333FC0"/>
    <w:rsid w:val="00334154"/>
    <w:rsid w:val="003342A4"/>
    <w:rsid w:val="00334938"/>
    <w:rsid w:val="003349BB"/>
    <w:rsid w:val="00335BD5"/>
    <w:rsid w:val="00336142"/>
    <w:rsid w:val="00336225"/>
    <w:rsid w:val="0033683B"/>
    <w:rsid w:val="003375F0"/>
    <w:rsid w:val="00337691"/>
    <w:rsid w:val="00337EFC"/>
    <w:rsid w:val="00340350"/>
    <w:rsid w:val="003408A8"/>
    <w:rsid w:val="00340DD9"/>
    <w:rsid w:val="00341544"/>
    <w:rsid w:val="00341E8E"/>
    <w:rsid w:val="00341FD7"/>
    <w:rsid w:val="0034213A"/>
    <w:rsid w:val="003421E4"/>
    <w:rsid w:val="003423F4"/>
    <w:rsid w:val="003424AB"/>
    <w:rsid w:val="003424AE"/>
    <w:rsid w:val="00342826"/>
    <w:rsid w:val="003428D8"/>
    <w:rsid w:val="00342DD1"/>
    <w:rsid w:val="00342FCF"/>
    <w:rsid w:val="003430CD"/>
    <w:rsid w:val="003431D7"/>
    <w:rsid w:val="00343EED"/>
    <w:rsid w:val="00343F28"/>
    <w:rsid w:val="00344523"/>
    <w:rsid w:val="003446A5"/>
    <w:rsid w:val="00344758"/>
    <w:rsid w:val="00344B78"/>
    <w:rsid w:val="00344C1D"/>
    <w:rsid w:val="00344DE0"/>
    <w:rsid w:val="00344FA3"/>
    <w:rsid w:val="00344FD3"/>
    <w:rsid w:val="003450B2"/>
    <w:rsid w:val="003451B1"/>
    <w:rsid w:val="00345407"/>
    <w:rsid w:val="00345486"/>
    <w:rsid w:val="00345493"/>
    <w:rsid w:val="00345630"/>
    <w:rsid w:val="00345C5B"/>
    <w:rsid w:val="00345E98"/>
    <w:rsid w:val="00345EEF"/>
    <w:rsid w:val="0034659E"/>
    <w:rsid w:val="003465A1"/>
    <w:rsid w:val="0034672C"/>
    <w:rsid w:val="003468CE"/>
    <w:rsid w:val="00346CDC"/>
    <w:rsid w:val="00347015"/>
    <w:rsid w:val="00347142"/>
    <w:rsid w:val="00347941"/>
    <w:rsid w:val="003500B4"/>
    <w:rsid w:val="003504AA"/>
    <w:rsid w:val="003507D8"/>
    <w:rsid w:val="00350D1B"/>
    <w:rsid w:val="00351002"/>
    <w:rsid w:val="00351349"/>
    <w:rsid w:val="00351DC6"/>
    <w:rsid w:val="0035207E"/>
    <w:rsid w:val="003529B8"/>
    <w:rsid w:val="00352ED9"/>
    <w:rsid w:val="003532CC"/>
    <w:rsid w:val="0035339E"/>
    <w:rsid w:val="00353AA1"/>
    <w:rsid w:val="003541C5"/>
    <w:rsid w:val="00354410"/>
    <w:rsid w:val="00354469"/>
    <w:rsid w:val="003544E7"/>
    <w:rsid w:val="00354599"/>
    <w:rsid w:val="0035474F"/>
    <w:rsid w:val="00355251"/>
    <w:rsid w:val="00355424"/>
    <w:rsid w:val="0035577A"/>
    <w:rsid w:val="00355A57"/>
    <w:rsid w:val="00355B6C"/>
    <w:rsid w:val="00355E1B"/>
    <w:rsid w:val="003564BA"/>
    <w:rsid w:val="003565A8"/>
    <w:rsid w:val="003566EA"/>
    <w:rsid w:val="003575EC"/>
    <w:rsid w:val="0035772E"/>
    <w:rsid w:val="00357B52"/>
    <w:rsid w:val="00357C64"/>
    <w:rsid w:val="00360846"/>
    <w:rsid w:val="00360935"/>
    <w:rsid w:val="00360AFD"/>
    <w:rsid w:val="00361356"/>
    <w:rsid w:val="003613B0"/>
    <w:rsid w:val="00361492"/>
    <w:rsid w:val="00361881"/>
    <w:rsid w:val="00361B73"/>
    <w:rsid w:val="00361C10"/>
    <w:rsid w:val="00361FD7"/>
    <w:rsid w:val="0036257A"/>
    <w:rsid w:val="00362E35"/>
    <w:rsid w:val="00362FC6"/>
    <w:rsid w:val="00363600"/>
    <w:rsid w:val="003637C4"/>
    <w:rsid w:val="0036385C"/>
    <w:rsid w:val="00363FDD"/>
    <w:rsid w:val="00364125"/>
    <w:rsid w:val="00364388"/>
    <w:rsid w:val="0036487A"/>
    <w:rsid w:val="00364BBC"/>
    <w:rsid w:val="00364FFB"/>
    <w:rsid w:val="00365E5B"/>
    <w:rsid w:val="0036611F"/>
    <w:rsid w:val="00366E90"/>
    <w:rsid w:val="003673C2"/>
    <w:rsid w:val="00367533"/>
    <w:rsid w:val="003677C8"/>
    <w:rsid w:val="003677F4"/>
    <w:rsid w:val="0036795D"/>
    <w:rsid w:val="00367B6E"/>
    <w:rsid w:val="00367E50"/>
    <w:rsid w:val="003704C6"/>
    <w:rsid w:val="00370753"/>
    <w:rsid w:val="003708EF"/>
    <w:rsid w:val="003708FF"/>
    <w:rsid w:val="00370946"/>
    <w:rsid w:val="00370DB5"/>
    <w:rsid w:val="00370ECA"/>
    <w:rsid w:val="003715AB"/>
    <w:rsid w:val="00371A5B"/>
    <w:rsid w:val="00371C4F"/>
    <w:rsid w:val="00371E6A"/>
    <w:rsid w:val="00371FC1"/>
    <w:rsid w:val="00372102"/>
    <w:rsid w:val="003722FC"/>
    <w:rsid w:val="0037233B"/>
    <w:rsid w:val="00372453"/>
    <w:rsid w:val="003724A9"/>
    <w:rsid w:val="00372580"/>
    <w:rsid w:val="003727C5"/>
    <w:rsid w:val="00372878"/>
    <w:rsid w:val="0037293B"/>
    <w:rsid w:val="00372A53"/>
    <w:rsid w:val="00372A59"/>
    <w:rsid w:val="00372B9A"/>
    <w:rsid w:val="00372BF5"/>
    <w:rsid w:val="00372C79"/>
    <w:rsid w:val="00372C9E"/>
    <w:rsid w:val="00372DC5"/>
    <w:rsid w:val="00372E75"/>
    <w:rsid w:val="0037302B"/>
    <w:rsid w:val="0037317D"/>
    <w:rsid w:val="003738E6"/>
    <w:rsid w:val="00373F89"/>
    <w:rsid w:val="0037466C"/>
    <w:rsid w:val="003746FD"/>
    <w:rsid w:val="00374E79"/>
    <w:rsid w:val="003753A3"/>
    <w:rsid w:val="00375760"/>
    <w:rsid w:val="003760FC"/>
    <w:rsid w:val="003762EF"/>
    <w:rsid w:val="003766E5"/>
    <w:rsid w:val="003767A8"/>
    <w:rsid w:val="003768CA"/>
    <w:rsid w:val="00376B0D"/>
    <w:rsid w:val="00376D0A"/>
    <w:rsid w:val="00376EAD"/>
    <w:rsid w:val="003774B0"/>
    <w:rsid w:val="00380223"/>
    <w:rsid w:val="003807C3"/>
    <w:rsid w:val="0038085D"/>
    <w:rsid w:val="00380B7A"/>
    <w:rsid w:val="00380BC3"/>
    <w:rsid w:val="00380CF4"/>
    <w:rsid w:val="00380D8B"/>
    <w:rsid w:val="003816A5"/>
    <w:rsid w:val="0038173C"/>
    <w:rsid w:val="00381742"/>
    <w:rsid w:val="00381B01"/>
    <w:rsid w:val="00382107"/>
    <w:rsid w:val="00382508"/>
    <w:rsid w:val="003825D1"/>
    <w:rsid w:val="003829DD"/>
    <w:rsid w:val="00382AA0"/>
    <w:rsid w:val="00382FBA"/>
    <w:rsid w:val="00383147"/>
    <w:rsid w:val="00383983"/>
    <w:rsid w:val="00383EFD"/>
    <w:rsid w:val="0038425E"/>
    <w:rsid w:val="00385434"/>
    <w:rsid w:val="003858B4"/>
    <w:rsid w:val="00385EFF"/>
    <w:rsid w:val="003862CA"/>
    <w:rsid w:val="0038640E"/>
    <w:rsid w:val="00386947"/>
    <w:rsid w:val="00386A96"/>
    <w:rsid w:val="0038708E"/>
    <w:rsid w:val="003871B5"/>
    <w:rsid w:val="003877E2"/>
    <w:rsid w:val="003879C9"/>
    <w:rsid w:val="0039046C"/>
    <w:rsid w:val="003904A0"/>
    <w:rsid w:val="00391101"/>
    <w:rsid w:val="003912B9"/>
    <w:rsid w:val="003925A6"/>
    <w:rsid w:val="003928C9"/>
    <w:rsid w:val="003929DF"/>
    <w:rsid w:val="00392DEB"/>
    <w:rsid w:val="003930DC"/>
    <w:rsid w:val="00393A8F"/>
    <w:rsid w:val="00393BC1"/>
    <w:rsid w:val="00393C1D"/>
    <w:rsid w:val="0039419D"/>
    <w:rsid w:val="0039463C"/>
    <w:rsid w:val="003946F0"/>
    <w:rsid w:val="00394B10"/>
    <w:rsid w:val="00394C63"/>
    <w:rsid w:val="00394EF5"/>
    <w:rsid w:val="00395719"/>
    <w:rsid w:val="003957B9"/>
    <w:rsid w:val="003958F8"/>
    <w:rsid w:val="00395942"/>
    <w:rsid w:val="003969F9"/>
    <w:rsid w:val="00396B47"/>
    <w:rsid w:val="00396D12"/>
    <w:rsid w:val="00396F69"/>
    <w:rsid w:val="0039717A"/>
    <w:rsid w:val="0039727B"/>
    <w:rsid w:val="00397A76"/>
    <w:rsid w:val="00397BA2"/>
    <w:rsid w:val="003A005E"/>
    <w:rsid w:val="003A049D"/>
    <w:rsid w:val="003A0916"/>
    <w:rsid w:val="003A0AF6"/>
    <w:rsid w:val="003A0BBA"/>
    <w:rsid w:val="003A0BF3"/>
    <w:rsid w:val="003A0D08"/>
    <w:rsid w:val="003A125A"/>
    <w:rsid w:val="003A168E"/>
    <w:rsid w:val="003A1C21"/>
    <w:rsid w:val="003A1DAD"/>
    <w:rsid w:val="003A1DC3"/>
    <w:rsid w:val="003A237D"/>
    <w:rsid w:val="003A2471"/>
    <w:rsid w:val="003A26B5"/>
    <w:rsid w:val="003A2887"/>
    <w:rsid w:val="003A3394"/>
    <w:rsid w:val="003A3437"/>
    <w:rsid w:val="003A3577"/>
    <w:rsid w:val="003A384A"/>
    <w:rsid w:val="003A38D5"/>
    <w:rsid w:val="003A3EB3"/>
    <w:rsid w:val="003A4341"/>
    <w:rsid w:val="003A441D"/>
    <w:rsid w:val="003A48B7"/>
    <w:rsid w:val="003A48E6"/>
    <w:rsid w:val="003A4E40"/>
    <w:rsid w:val="003A5709"/>
    <w:rsid w:val="003A5787"/>
    <w:rsid w:val="003A606E"/>
    <w:rsid w:val="003A64D1"/>
    <w:rsid w:val="003A6911"/>
    <w:rsid w:val="003A696F"/>
    <w:rsid w:val="003A6FEB"/>
    <w:rsid w:val="003A765D"/>
    <w:rsid w:val="003A7839"/>
    <w:rsid w:val="003A793A"/>
    <w:rsid w:val="003A7DEF"/>
    <w:rsid w:val="003B02C0"/>
    <w:rsid w:val="003B03C0"/>
    <w:rsid w:val="003B0735"/>
    <w:rsid w:val="003B081D"/>
    <w:rsid w:val="003B083A"/>
    <w:rsid w:val="003B1058"/>
    <w:rsid w:val="003B1131"/>
    <w:rsid w:val="003B15BF"/>
    <w:rsid w:val="003B1A68"/>
    <w:rsid w:val="003B1BA5"/>
    <w:rsid w:val="003B26C7"/>
    <w:rsid w:val="003B308D"/>
    <w:rsid w:val="003B31FC"/>
    <w:rsid w:val="003B32DD"/>
    <w:rsid w:val="003B3D27"/>
    <w:rsid w:val="003B3DB1"/>
    <w:rsid w:val="003B3DE2"/>
    <w:rsid w:val="003B4723"/>
    <w:rsid w:val="003B4B1E"/>
    <w:rsid w:val="003B50F3"/>
    <w:rsid w:val="003B5148"/>
    <w:rsid w:val="003B5205"/>
    <w:rsid w:val="003B566C"/>
    <w:rsid w:val="003B5866"/>
    <w:rsid w:val="003B5978"/>
    <w:rsid w:val="003B5A8E"/>
    <w:rsid w:val="003B5C3F"/>
    <w:rsid w:val="003B5EE2"/>
    <w:rsid w:val="003B5F7E"/>
    <w:rsid w:val="003B6340"/>
    <w:rsid w:val="003B7302"/>
    <w:rsid w:val="003B75E7"/>
    <w:rsid w:val="003C0A4F"/>
    <w:rsid w:val="003C0BE1"/>
    <w:rsid w:val="003C0CA1"/>
    <w:rsid w:val="003C1A28"/>
    <w:rsid w:val="003C1BCF"/>
    <w:rsid w:val="003C2D25"/>
    <w:rsid w:val="003C2DBB"/>
    <w:rsid w:val="003C2F17"/>
    <w:rsid w:val="003C3109"/>
    <w:rsid w:val="003C3130"/>
    <w:rsid w:val="003C34AA"/>
    <w:rsid w:val="003C3598"/>
    <w:rsid w:val="003C360E"/>
    <w:rsid w:val="003C36A8"/>
    <w:rsid w:val="003C43C2"/>
    <w:rsid w:val="003C4516"/>
    <w:rsid w:val="003C49C0"/>
    <w:rsid w:val="003C5319"/>
    <w:rsid w:val="003C53C8"/>
    <w:rsid w:val="003C546D"/>
    <w:rsid w:val="003C58E4"/>
    <w:rsid w:val="003C5E2D"/>
    <w:rsid w:val="003C60C4"/>
    <w:rsid w:val="003C61A3"/>
    <w:rsid w:val="003C61F2"/>
    <w:rsid w:val="003C62B4"/>
    <w:rsid w:val="003C63A9"/>
    <w:rsid w:val="003C6C91"/>
    <w:rsid w:val="003C6F2D"/>
    <w:rsid w:val="003C6FD1"/>
    <w:rsid w:val="003C7406"/>
    <w:rsid w:val="003C78D7"/>
    <w:rsid w:val="003C79B5"/>
    <w:rsid w:val="003C7DCE"/>
    <w:rsid w:val="003D0719"/>
    <w:rsid w:val="003D0B79"/>
    <w:rsid w:val="003D0BB2"/>
    <w:rsid w:val="003D0BCB"/>
    <w:rsid w:val="003D10E3"/>
    <w:rsid w:val="003D1508"/>
    <w:rsid w:val="003D1A31"/>
    <w:rsid w:val="003D1A3C"/>
    <w:rsid w:val="003D1CC9"/>
    <w:rsid w:val="003D1D96"/>
    <w:rsid w:val="003D2010"/>
    <w:rsid w:val="003D20F5"/>
    <w:rsid w:val="003D284B"/>
    <w:rsid w:val="003D2DCB"/>
    <w:rsid w:val="003D31D8"/>
    <w:rsid w:val="003D3646"/>
    <w:rsid w:val="003D36EF"/>
    <w:rsid w:val="003D3A12"/>
    <w:rsid w:val="003D3F36"/>
    <w:rsid w:val="003D4017"/>
    <w:rsid w:val="003D61C4"/>
    <w:rsid w:val="003D620C"/>
    <w:rsid w:val="003D6533"/>
    <w:rsid w:val="003D6645"/>
    <w:rsid w:val="003D6AFF"/>
    <w:rsid w:val="003D6B63"/>
    <w:rsid w:val="003D6E66"/>
    <w:rsid w:val="003D6E88"/>
    <w:rsid w:val="003D71CB"/>
    <w:rsid w:val="003D79DD"/>
    <w:rsid w:val="003D7CCB"/>
    <w:rsid w:val="003D7F81"/>
    <w:rsid w:val="003E0236"/>
    <w:rsid w:val="003E045F"/>
    <w:rsid w:val="003E07A2"/>
    <w:rsid w:val="003E0CA1"/>
    <w:rsid w:val="003E0F92"/>
    <w:rsid w:val="003E14EF"/>
    <w:rsid w:val="003E2544"/>
    <w:rsid w:val="003E268C"/>
    <w:rsid w:val="003E2BAC"/>
    <w:rsid w:val="003E2CBD"/>
    <w:rsid w:val="003E2DBE"/>
    <w:rsid w:val="003E3051"/>
    <w:rsid w:val="003E3954"/>
    <w:rsid w:val="003E4366"/>
    <w:rsid w:val="003E4CD4"/>
    <w:rsid w:val="003E4CD6"/>
    <w:rsid w:val="003E4CE6"/>
    <w:rsid w:val="003E5092"/>
    <w:rsid w:val="003E52DB"/>
    <w:rsid w:val="003E5537"/>
    <w:rsid w:val="003E5583"/>
    <w:rsid w:val="003E5DA0"/>
    <w:rsid w:val="003E5DEF"/>
    <w:rsid w:val="003E6302"/>
    <w:rsid w:val="003E65F1"/>
    <w:rsid w:val="003E673B"/>
    <w:rsid w:val="003E6740"/>
    <w:rsid w:val="003E6C05"/>
    <w:rsid w:val="003E7094"/>
    <w:rsid w:val="003E73A4"/>
    <w:rsid w:val="003E7441"/>
    <w:rsid w:val="003F09F9"/>
    <w:rsid w:val="003F0E46"/>
    <w:rsid w:val="003F0E72"/>
    <w:rsid w:val="003F1371"/>
    <w:rsid w:val="003F1638"/>
    <w:rsid w:val="003F21C5"/>
    <w:rsid w:val="003F2843"/>
    <w:rsid w:val="003F2890"/>
    <w:rsid w:val="003F28D7"/>
    <w:rsid w:val="003F291B"/>
    <w:rsid w:val="003F2B0D"/>
    <w:rsid w:val="003F2C8C"/>
    <w:rsid w:val="003F3200"/>
    <w:rsid w:val="003F35F5"/>
    <w:rsid w:val="003F37A8"/>
    <w:rsid w:val="003F3B6A"/>
    <w:rsid w:val="003F3DD2"/>
    <w:rsid w:val="003F449F"/>
    <w:rsid w:val="003F496F"/>
    <w:rsid w:val="003F4F9E"/>
    <w:rsid w:val="003F4FF7"/>
    <w:rsid w:val="003F502E"/>
    <w:rsid w:val="003F5256"/>
    <w:rsid w:val="003F55B3"/>
    <w:rsid w:val="003F565B"/>
    <w:rsid w:val="003F5BB7"/>
    <w:rsid w:val="003F5EDC"/>
    <w:rsid w:val="003F6360"/>
    <w:rsid w:val="003F6842"/>
    <w:rsid w:val="003F79B4"/>
    <w:rsid w:val="003F7A03"/>
    <w:rsid w:val="003F7CAA"/>
    <w:rsid w:val="003F7DF7"/>
    <w:rsid w:val="003F7F0C"/>
    <w:rsid w:val="003F7F6B"/>
    <w:rsid w:val="00400033"/>
    <w:rsid w:val="004004B2"/>
    <w:rsid w:val="00400A3D"/>
    <w:rsid w:val="00400BBB"/>
    <w:rsid w:val="004010E8"/>
    <w:rsid w:val="00401637"/>
    <w:rsid w:val="0040181B"/>
    <w:rsid w:val="0040185D"/>
    <w:rsid w:val="00401AFA"/>
    <w:rsid w:val="00401CB6"/>
    <w:rsid w:val="004022D9"/>
    <w:rsid w:val="00402512"/>
    <w:rsid w:val="00402767"/>
    <w:rsid w:val="004029AE"/>
    <w:rsid w:val="00402A68"/>
    <w:rsid w:val="004031B6"/>
    <w:rsid w:val="004034BC"/>
    <w:rsid w:val="00403B29"/>
    <w:rsid w:val="0040412F"/>
    <w:rsid w:val="00404547"/>
    <w:rsid w:val="004045EB"/>
    <w:rsid w:val="0040497E"/>
    <w:rsid w:val="00404B00"/>
    <w:rsid w:val="00404DED"/>
    <w:rsid w:val="00404ED5"/>
    <w:rsid w:val="004050AF"/>
    <w:rsid w:val="0040520D"/>
    <w:rsid w:val="0040529A"/>
    <w:rsid w:val="00406042"/>
    <w:rsid w:val="004060F8"/>
    <w:rsid w:val="00406251"/>
    <w:rsid w:val="00406289"/>
    <w:rsid w:val="00406452"/>
    <w:rsid w:val="004066E6"/>
    <w:rsid w:val="00406837"/>
    <w:rsid w:val="00406A75"/>
    <w:rsid w:val="00406A9E"/>
    <w:rsid w:val="00406BBA"/>
    <w:rsid w:val="00407356"/>
    <w:rsid w:val="004075A0"/>
    <w:rsid w:val="00407B1A"/>
    <w:rsid w:val="0041035F"/>
    <w:rsid w:val="00410654"/>
    <w:rsid w:val="00410703"/>
    <w:rsid w:val="004109FF"/>
    <w:rsid w:val="00410ABB"/>
    <w:rsid w:val="00410F7E"/>
    <w:rsid w:val="00410FFE"/>
    <w:rsid w:val="00411F7D"/>
    <w:rsid w:val="0041245A"/>
    <w:rsid w:val="00412488"/>
    <w:rsid w:val="00412709"/>
    <w:rsid w:val="004128C9"/>
    <w:rsid w:val="00413995"/>
    <w:rsid w:val="004140A4"/>
    <w:rsid w:val="0041420C"/>
    <w:rsid w:val="004142EA"/>
    <w:rsid w:val="00414427"/>
    <w:rsid w:val="00414D98"/>
    <w:rsid w:val="004157A8"/>
    <w:rsid w:val="004157E4"/>
    <w:rsid w:val="00416230"/>
    <w:rsid w:val="00416243"/>
    <w:rsid w:val="004162C0"/>
    <w:rsid w:val="00416367"/>
    <w:rsid w:val="004163C2"/>
    <w:rsid w:val="004164E3"/>
    <w:rsid w:val="00416708"/>
    <w:rsid w:val="00416BAD"/>
    <w:rsid w:val="00416F31"/>
    <w:rsid w:val="0041793D"/>
    <w:rsid w:val="004179C9"/>
    <w:rsid w:val="004207B9"/>
    <w:rsid w:val="00420EEE"/>
    <w:rsid w:val="0042111C"/>
    <w:rsid w:val="0042121C"/>
    <w:rsid w:val="00421336"/>
    <w:rsid w:val="00421CC1"/>
    <w:rsid w:val="00422006"/>
    <w:rsid w:val="00422417"/>
    <w:rsid w:val="00422E1A"/>
    <w:rsid w:val="00422F2E"/>
    <w:rsid w:val="0042315D"/>
    <w:rsid w:val="00423348"/>
    <w:rsid w:val="0042354F"/>
    <w:rsid w:val="004237AA"/>
    <w:rsid w:val="00424233"/>
    <w:rsid w:val="0042493D"/>
    <w:rsid w:val="00424A2F"/>
    <w:rsid w:val="00424A68"/>
    <w:rsid w:val="00424B62"/>
    <w:rsid w:val="00424B92"/>
    <w:rsid w:val="00424CA8"/>
    <w:rsid w:val="00424E93"/>
    <w:rsid w:val="0042512F"/>
    <w:rsid w:val="00425460"/>
    <w:rsid w:val="00425901"/>
    <w:rsid w:val="00425A5A"/>
    <w:rsid w:val="00425CE3"/>
    <w:rsid w:val="00426083"/>
    <w:rsid w:val="004261AE"/>
    <w:rsid w:val="004264D7"/>
    <w:rsid w:val="00426A94"/>
    <w:rsid w:val="00426FFC"/>
    <w:rsid w:val="00426FFF"/>
    <w:rsid w:val="004271CB"/>
    <w:rsid w:val="00427681"/>
    <w:rsid w:val="004278B3"/>
    <w:rsid w:val="00427942"/>
    <w:rsid w:val="004279E7"/>
    <w:rsid w:val="00427CE9"/>
    <w:rsid w:val="00427F87"/>
    <w:rsid w:val="00430574"/>
    <w:rsid w:val="00430DCA"/>
    <w:rsid w:val="00431021"/>
    <w:rsid w:val="0043159C"/>
    <w:rsid w:val="004316E7"/>
    <w:rsid w:val="00431841"/>
    <w:rsid w:val="00431BAE"/>
    <w:rsid w:val="00432B78"/>
    <w:rsid w:val="00433CE2"/>
    <w:rsid w:val="00433E42"/>
    <w:rsid w:val="0043420E"/>
    <w:rsid w:val="004342AA"/>
    <w:rsid w:val="0043442B"/>
    <w:rsid w:val="00434945"/>
    <w:rsid w:val="00434DF7"/>
    <w:rsid w:val="00435509"/>
    <w:rsid w:val="00435CA8"/>
    <w:rsid w:val="00435FDE"/>
    <w:rsid w:val="00436B33"/>
    <w:rsid w:val="0043720C"/>
    <w:rsid w:val="00437C1D"/>
    <w:rsid w:val="00437FDA"/>
    <w:rsid w:val="004401AB"/>
    <w:rsid w:val="00440824"/>
    <w:rsid w:val="00440B1C"/>
    <w:rsid w:val="00440B3C"/>
    <w:rsid w:val="00440BDA"/>
    <w:rsid w:val="00440BE3"/>
    <w:rsid w:val="00440CFF"/>
    <w:rsid w:val="00440D7C"/>
    <w:rsid w:val="00441193"/>
    <w:rsid w:val="0044184E"/>
    <w:rsid w:val="0044187D"/>
    <w:rsid w:val="0044294F"/>
    <w:rsid w:val="00442BEF"/>
    <w:rsid w:val="00442CA0"/>
    <w:rsid w:val="00442ED8"/>
    <w:rsid w:val="00442F83"/>
    <w:rsid w:val="00443271"/>
    <w:rsid w:val="0044390A"/>
    <w:rsid w:val="0044395B"/>
    <w:rsid w:val="00444458"/>
    <w:rsid w:val="00444665"/>
    <w:rsid w:val="00444D29"/>
    <w:rsid w:val="0044527D"/>
    <w:rsid w:val="00445894"/>
    <w:rsid w:val="00445B2D"/>
    <w:rsid w:val="00445CB5"/>
    <w:rsid w:val="00445E66"/>
    <w:rsid w:val="0044626B"/>
    <w:rsid w:val="0044626F"/>
    <w:rsid w:val="004463AE"/>
    <w:rsid w:val="0044687E"/>
    <w:rsid w:val="004472A5"/>
    <w:rsid w:val="004475FF"/>
    <w:rsid w:val="004479FA"/>
    <w:rsid w:val="00447A39"/>
    <w:rsid w:val="00447A41"/>
    <w:rsid w:val="00447C6C"/>
    <w:rsid w:val="00447E5A"/>
    <w:rsid w:val="00447F37"/>
    <w:rsid w:val="00450134"/>
    <w:rsid w:val="00450478"/>
    <w:rsid w:val="004504D7"/>
    <w:rsid w:val="00450680"/>
    <w:rsid w:val="00450697"/>
    <w:rsid w:val="00450CFB"/>
    <w:rsid w:val="00451360"/>
    <w:rsid w:val="0045180A"/>
    <w:rsid w:val="00451A00"/>
    <w:rsid w:val="00451A57"/>
    <w:rsid w:val="00451B42"/>
    <w:rsid w:val="00452050"/>
    <w:rsid w:val="00452299"/>
    <w:rsid w:val="00452621"/>
    <w:rsid w:val="0045276C"/>
    <w:rsid w:val="0045281C"/>
    <w:rsid w:val="00452AA3"/>
    <w:rsid w:val="00452BC7"/>
    <w:rsid w:val="00452BDF"/>
    <w:rsid w:val="00452C75"/>
    <w:rsid w:val="00452D76"/>
    <w:rsid w:val="004532EF"/>
    <w:rsid w:val="004533DA"/>
    <w:rsid w:val="00453956"/>
    <w:rsid w:val="00453E09"/>
    <w:rsid w:val="00453ECE"/>
    <w:rsid w:val="004541E5"/>
    <w:rsid w:val="00454434"/>
    <w:rsid w:val="00454AB2"/>
    <w:rsid w:val="00454E5B"/>
    <w:rsid w:val="00454E62"/>
    <w:rsid w:val="0045503E"/>
    <w:rsid w:val="004554E0"/>
    <w:rsid w:val="00455C3C"/>
    <w:rsid w:val="00456333"/>
    <w:rsid w:val="00456605"/>
    <w:rsid w:val="00456651"/>
    <w:rsid w:val="004569DB"/>
    <w:rsid w:val="00456A24"/>
    <w:rsid w:val="00456AAF"/>
    <w:rsid w:val="00456B9F"/>
    <w:rsid w:val="004570F6"/>
    <w:rsid w:val="004573B4"/>
    <w:rsid w:val="004573B5"/>
    <w:rsid w:val="004577C6"/>
    <w:rsid w:val="00457AA2"/>
    <w:rsid w:val="00457F1F"/>
    <w:rsid w:val="00460028"/>
    <w:rsid w:val="0046026B"/>
    <w:rsid w:val="00460EE0"/>
    <w:rsid w:val="00460F07"/>
    <w:rsid w:val="00461044"/>
    <w:rsid w:val="004616A7"/>
    <w:rsid w:val="00461D64"/>
    <w:rsid w:val="00461DBE"/>
    <w:rsid w:val="0046215E"/>
    <w:rsid w:val="00462302"/>
    <w:rsid w:val="004626BE"/>
    <w:rsid w:val="004627CB"/>
    <w:rsid w:val="0046285B"/>
    <w:rsid w:val="004629C2"/>
    <w:rsid w:val="00463068"/>
    <w:rsid w:val="00463A87"/>
    <w:rsid w:val="00463AF3"/>
    <w:rsid w:val="00463E3B"/>
    <w:rsid w:val="0046404B"/>
    <w:rsid w:val="0046416D"/>
    <w:rsid w:val="00464C15"/>
    <w:rsid w:val="00465733"/>
    <w:rsid w:val="004659A0"/>
    <w:rsid w:val="00465AA0"/>
    <w:rsid w:val="00465D4F"/>
    <w:rsid w:val="004661FB"/>
    <w:rsid w:val="004664DB"/>
    <w:rsid w:val="00467B0B"/>
    <w:rsid w:val="00467F2E"/>
    <w:rsid w:val="0047012A"/>
    <w:rsid w:val="004701C7"/>
    <w:rsid w:val="004707EC"/>
    <w:rsid w:val="0047086F"/>
    <w:rsid w:val="0047092A"/>
    <w:rsid w:val="00470DD8"/>
    <w:rsid w:val="00470F26"/>
    <w:rsid w:val="004712FB"/>
    <w:rsid w:val="00471424"/>
    <w:rsid w:val="0047183A"/>
    <w:rsid w:val="00471BB7"/>
    <w:rsid w:val="00471D30"/>
    <w:rsid w:val="00471EF7"/>
    <w:rsid w:val="0047220C"/>
    <w:rsid w:val="0047235E"/>
    <w:rsid w:val="0047246B"/>
    <w:rsid w:val="0047276C"/>
    <w:rsid w:val="00472999"/>
    <w:rsid w:val="00472B79"/>
    <w:rsid w:val="00472C67"/>
    <w:rsid w:val="00472ED8"/>
    <w:rsid w:val="00472EFF"/>
    <w:rsid w:val="004736A2"/>
    <w:rsid w:val="004738C6"/>
    <w:rsid w:val="00473BEF"/>
    <w:rsid w:val="00473CC0"/>
    <w:rsid w:val="00473E91"/>
    <w:rsid w:val="00474063"/>
    <w:rsid w:val="004741AE"/>
    <w:rsid w:val="00474611"/>
    <w:rsid w:val="004748F0"/>
    <w:rsid w:val="0047490C"/>
    <w:rsid w:val="0047497D"/>
    <w:rsid w:val="00474C1D"/>
    <w:rsid w:val="00474D86"/>
    <w:rsid w:val="0047574E"/>
    <w:rsid w:val="004757EE"/>
    <w:rsid w:val="00475845"/>
    <w:rsid w:val="00475871"/>
    <w:rsid w:val="00475D56"/>
    <w:rsid w:val="00476607"/>
    <w:rsid w:val="00476793"/>
    <w:rsid w:val="00477476"/>
    <w:rsid w:val="0048028C"/>
    <w:rsid w:val="00480766"/>
    <w:rsid w:val="00480C16"/>
    <w:rsid w:val="004814B4"/>
    <w:rsid w:val="0048155E"/>
    <w:rsid w:val="004815CB"/>
    <w:rsid w:val="004815DF"/>
    <w:rsid w:val="0048168F"/>
    <w:rsid w:val="00481B2A"/>
    <w:rsid w:val="00482091"/>
    <w:rsid w:val="00482795"/>
    <w:rsid w:val="0048286D"/>
    <w:rsid w:val="00482D5B"/>
    <w:rsid w:val="004834B9"/>
    <w:rsid w:val="00483593"/>
    <w:rsid w:val="00483654"/>
    <w:rsid w:val="00483AE6"/>
    <w:rsid w:val="00483BBF"/>
    <w:rsid w:val="00484120"/>
    <w:rsid w:val="004841FE"/>
    <w:rsid w:val="004845CF"/>
    <w:rsid w:val="0048463D"/>
    <w:rsid w:val="004849C1"/>
    <w:rsid w:val="00484BE1"/>
    <w:rsid w:val="00485CEC"/>
    <w:rsid w:val="00485F1C"/>
    <w:rsid w:val="00485F22"/>
    <w:rsid w:val="004862AC"/>
    <w:rsid w:val="004863EE"/>
    <w:rsid w:val="00486EF2"/>
    <w:rsid w:val="004871A3"/>
    <w:rsid w:val="00487624"/>
    <w:rsid w:val="0048762D"/>
    <w:rsid w:val="004876EC"/>
    <w:rsid w:val="00487914"/>
    <w:rsid w:val="00487941"/>
    <w:rsid w:val="00487BBE"/>
    <w:rsid w:val="00487C02"/>
    <w:rsid w:val="00490367"/>
    <w:rsid w:val="004905F6"/>
    <w:rsid w:val="00490729"/>
    <w:rsid w:val="00490A81"/>
    <w:rsid w:val="00490BBA"/>
    <w:rsid w:val="00490E87"/>
    <w:rsid w:val="00491C31"/>
    <w:rsid w:val="00491F1F"/>
    <w:rsid w:val="004920FE"/>
    <w:rsid w:val="0049225F"/>
    <w:rsid w:val="0049281F"/>
    <w:rsid w:val="00492853"/>
    <w:rsid w:val="00492B80"/>
    <w:rsid w:val="00492E99"/>
    <w:rsid w:val="004932A7"/>
    <w:rsid w:val="00493CAB"/>
    <w:rsid w:val="004942F9"/>
    <w:rsid w:val="00494AAE"/>
    <w:rsid w:val="00494DB9"/>
    <w:rsid w:val="0049525F"/>
    <w:rsid w:val="00495334"/>
    <w:rsid w:val="0049536E"/>
    <w:rsid w:val="00495653"/>
    <w:rsid w:val="00495DA1"/>
    <w:rsid w:val="00496536"/>
    <w:rsid w:val="0049654F"/>
    <w:rsid w:val="00496B18"/>
    <w:rsid w:val="00496BF2"/>
    <w:rsid w:val="00496CD9"/>
    <w:rsid w:val="00497042"/>
    <w:rsid w:val="0049745B"/>
    <w:rsid w:val="00497476"/>
    <w:rsid w:val="00497C29"/>
    <w:rsid w:val="004A00CD"/>
    <w:rsid w:val="004A0115"/>
    <w:rsid w:val="004A01D8"/>
    <w:rsid w:val="004A08C8"/>
    <w:rsid w:val="004A1133"/>
    <w:rsid w:val="004A187B"/>
    <w:rsid w:val="004A19BF"/>
    <w:rsid w:val="004A1C3E"/>
    <w:rsid w:val="004A1C45"/>
    <w:rsid w:val="004A1C8F"/>
    <w:rsid w:val="004A1EDA"/>
    <w:rsid w:val="004A24A5"/>
    <w:rsid w:val="004A2540"/>
    <w:rsid w:val="004A257A"/>
    <w:rsid w:val="004A27B0"/>
    <w:rsid w:val="004A2D3C"/>
    <w:rsid w:val="004A3047"/>
    <w:rsid w:val="004A30A2"/>
    <w:rsid w:val="004A3418"/>
    <w:rsid w:val="004A3436"/>
    <w:rsid w:val="004A37A4"/>
    <w:rsid w:val="004A39E3"/>
    <w:rsid w:val="004A3C87"/>
    <w:rsid w:val="004A3E87"/>
    <w:rsid w:val="004A4092"/>
    <w:rsid w:val="004A4124"/>
    <w:rsid w:val="004A4CBE"/>
    <w:rsid w:val="004A5106"/>
    <w:rsid w:val="004A5835"/>
    <w:rsid w:val="004A583A"/>
    <w:rsid w:val="004A6203"/>
    <w:rsid w:val="004A6241"/>
    <w:rsid w:val="004A65F5"/>
    <w:rsid w:val="004A6716"/>
    <w:rsid w:val="004A6CDC"/>
    <w:rsid w:val="004A71C1"/>
    <w:rsid w:val="004A7327"/>
    <w:rsid w:val="004A77D3"/>
    <w:rsid w:val="004A7F3C"/>
    <w:rsid w:val="004A7F66"/>
    <w:rsid w:val="004B0175"/>
    <w:rsid w:val="004B02F1"/>
    <w:rsid w:val="004B0597"/>
    <w:rsid w:val="004B06BC"/>
    <w:rsid w:val="004B0A82"/>
    <w:rsid w:val="004B0BDE"/>
    <w:rsid w:val="004B0C04"/>
    <w:rsid w:val="004B1130"/>
    <w:rsid w:val="004B1411"/>
    <w:rsid w:val="004B1F1B"/>
    <w:rsid w:val="004B262D"/>
    <w:rsid w:val="004B2B57"/>
    <w:rsid w:val="004B2C84"/>
    <w:rsid w:val="004B2F1F"/>
    <w:rsid w:val="004B3189"/>
    <w:rsid w:val="004B336B"/>
    <w:rsid w:val="004B363C"/>
    <w:rsid w:val="004B3741"/>
    <w:rsid w:val="004B38AC"/>
    <w:rsid w:val="004B3BA6"/>
    <w:rsid w:val="004B4112"/>
    <w:rsid w:val="004B420A"/>
    <w:rsid w:val="004B491F"/>
    <w:rsid w:val="004B4A97"/>
    <w:rsid w:val="004B4D2C"/>
    <w:rsid w:val="004B506B"/>
    <w:rsid w:val="004B580B"/>
    <w:rsid w:val="004B58A2"/>
    <w:rsid w:val="004B5C49"/>
    <w:rsid w:val="004B5CC7"/>
    <w:rsid w:val="004B5F51"/>
    <w:rsid w:val="004B6582"/>
    <w:rsid w:val="004B6583"/>
    <w:rsid w:val="004B666C"/>
    <w:rsid w:val="004B6A8D"/>
    <w:rsid w:val="004B6D47"/>
    <w:rsid w:val="004B700F"/>
    <w:rsid w:val="004B738A"/>
    <w:rsid w:val="004B76BE"/>
    <w:rsid w:val="004B7CDD"/>
    <w:rsid w:val="004B7EC2"/>
    <w:rsid w:val="004B7EF6"/>
    <w:rsid w:val="004C02F8"/>
    <w:rsid w:val="004C0397"/>
    <w:rsid w:val="004C0C0C"/>
    <w:rsid w:val="004C0C1B"/>
    <w:rsid w:val="004C0E8B"/>
    <w:rsid w:val="004C10DC"/>
    <w:rsid w:val="004C130C"/>
    <w:rsid w:val="004C1440"/>
    <w:rsid w:val="004C14A5"/>
    <w:rsid w:val="004C1675"/>
    <w:rsid w:val="004C1B44"/>
    <w:rsid w:val="004C2220"/>
    <w:rsid w:val="004C2226"/>
    <w:rsid w:val="004C22EE"/>
    <w:rsid w:val="004C27E5"/>
    <w:rsid w:val="004C2850"/>
    <w:rsid w:val="004C301C"/>
    <w:rsid w:val="004C33DE"/>
    <w:rsid w:val="004C35B4"/>
    <w:rsid w:val="004C3D70"/>
    <w:rsid w:val="004C43E4"/>
    <w:rsid w:val="004C460A"/>
    <w:rsid w:val="004C4B0E"/>
    <w:rsid w:val="004C4BDC"/>
    <w:rsid w:val="004C541B"/>
    <w:rsid w:val="004C5467"/>
    <w:rsid w:val="004C5513"/>
    <w:rsid w:val="004C5756"/>
    <w:rsid w:val="004C57FB"/>
    <w:rsid w:val="004C58BE"/>
    <w:rsid w:val="004C59DE"/>
    <w:rsid w:val="004C5E25"/>
    <w:rsid w:val="004C5E64"/>
    <w:rsid w:val="004C60B2"/>
    <w:rsid w:val="004C6898"/>
    <w:rsid w:val="004C6B51"/>
    <w:rsid w:val="004C6FA8"/>
    <w:rsid w:val="004C7390"/>
    <w:rsid w:val="004C7412"/>
    <w:rsid w:val="004C78DC"/>
    <w:rsid w:val="004D04BF"/>
    <w:rsid w:val="004D061B"/>
    <w:rsid w:val="004D089A"/>
    <w:rsid w:val="004D2141"/>
    <w:rsid w:val="004D22A6"/>
    <w:rsid w:val="004D24F2"/>
    <w:rsid w:val="004D27A5"/>
    <w:rsid w:val="004D2C67"/>
    <w:rsid w:val="004D3030"/>
    <w:rsid w:val="004D3495"/>
    <w:rsid w:val="004D3962"/>
    <w:rsid w:val="004D3A35"/>
    <w:rsid w:val="004D3AE1"/>
    <w:rsid w:val="004D3C54"/>
    <w:rsid w:val="004D3CC0"/>
    <w:rsid w:val="004D3D48"/>
    <w:rsid w:val="004D3EF1"/>
    <w:rsid w:val="004D3F6C"/>
    <w:rsid w:val="004D50A9"/>
    <w:rsid w:val="004D5631"/>
    <w:rsid w:val="004D5F78"/>
    <w:rsid w:val="004D60CA"/>
    <w:rsid w:val="004D656F"/>
    <w:rsid w:val="004D6B02"/>
    <w:rsid w:val="004D6B4F"/>
    <w:rsid w:val="004D6DF4"/>
    <w:rsid w:val="004D70A1"/>
    <w:rsid w:val="004D7148"/>
    <w:rsid w:val="004D7335"/>
    <w:rsid w:val="004D7678"/>
    <w:rsid w:val="004D79BB"/>
    <w:rsid w:val="004D7B0F"/>
    <w:rsid w:val="004D7BB2"/>
    <w:rsid w:val="004E0155"/>
    <w:rsid w:val="004E0195"/>
    <w:rsid w:val="004E01B7"/>
    <w:rsid w:val="004E06D9"/>
    <w:rsid w:val="004E0730"/>
    <w:rsid w:val="004E07A8"/>
    <w:rsid w:val="004E08C5"/>
    <w:rsid w:val="004E0DFF"/>
    <w:rsid w:val="004E11A4"/>
    <w:rsid w:val="004E122D"/>
    <w:rsid w:val="004E1AD0"/>
    <w:rsid w:val="004E1EDD"/>
    <w:rsid w:val="004E26E8"/>
    <w:rsid w:val="004E2816"/>
    <w:rsid w:val="004E2B93"/>
    <w:rsid w:val="004E2CA5"/>
    <w:rsid w:val="004E32E5"/>
    <w:rsid w:val="004E33B4"/>
    <w:rsid w:val="004E344B"/>
    <w:rsid w:val="004E3868"/>
    <w:rsid w:val="004E396F"/>
    <w:rsid w:val="004E441C"/>
    <w:rsid w:val="004E49F5"/>
    <w:rsid w:val="004E4E4D"/>
    <w:rsid w:val="004E4F36"/>
    <w:rsid w:val="004E56AE"/>
    <w:rsid w:val="004E57EF"/>
    <w:rsid w:val="004E596A"/>
    <w:rsid w:val="004E5D28"/>
    <w:rsid w:val="004E6BB2"/>
    <w:rsid w:val="004E7219"/>
    <w:rsid w:val="004E76DE"/>
    <w:rsid w:val="004E7EBB"/>
    <w:rsid w:val="004F0123"/>
    <w:rsid w:val="004F078A"/>
    <w:rsid w:val="004F07B7"/>
    <w:rsid w:val="004F0C7D"/>
    <w:rsid w:val="004F0FEF"/>
    <w:rsid w:val="004F10D5"/>
    <w:rsid w:val="004F1622"/>
    <w:rsid w:val="004F1998"/>
    <w:rsid w:val="004F1C7C"/>
    <w:rsid w:val="004F243E"/>
    <w:rsid w:val="004F283B"/>
    <w:rsid w:val="004F2F8D"/>
    <w:rsid w:val="004F2FA2"/>
    <w:rsid w:val="004F3123"/>
    <w:rsid w:val="004F333D"/>
    <w:rsid w:val="004F3382"/>
    <w:rsid w:val="004F3916"/>
    <w:rsid w:val="004F3C76"/>
    <w:rsid w:val="004F3DCE"/>
    <w:rsid w:val="004F3E5E"/>
    <w:rsid w:val="004F458A"/>
    <w:rsid w:val="004F4624"/>
    <w:rsid w:val="004F485C"/>
    <w:rsid w:val="004F4913"/>
    <w:rsid w:val="004F50BF"/>
    <w:rsid w:val="004F521B"/>
    <w:rsid w:val="004F59C2"/>
    <w:rsid w:val="004F5AD1"/>
    <w:rsid w:val="004F5DA1"/>
    <w:rsid w:val="004F6284"/>
    <w:rsid w:val="004F649D"/>
    <w:rsid w:val="004F68FC"/>
    <w:rsid w:val="004F6BC4"/>
    <w:rsid w:val="004F73EF"/>
    <w:rsid w:val="004F775E"/>
    <w:rsid w:val="00500294"/>
    <w:rsid w:val="0050033F"/>
    <w:rsid w:val="00500A50"/>
    <w:rsid w:val="00500B7E"/>
    <w:rsid w:val="00500CCD"/>
    <w:rsid w:val="00500D5A"/>
    <w:rsid w:val="00500ED9"/>
    <w:rsid w:val="005010FA"/>
    <w:rsid w:val="00501749"/>
    <w:rsid w:val="00501865"/>
    <w:rsid w:val="00501ACC"/>
    <w:rsid w:val="00501DFE"/>
    <w:rsid w:val="005023CA"/>
    <w:rsid w:val="00502A45"/>
    <w:rsid w:val="00502A8F"/>
    <w:rsid w:val="00502B76"/>
    <w:rsid w:val="00502F91"/>
    <w:rsid w:val="00503E5F"/>
    <w:rsid w:val="00503F45"/>
    <w:rsid w:val="005041D5"/>
    <w:rsid w:val="00504357"/>
    <w:rsid w:val="00504FC9"/>
    <w:rsid w:val="005050C3"/>
    <w:rsid w:val="005059E7"/>
    <w:rsid w:val="0050609E"/>
    <w:rsid w:val="00506658"/>
    <w:rsid w:val="005066A0"/>
    <w:rsid w:val="005066D5"/>
    <w:rsid w:val="0050729E"/>
    <w:rsid w:val="005073E1"/>
    <w:rsid w:val="005076C6"/>
    <w:rsid w:val="005076E0"/>
    <w:rsid w:val="00507847"/>
    <w:rsid w:val="00507AE6"/>
    <w:rsid w:val="00507D5A"/>
    <w:rsid w:val="00507F95"/>
    <w:rsid w:val="00510090"/>
    <w:rsid w:val="0051025C"/>
    <w:rsid w:val="00510390"/>
    <w:rsid w:val="00510506"/>
    <w:rsid w:val="00510634"/>
    <w:rsid w:val="00510C41"/>
    <w:rsid w:val="00511AFD"/>
    <w:rsid w:val="00511E1C"/>
    <w:rsid w:val="00511E7B"/>
    <w:rsid w:val="00511EA7"/>
    <w:rsid w:val="005123F0"/>
    <w:rsid w:val="0051250F"/>
    <w:rsid w:val="005127E4"/>
    <w:rsid w:val="005128A7"/>
    <w:rsid w:val="00512E3C"/>
    <w:rsid w:val="005134EC"/>
    <w:rsid w:val="00513540"/>
    <w:rsid w:val="00513941"/>
    <w:rsid w:val="00514237"/>
    <w:rsid w:val="005143E5"/>
    <w:rsid w:val="0051470D"/>
    <w:rsid w:val="00514A67"/>
    <w:rsid w:val="00514AB7"/>
    <w:rsid w:val="00514DEB"/>
    <w:rsid w:val="00514F72"/>
    <w:rsid w:val="005151A0"/>
    <w:rsid w:val="00515405"/>
    <w:rsid w:val="0051551B"/>
    <w:rsid w:val="005155B0"/>
    <w:rsid w:val="005155B4"/>
    <w:rsid w:val="005155F5"/>
    <w:rsid w:val="00515695"/>
    <w:rsid w:val="005158CB"/>
    <w:rsid w:val="00515A8D"/>
    <w:rsid w:val="00515F8E"/>
    <w:rsid w:val="005160AE"/>
    <w:rsid w:val="005160D7"/>
    <w:rsid w:val="00516236"/>
    <w:rsid w:val="0051627D"/>
    <w:rsid w:val="00516693"/>
    <w:rsid w:val="00516827"/>
    <w:rsid w:val="00516ADC"/>
    <w:rsid w:val="00516D79"/>
    <w:rsid w:val="005177FA"/>
    <w:rsid w:val="0051784F"/>
    <w:rsid w:val="0051794D"/>
    <w:rsid w:val="00517A54"/>
    <w:rsid w:val="00517BAA"/>
    <w:rsid w:val="00517BC4"/>
    <w:rsid w:val="00517BF3"/>
    <w:rsid w:val="00520604"/>
    <w:rsid w:val="00520628"/>
    <w:rsid w:val="005214B1"/>
    <w:rsid w:val="0052158A"/>
    <w:rsid w:val="00521A2A"/>
    <w:rsid w:val="00521C30"/>
    <w:rsid w:val="00521DC9"/>
    <w:rsid w:val="0052217D"/>
    <w:rsid w:val="0052279E"/>
    <w:rsid w:val="00522976"/>
    <w:rsid w:val="00522AC4"/>
    <w:rsid w:val="005232F9"/>
    <w:rsid w:val="0052334F"/>
    <w:rsid w:val="00523DB3"/>
    <w:rsid w:val="00524552"/>
    <w:rsid w:val="00524CE1"/>
    <w:rsid w:val="00525309"/>
    <w:rsid w:val="0052536A"/>
    <w:rsid w:val="00525575"/>
    <w:rsid w:val="0052575A"/>
    <w:rsid w:val="005266B9"/>
    <w:rsid w:val="00526802"/>
    <w:rsid w:val="00526AF7"/>
    <w:rsid w:val="00527220"/>
    <w:rsid w:val="00527807"/>
    <w:rsid w:val="00527836"/>
    <w:rsid w:val="00527DAA"/>
    <w:rsid w:val="00527DFC"/>
    <w:rsid w:val="0053000A"/>
    <w:rsid w:val="0053031B"/>
    <w:rsid w:val="0053051D"/>
    <w:rsid w:val="0053119F"/>
    <w:rsid w:val="005316E9"/>
    <w:rsid w:val="0053177D"/>
    <w:rsid w:val="0053222F"/>
    <w:rsid w:val="00532348"/>
    <w:rsid w:val="00532667"/>
    <w:rsid w:val="00532C14"/>
    <w:rsid w:val="00532D58"/>
    <w:rsid w:val="00532DFB"/>
    <w:rsid w:val="00533732"/>
    <w:rsid w:val="0053388D"/>
    <w:rsid w:val="00533B70"/>
    <w:rsid w:val="005344C6"/>
    <w:rsid w:val="00535E64"/>
    <w:rsid w:val="00535EB2"/>
    <w:rsid w:val="00535EE7"/>
    <w:rsid w:val="00536090"/>
    <w:rsid w:val="005360FB"/>
    <w:rsid w:val="0053611F"/>
    <w:rsid w:val="0053637C"/>
    <w:rsid w:val="00536C6B"/>
    <w:rsid w:val="00537063"/>
    <w:rsid w:val="00537426"/>
    <w:rsid w:val="005374BB"/>
    <w:rsid w:val="005376A7"/>
    <w:rsid w:val="0054008C"/>
    <w:rsid w:val="005401B3"/>
    <w:rsid w:val="005402E0"/>
    <w:rsid w:val="005404DE"/>
    <w:rsid w:val="005405A8"/>
    <w:rsid w:val="00540FA3"/>
    <w:rsid w:val="00541280"/>
    <w:rsid w:val="00541379"/>
    <w:rsid w:val="00541401"/>
    <w:rsid w:val="00541BFC"/>
    <w:rsid w:val="00541ED3"/>
    <w:rsid w:val="00542132"/>
    <w:rsid w:val="00542305"/>
    <w:rsid w:val="005428AE"/>
    <w:rsid w:val="005429CE"/>
    <w:rsid w:val="00542AA0"/>
    <w:rsid w:val="00542CBF"/>
    <w:rsid w:val="00542EDA"/>
    <w:rsid w:val="005434B3"/>
    <w:rsid w:val="00543831"/>
    <w:rsid w:val="0054416A"/>
    <w:rsid w:val="005443B2"/>
    <w:rsid w:val="0054440A"/>
    <w:rsid w:val="005447FE"/>
    <w:rsid w:val="005451B4"/>
    <w:rsid w:val="00545344"/>
    <w:rsid w:val="005454D4"/>
    <w:rsid w:val="005458B5"/>
    <w:rsid w:val="005458D1"/>
    <w:rsid w:val="00545BFF"/>
    <w:rsid w:val="00545D91"/>
    <w:rsid w:val="00545EAD"/>
    <w:rsid w:val="0054613A"/>
    <w:rsid w:val="00546191"/>
    <w:rsid w:val="00546ACB"/>
    <w:rsid w:val="00546F17"/>
    <w:rsid w:val="005470C9"/>
    <w:rsid w:val="0054755F"/>
    <w:rsid w:val="0054765B"/>
    <w:rsid w:val="00547AC2"/>
    <w:rsid w:val="00547D76"/>
    <w:rsid w:val="00550228"/>
    <w:rsid w:val="005503AE"/>
    <w:rsid w:val="005503D7"/>
    <w:rsid w:val="005505BE"/>
    <w:rsid w:val="005511B6"/>
    <w:rsid w:val="005513E2"/>
    <w:rsid w:val="0055182D"/>
    <w:rsid w:val="00551FF3"/>
    <w:rsid w:val="005529DA"/>
    <w:rsid w:val="00553436"/>
    <w:rsid w:val="005540E9"/>
    <w:rsid w:val="00554316"/>
    <w:rsid w:val="005543A8"/>
    <w:rsid w:val="00554544"/>
    <w:rsid w:val="005549BF"/>
    <w:rsid w:val="00555173"/>
    <w:rsid w:val="0055523C"/>
    <w:rsid w:val="0055670D"/>
    <w:rsid w:val="005569E9"/>
    <w:rsid w:val="00556E69"/>
    <w:rsid w:val="00556EE9"/>
    <w:rsid w:val="00557247"/>
    <w:rsid w:val="0055777E"/>
    <w:rsid w:val="005577D8"/>
    <w:rsid w:val="00560641"/>
    <w:rsid w:val="00560997"/>
    <w:rsid w:val="00560FA8"/>
    <w:rsid w:val="00561019"/>
    <w:rsid w:val="0056107D"/>
    <w:rsid w:val="00561268"/>
    <w:rsid w:val="005613D5"/>
    <w:rsid w:val="005617BD"/>
    <w:rsid w:val="00561D14"/>
    <w:rsid w:val="005625B7"/>
    <w:rsid w:val="00562C03"/>
    <w:rsid w:val="00562F0B"/>
    <w:rsid w:val="005630C7"/>
    <w:rsid w:val="00563380"/>
    <w:rsid w:val="005639AE"/>
    <w:rsid w:val="00563A42"/>
    <w:rsid w:val="00563BA3"/>
    <w:rsid w:val="00563C00"/>
    <w:rsid w:val="00563FB7"/>
    <w:rsid w:val="00564208"/>
    <w:rsid w:val="005642E4"/>
    <w:rsid w:val="00564BEC"/>
    <w:rsid w:val="00564D2A"/>
    <w:rsid w:val="00564D7D"/>
    <w:rsid w:val="00565058"/>
    <w:rsid w:val="0056558C"/>
    <w:rsid w:val="00565BE6"/>
    <w:rsid w:val="00566127"/>
    <w:rsid w:val="005667B0"/>
    <w:rsid w:val="0056683C"/>
    <w:rsid w:val="00566B13"/>
    <w:rsid w:val="00567011"/>
    <w:rsid w:val="0056730E"/>
    <w:rsid w:val="00567948"/>
    <w:rsid w:val="0056799A"/>
    <w:rsid w:val="00567D71"/>
    <w:rsid w:val="00570140"/>
    <w:rsid w:val="005703E7"/>
    <w:rsid w:val="00570A90"/>
    <w:rsid w:val="00570C98"/>
    <w:rsid w:val="00571453"/>
    <w:rsid w:val="0057175C"/>
    <w:rsid w:val="00571870"/>
    <w:rsid w:val="00571BCD"/>
    <w:rsid w:val="00571CEB"/>
    <w:rsid w:val="00572903"/>
    <w:rsid w:val="00572BD8"/>
    <w:rsid w:val="00572C3B"/>
    <w:rsid w:val="00572CD4"/>
    <w:rsid w:val="00572FD7"/>
    <w:rsid w:val="00573143"/>
    <w:rsid w:val="00573BAA"/>
    <w:rsid w:val="00573FED"/>
    <w:rsid w:val="00574435"/>
    <w:rsid w:val="00574454"/>
    <w:rsid w:val="0057465B"/>
    <w:rsid w:val="005759BD"/>
    <w:rsid w:val="00576850"/>
    <w:rsid w:val="005769D4"/>
    <w:rsid w:val="00576BB2"/>
    <w:rsid w:val="00576C85"/>
    <w:rsid w:val="0057744B"/>
    <w:rsid w:val="00577F49"/>
    <w:rsid w:val="005809D4"/>
    <w:rsid w:val="005811EA"/>
    <w:rsid w:val="00581B69"/>
    <w:rsid w:val="00581BF0"/>
    <w:rsid w:val="00581E76"/>
    <w:rsid w:val="00581E8D"/>
    <w:rsid w:val="0058200F"/>
    <w:rsid w:val="005822D0"/>
    <w:rsid w:val="00582C6F"/>
    <w:rsid w:val="0058365E"/>
    <w:rsid w:val="00583933"/>
    <w:rsid w:val="00583D02"/>
    <w:rsid w:val="005842B0"/>
    <w:rsid w:val="00584734"/>
    <w:rsid w:val="00584AFB"/>
    <w:rsid w:val="005850C8"/>
    <w:rsid w:val="0058515D"/>
    <w:rsid w:val="0058529C"/>
    <w:rsid w:val="005857E1"/>
    <w:rsid w:val="00585853"/>
    <w:rsid w:val="0058596C"/>
    <w:rsid w:val="00585B70"/>
    <w:rsid w:val="00585CB0"/>
    <w:rsid w:val="00586209"/>
    <w:rsid w:val="00586306"/>
    <w:rsid w:val="00586503"/>
    <w:rsid w:val="005867E4"/>
    <w:rsid w:val="00586B1B"/>
    <w:rsid w:val="00586C93"/>
    <w:rsid w:val="00587A75"/>
    <w:rsid w:val="00587B3D"/>
    <w:rsid w:val="0059078E"/>
    <w:rsid w:val="00590E9C"/>
    <w:rsid w:val="0059113A"/>
    <w:rsid w:val="005914A2"/>
    <w:rsid w:val="0059158A"/>
    <w:rsid w:val="0059164E"/>
    <w:rsid w:val="005917D1"/>
    <w:rsid w:val="00591951"/>
    <w:rsid w:val="00591A45"/>
    <w:rsid w:val="00591CC5"/>
    <w:rsid w:val="00591FA7"/>
    <w:rsid w:val="0059200C"/>
    <w:rsid w:val="0059207B"/>
    <w:rsid w:val="005928C3"/>
    <w:rsid w:val="00592D1C"/>
    <w:rsid w:val="00592D21"/>
    <w:rsid w:val="00592E51"/>
    <w:rsid w:val="00593127"/>
    <w:rsid w:val="00593237"/>
    <w:rsid w:val="005932C4"/>
    <w:rsid w:val="005936F5"/>
    <w:rsid w:val="00593778"/>
    <w:rsid w:val="00593EDE"/>
    <w:rsid w:val="0059407F"/>
    <w:rsid w:val="00594751"/>
    <w:rsid w:val="00595070"/>
    <w:rsid w:val="005957F7"/>
    <w:rsid w:val="0059597B"/>
    <w:rsid w:val="00595BB8"/>
    <w:rsid w:val="00596376"/>
    <w:rsid w:val="00596650"/>
    <w:rsid w:val="005966E1"/>
    <w:rsid w:val="0059694B"/>
    <w:rsid w:val="00596EDD"/>
    <w:rsid w:val="00597591"/>
    <w:rsid w:val="005A0081"/>
    <w:rsid w:val="005A0327"/>
    <w:rsid w:val="005A049D"/>
    <w:rsid w:val="005A0757"/>
    <w:rsid w:val="005A0860"/>
    <w:rsid w:val="005A0964"/>
    <w:rsid w:val="005A0F51"/>
    <w:rsid w:val="005A1323"/>
    <w:rsid w:val="005A175A"/>
    <w:rsid w:val="005A2977"/>
    <w:rsid w:val="005A2F77"/>
    <w:rsid w:val="005A35D7"/>
    <w:rsid w:val="005A490B"/>
    <w:rsid w:val="005A50D4"/>
    <w:rsid w:val="005A54E8"/>
    <w:rsid w:val="005A55EC"/>
    <w:rsid w:val="005A6524"/>
    <w:rsid w:val="005A66D5"/>
    <w:rsid w:val="005A6951"/>
    <w:rsid w:val="005A6A23"/>
    <w:rsid w:val="005A6D55"/>
    <w:rsid w:val="005A6F88"/>
    <w:rsid w:val="005A7205"/>
    <w:rsid w:val="005A73C1"/>
    <w:rsid w:val="005A76F1"/>
    <w:rsid w:val="005A7C4F"/>
    <w:rsid w:val="005B0148"/>
    <w:rsid w:val="005B01AE"/>
    <w:rsid w:val="005B0299"/>
    <w:rsid w:val="005B03DE"/>
    <w:rsid w:val="005B07F5"/>
    <w:rsid w:val="005B091A"/>
    <w:rsid w:val="005B163E"/>
    <w:rsid w:val="005B16ED"/>
    <w:rsid w:val="005B1B71"/>
    <w:rsid w:val="005B1BF8"/>
    <w:rsid w:val="005B239C"/>
    <w:rsid w:val="005B24F4"/>
    <w:rsid w:val="005B286A"/>
    <w:rsid w:val="005B2C73"/>
    <w:rsid w:val="005B2E89"/>
    <w:rsid w:val="005B31B8"/>
    <w:rsid w:val="005B35B1"/>
    <w:rsid w:val="005B36F6"/>
    <w:rsid w:val="005B3B94"/>
    <w:rsid w:val="005B3E34"/>
    <w:rsid w:val="005B3EF6"/>
    <w:rsid w:val="005B3F86"/>
    <w:rsid w:val="005B435A"/>
    <w:rsid w:val="005B45DE"/>
    <w:rsid w:val="005B4842"/>
    <w:rsid w:val="005B4970"/>
    <w:rsid w:val="005B4BEF"/>
    <w:rsid w:val="005B4D13"/>
    <w:rsid w:val="005B4FE1"/>
    <w:rsid w:val="005B5C46"/>
    <w:rsid w:val="005B66D6"/>
    <w:rsid w:val="005B73A5"/>
    <w:rsid w:val="005B75A4"/>
    <w:rsid w:val="005B75BD"/>
    <w:rsid w:val="005B7717"/>
    <w:rsid w:val="005B7CEF"/>
    <w:rsid w:val="005C08D9"/>
    <w:rsid w:val="005C0BEE"/>
    <w:rsid w:val="005C0CEE"/>
    <w:rsid w:val="005C1406"/>
    <w:rsid w:val="005C1440"/>
    <w:rsid w:val="005C1581"/>
    <w:rsid w:val="005C15E9"/>
    <w:rsid w:val="005C1821"/>
    <w:rsid w:val="005C1ACD"/>
    <w:rsid w:val="005C1BD2"/>
    <w:rsid w:val="005C1BDD"/>
    <w:rsid w:val="005C1EF7"/>
    <w:rsid w:val="005C1F81"/>
    <w:rsid w:val="005C2A1E"/>
    <w:rsid w:val="005C2E55"/>
    <w:rsid w:val="005C2ECF"/>
    <w:rsid w:val="005C3277"/>
    <w:rsid w:val="005C330C"/>
    <w:rsid w:val="005C3502"/>
    <w:rsid w:val="005C3924"/>
    <w:rsid w:val="005C3CB9"/>
    <w:rsid w:val="005C4265"/>
    <w:rsid w:val="005C469D"/>
    <w:rsid w:val="005C471C"/>
    <w:rsid w:val="005C47A5"/>
    <w:rsid w:val="005C523B"/>
    <w:rsid w:val="005C573B"/>
    <w:rsid w:val="005C5D41"/>
    <w:rsid w:val="005C5EC4"/>
    <w:rsid w:val="005C65DB"/>
    <w:rsid w:val="005C692D"/>
    <w:rsid w:val="005C72AB"/>
    <w:rsid w:val="005C7982"/>
    <w:rsid w:val="005D004F"/>
    <w:rsid w:val="005D02C0"/>
    <w:rsid w:val="005D08AE"/>
    <w:rsid w:val="005D0BF0"/>
    <w:rsid w:val="005D0E68"/>
    <w:rsid w:val="005D1486"/>
    <w:rsid w:val="005D1BD7"/>
    <w:rsid w:val="005D1CD5"/>
    <w:rsid w:val="005D1F2C"/>
    <w:rsid w:val="005D1F34"/>
    <w:rsid w:val="005D2223"/>
    <w:rsid w:val="005D294F"/>
    <w:rsid w:val="005D29DC"/>
    <w:rsid w:val="005D2B86"/>
    <w:rsid w:val="005D365B"/>
    <w:rsid w:val="005D383D"/>
    <w:rsid w:val="005D3C93"/>
    <w:rsid w:val="005D40C5"/>
    <w:rsid w:val="005D4197"/>
    <w:rsid w:val="005D41B6"/>
    <w:rsid w:val="005D455C"/>
    <w:rsid w:val="005D4BF3"/>
    <w:rsid w:val="005D5192"/>
    <w:rsid w:val="005D52C1"/>
    <w:rsid w:val="005D53CD"/>
    <w:rsid w:val="005D545C"/>
    <w:rsid w:val="005D5F8F"/>
    <w:rsid w:val="005D615E"/>
    <w:rsid w:val="005D63DF"/>
    <w:rsid w:val="005D6812"/>
    <w:rsid w:val="005D68AC"/>
    <w:rsid w:val="005D7235"/>
    <w:rsid w:val="005D72B2"/>
    <w:rsid w:val="005D7715"/>
    <w:rsid w:val="005D793F"/>
    <w:rsid w:val="005D7970"/>
    <w:rsid w:val="005D7C3D"/>
    <w:rsid w:val="005D7E21"/>
    <w:rsid w:val="005D7EEC"/>
    <w:rsid w:val="005E06A1"/>
    <w:rsid w:val="005E08BC"/>
    <w:rsid w:val="005E09A7"/>
    <w:rsid w:val="005E0F14"/>
    <w:rsid w:val="005E12E1"/>
    <w:rsid w:val="005E171E"/>
    <w:rsid w:val="005E21CA"/>
    <w:rsid w:val="005E27EC"/>
    <w:rsid w:val="005E34E6"/>
    <w:rsid w:val="005E371F"/>
    <w:rsid w:val="005E4161"/>
    <w:rsid w:val="005E41E1"/>
    <w:rsid w:val="005E41FB"/>
    <w:rsid w:val="005E45A2"/>
    <w:rsid w:val="005E4857"/>
    <w:rsid w:val="005E4A11"/>
    <w:rsid w:val="005E4BEF"/>
    <w:rsid w:val="005E5995"/>
    <w:rsid w:val="005E625C"/>
    <w:rsid w:val="005E6725"/>
    <w:rsid w:val="005E6C0C"/>
    <w:rsid w:val="005E6FEC"/>
    <w:rsid w:val="005E7063"/>
    <w:rsid w:val="005E7279"/>
    <w:rsid w:val="005E7442"/>
    <w:rsid w:val="005E79A8"/>
    <w:rsid w:val="005E7D08"/>
    <w:rsid w:val="005E7DBC"/>
    <w:rsid w:val="005F00E5"/>
    <w:rsid w:val="005F0177"/>
    <w:rsid w:val="005F0188"/>
    <w:rsid w:val="005F0CE0"/>
    <w:rsid w:val="005F0E08"/>
    <w:rsid w:val="005F11DD"/>
    <w:rsid w:val="005F15C8"/>
    <w:rsid w:val="005F161E"/>
    <w:rsid w:val="005F16C6"/>
    <w:rsid w:val="005F1C52"/>
    <w:rsid w:val="005F205C"/>
    <w:rsid w:val="005F2065"/>
    <w:rsid w:val="005F2165"/>
    <w:rsid w:val="005F29E5"/>
    <w:rsid w:val="005F2B08"/>
    <w:rsid w:val="005F380D"/>
    <w:rsid w:val="005F3C94"/>
    <w:rsid w:val="005F3F68"/>
    <w:rsid w:val="005F4CAD"/>
    <w:rsid w:val="005F5202"/>
    <w:rsid w:val="005F56AA"/>
    <w:rsid w:val="005F619D"/>
    <w:rsid w:val="005F6354"/>
    <w:rsid w:val="005F65E8"/>
    <w:rsid w:val="005F6866"/>
    <w:rsid w:val="005F68CA"/>
    <w:rsid w:val="005F6AB8"/>
    <w:rsid w:val="005F6BED"/>
    <w:rsid w:val="005F72EF"/>
    <w:rsid w:val="005F7444"/>
    <w:rsid w:val="00600440"/>
    <w:rsid w:val="006004B1"/>
    <w:rsid w:val="00600562"/>
    <w:rsid w:val="00600BF2"/>
    <w:rsid w:val="006010C2"/>
    <w:rsid w:val="006018B8"/>
    <w:rsid w:val="00601A44"/>
    <w:rsid w:val="00602385"/>
    <w:rsid w:val="006023CD"/>
    <w:rsid w:val="0060296A"/>
    <w:rsid w:val="00602F8B"/>
    <w:rsid w:val="006033B5"/>
    <w:rsid w:val="006033BE"/>
    <w:rsid w:val="0060355B"/>
    <w:rsid w:val="00603826"/>
    <w:rsid w:val="0060383F"/>
    <w:rsid w:val="006039E8"/>
    <w:rsid w:val="006039FB"/>
    <w:rsid w:val="00603B0D"/>
    <w:rsid w:val="00603DF1"/>
    <w:rsid w:val="006042FA"/>
    <w:rsid w:val="006047E0"/>
    <w:rsid w:val="00604E11"/>
    <w:rsid w:val="00604F6B"/>
    <w:rsid w:val="00605ABA"/>
    <w:rsid w:val="00605E8C"/>
    <w:rsid w:val="0060605F"/>
    <w:rsid w:val="0060618D"/>
    <w:rsid w:val="00606620"/>
    <w:rsid w:val="006066EF"/>
    <w:rsid w:val="006074D3"/>
    <w:rsid w:val="00607B6C"/>
    <w:rsid w:val="00607E67"/>
    <w:rsid w:val="0061006F"/>
    <w:rsid w:val="00610694"/>
    <w:rsid w:val="006108DC"/>
    <w:rsid w:val="00610A13"/>
    <w:rsid w:val="00610B11"/>
    <w:rsid w:val="00610B73"/>
    <w:rsid w:val="00610DF8"/>
    <w:rsid w:val="0061128B"/>
    <w:rsid w:val="0061165C"/>
    <w:rsid w:val="00611DF1"/>
    <w:rsid w:val="0061208B"/>
    <w:rsid w:val="006122FB"/>
    <w:rsid w:val="00612A51"/>
    <w:rsid w:val="00612ECE"/>
    <w:rsid w:val="006131B9"/>
    <w:rsid w:val="006134B8"/>
    <w:rsid w:val="0061362D"/>
    <w:rsid w:val="00613647"/>
    <w:rsid w:val="006136FE"/>
    <w:rsid w:val="006143DA"/>
    <w:rsid w:val="006144E4"/>
    <w:rsid w:val="006146A8"/>
    <w:rsid w:val="0061496C"/>
    <w:rsid w:val="0061543B"/>
    <w:rsid w:val="00615537"/>
    <w:rsid w:val="00615B3D"/>
    <w:rsid w:val="006160A5"/>
    <w:rsid w:val="006161FF"/>
    <w:rsid w:val="00616625"/>
    <w:rsid w:val="0061682E"/>
    <w:rsid w:val="00616A1B"/>
    <w:rsid w:val="00616C54"/>
    <w:rsid w:val="00616D33"/>
    <w:rsid w:val="00616F88"/>
    <w:rsid w:val="00616FD7"/>
    <w:rsid w:val="00617B49"/>
    <w:rsid w:val="00617BC8"/>
    <w:rsid w:val="00617C03"/>
    <w:rsid w:val="00617C70"/>
    <w:rsid w:val="00617E14"/>
    <w:rsid w:val="0062033E"/>
    <w:rsid w:val="00620406"/>
    <w:rsid w:val="006206D2"/>
    <w:rsid w:val="00620FE6"/>
    <w:rsid w:val="0062125D"/>
    <w:rsid w:val="006212BA"/>
    <w:rsid w:val="00622299"/>
    <w:rsid w:val="006223ED"/>
    <w:rsid w:val="00622508"/>
    <w:rsid w:val="006228A2"/>
    <w:rsid w:val="006228CC"/>
    <w:rsid w:val="006228DA"/>
    <w:rsid w:val="00622AA1"/>
    <w:rsid w:val="00622B6D"/>
    <w:rsid w:val="00622FBD"/>
    <w:rsid w:val="006232DC"/>
    <w:rsid w:val="00623332"/>
    <w:rsid w:val="006234D8"/>
    <w:rsid w:val="00623CD3"/>
    <w:rsid w:val="006245EC"/>
    <w:rsid w:val="006247D9"/>
    <w:rsid w:val="00624A67"/>
    <w:rsid w:val="00624E4B"/>
    <w:rsid w:val="00624F2A"/>
    <w:rsid w:val="00625011"/>
    <w:rsid w:val="006250A2"/>
    <w:rsid w:val="0062510C"/>
    <w:rsid w:val="006252B8"/>
    <w:rsid w:val="00625359"/>
    <w:rsid w:val="006254D1"/>
    <w:rsid w:val="006257D6"/>
    <w:rsid w:val="00625829"/>
    <w:rsid w:val="00625AF9"/>
    <w:rsid w:val="00625C2D"/>
    <w:rsid w:val="006261C8"/>
    <w:rsid w:val="00626917"/>
    <w:rsid w:val="006269ED"/>
    <w:rsid w:val="00626BA1"/>
    <w:rsid w:val="00627305"/>
    <w:rsid w:val="00627AEC"/>
    <w:rsid w:val="00627B60"/>
    <w:rsid w:val="00630015"/>
    <w:rsid w:val="0063009F"/>
    <w:rsid w:val="00630160"/>
    <w:rsid w:val="006304B2"/>
    <w:rsid w:val="00630516"/>
    <w:rsid w:val="0063075A"/>
    <w:rsid w:val="00630854"/>
    <w:rsid w:val="00630B13"/>
    <w:rsid w:val="00630B92"/>
    <w:rsid w:val="00630C85"/>
    <w:rsid w:val="00631299"/>
    <w:rsid w:val="0063173F"/>
    <w:rsid w:val="006317FA"/>
    <w:rsid w:val="00631E4F"/>
    <w:rsid w:val="00632749"/>
    <w:rsid w:val="00632967"/>
    <w:rsid w:val="00632A21"/>
    <w:rsid w:val="00632C8F"/>
    <w:rsid w:val="00633466"/>
    <w:rsid w:val="00633629"/>
    <w:rsid w:val="00633753"/>
    <w:rsid w:val="006337B7"/>
    <w:rsid w:val="00633918"/>
    <w:rsid w:val="006339DF"/>
    <w:rsid w:val="00633CC1"/>
    <w:rsid w:val="00633FB6"/>
    <w:rsid w:val="00634327"/>
    <w:rsid w:val="006345B1"/>
    <w:rsid w:val="00634BCB"/>
    <w:rsid w:val="00634D69"/>
    <w:rsid w:val="006356C5"/>
    <w:rsid w:val="00635D6E"/>
    <w:rsid w:val="0063611A"/>
    <w:rsid w:val="00636401"/>
    <w:rsid w:val="00636900"/>
    <w:rsid w:val="00636969"/>
    <w:rsid w:val="00636F09"/>
    <w:rsid w:val="00636F5C"/>
    <w:rsid w:val="0063760C"/>
    <w:rsid w:val="00637A09"/>
    <w:rsid w:val="00637A0C"/>
    <w:rsid w:val="00640594"/>
    <w:rsid w:val="006406B4"/>
    <w:rsid w:val="00640EDB"/>
    <w:rsid w:val="00640F35"/>
    <w:rsid w:val="00641226"/>
    <w:rsid w:val="00641781"/>
    <w:rsid w:val="0064266C"/>
    <w:rsid w:val="006439C2"/>
    <w:rsid w:val="0064446F"/>
    <w:rsid w:val="006449A2"/>
    <w:rsid w:val="00644B30"/>
    <w:rsid w:val="006451BF"/>
    <w:rsid w:val="00645272"/>
    <w:rsid w:val="006460FC"/>
    <w:rsid w:val="00646114"/>
    <w:rsid w:val="006468C8"/>
    <w:rsid w:val="00646D6F"/>
    <w:rsid w:val="0064717F"/>
    <w:rsid w:val="0064721E"/>
    <w:rsid w:val="00647555"/>
    <w:rsid w:val="006501EE"/>
    <w:rsid w:val="006502FB"/>
    <w:rsid w:val="0065082E"/>
    <w:rsid w:val="00650982"/>
    <w:rsid w:val="00650E26"/>
    <w:rsid w:val="006518FE"/>
    <w:rsid w:val="00651989"/>
    <w:rsid w:val="006521C6"/>
    <w:rsid w:val="006528FA"/>
    <w:rsid w:val="0065294D"/>
    <w:rsid w:val="006529C4"/>
    <w:rsid w:val="006529FB"/>
    <w:rsid w:val="00653043"/>
    <w:rsid w:val="006533FB"/>
    <w:rsid w:val="00653C2B"/>
    <w:rsid w:val="00654162"/>
    <w:rsid w:val="006544E8"/>
    <w:rsid w:val="006545FE"/>
    <w:rsid w:val="0065466D"/>
    <w:rsid w:val="00654793"/>
    <w:rsid w:val="006549B1"/>
    <w:rsid w:val="00654BC6"/>
    <w:rsid w:val="00654D1B"/>
    <w:rsid w:val="00654D1C"/>
    <w:rsid w:val="006558DC"/>
    <w:rsid w:val="006559B9"/>
    <w:rsid w:val="00655BF2"/>
    <w:rsid w:val="00655EDD"/>
    <w:rsid w:val="00656212"/>
    <w:rsid w:val="00656BF3"/>
    <w:rsid w:val="0065720A"/>
    <w:rsid w:val="0065793E"/>
    <w:rsid w:val="00657D07"/>
    <w:rsid w:val="00660652"/>
    <w:rsid w:val="0066074B"/>
    <w:rsid w:val="00660831"/>
    <w:rsid w:val="00660A8B"/>
    <w:rsid w:val="00661138"/>
    <w:rsid w:val="00661245"/>
    <w:rsid w:val="0066221B"/>
    <w:rsid w:val="00662537"/>
    <w:rsid w:val="0066268B"/>
    <w:rsid w:val="00662C35"/>
    <w:rsid w:val="00662DD1"/>
    <w:rsid w:val="006639AA"/>
    <w:rsid w:val="00663D17"/>
    <w:rsid w:val="00664094"/>
    <w:rsid w:val="00664243"/>
    <w:rsid w:val="006642B1"/>
    <w:rsid w:val="006642ED"/>
    <w:rsid w:val="00664316"/>
    <w:rsid w:val="006644F5"/>
    <w:rsid w:val="0066489F"/>
    <w:rsid w:val="00665140"/>
    <w:rsid w:val="006655F2"/>
    <w:rsid w:val="00665A13"/>
    <w:rsid w:val="006667C4"/>
    <w:rsid w:val="00666A5E"/>
    <w:rsid w:val="00666A8A"/>
    <w:rsid w:val="00666C15"/>
    <w:rsid w:val="00666D0D"/>
    <w:rsid w:val="00670030"/>
    <w:rsid w:val="006703FF"/>
    <w:rsid w:val="006709F9"/>
    <w:rsid w:val="00670BFC"/>
    <w:rsid w:val="00671386"/>
    <w:rsid w:val="006718E5"/>
    <w:rsid w:val="006719B5"/>
    <w:rsid w:val="00671A01"/>
    <w:rsid w:val="00672079"/>
    <w:rsid w:val="006721A4"/>
    <w:rsid w:val="0067226E"/>
    <w:rsid w:val="006726C6"/>
    <w:rsid w:val="00672716"/>
    <w:rsid w:val="00674061"/>
    <w:rsid w:val="006746AB"/>
    <w:rsid w:val="0067471D"/>
    <w:rsid w:val="006748E0"/>
    <w:rsid w:val="00674988"/>
    <w:rsid w:val="00674EFA"/>
    <w:rsid w:val="0067586A"/>
    <w:rsid w:val="00675D85"/>
    <w:rsid w:val="006761B8"/>
    <w:rsid w:val="006761BA"/>
    <w:rsid w:val="006761D7"/>
    <w:rsid w:val="006761E4"/>
    <w:rsid w:val="00676B1D"/>
    <w:rsid w:val="00676C93"/>
    <w:rsid w:val="00677133"/>
    <w:rsid w:val="0067785A"/>
    <w:rsid w:val="00677A0E"/>
    <w:rsid w:val="00677B3B"/>
    <w:rsid w:val="006806CF"/>
    <w:rsid w:val="00680B0C"/>
    <w:rsid w:val="00681225"/>
    <w:rsid w:val="00681278"/>
    <w:rsid w:val="0068153A"/>
    <w:rsid w:val="006816D0"/>
    <w:rsid w:val="00681926"/>
    <w:rsid w:val="00681C8C"/>
    <w:rsid w:val="00681DCC"/>
    <w:rsid w:val="00681DD7"/>
    <w:rsid w:val="006823E2"/>
    <w:rsid w:val="006827CA"/>
    <w:rsid w:val="0068351E"/>
    <w:rsid w:val="006835C5"/>
    <w:rsid w:val="00683682"/>
    <w:rsid w:val="0068374F"/>
    <w:rsid w:val="00683CC6"/>
    <w:rsid w:val="00683FED"/>
    <w:rsid w:val="00684450"/>
    <w:rsid w:val="00684741"/>
    <w:rsid w:val="00684B17"/>
    <w:rsid w:val="006853DD"/>
    <w:rsid w:val="0068552D"/>
    <w:rsid w:val="0068573D"/>
    <w:rsid w:val="00685AB5"/>
    <w:rsid w:val="00685C57"/>
    <w:rsid w:val="00685F29"/>
    <w:rsid w:val="00686198"/>
    <w:rsid w:val="006861F5"/>
    <w:rsid w:val="0068722E"/>
    <w:rsid w:val="006877D4"/>
    <w:rsid w:val="00690860"/>
    <w:rsid w:val="00691015"/>
    <w:rsid w:val="0069152F"/>
    <w:rsid w:val="00691683"/>
    <w:rsid w:val="0069184D"/>
    <w:rsid w:val="00691D6C"/>
    <w:rsid w:val="00691E8A"/>
    <w:rsid w:val="00691FE8"/>
    <w:rsid w:val="006925D1"/>
    <w:rsid w:val="00692644"/>
    <w:rsid w:val="00692679"/>
    <w:rsid w:val="00692DE3"/>
    <w:rsid w:val="00692E20"/>
    <w:rsid w:val="00692EA9"/>
    <w:rsid w:val="00692ED7"/>
    <w:rsid w:val="00692F83"/>
    <w:rsid w:val="006931BB"/>
    <w:rsid w:val="0069387D"/>
    <w:rsid w:val="00693A22"/>
    <w:rsid w:val="00693AD8"/>
    <w:rsid w:val="00693B48"/>
    <w:rsid w:val="00693B99"/>
    <w:rsid w:val="006941BB"/>
    <w:rsid w:val="006942B0"/>
    <w:rsid w:val="0069449A"/>
    <w:rsid w:val="006948E9"/>
    <w:rsid w:val="006949EE"/>
    <w:rsid w:val="00694A2E"/>
    <w:rsid w:val="00694F0D"/>
    <w:rsid w:val="00694FED"/>
    <w:rsid w:val="00695715"/>
    <w:rsid w:val="00695E2F"/>
    <w:rsid w:val="00695EB6"/>
    <w:rsid w:val="0069652B"/>
    <w:rsid w:val="0069671A"/>
    <w:rsid w:val="0069678D"/>
    <w:rsid w:val="00696AB3"/>
    <w:rsid w:val="00696C80"/>
    <w:rsid w:val="00697882"/>
    <w:rsid w:val="006A0131"/>
    <w:rsid w:val="006A0186"/>
    <w:rsid w:val="006A049C"/>
    <w:rsid w:val="006A0D55"/>
    <w:rsid w:val="006A0E5E"/>
    <w:rsid w:val="006A0FE4"/>
    <w:rsid w:val="006A11B3"/>
    <w:rsid w:val="006A16F2"/>
    <w:rsid w:val="006A2222"/>
    <w:rsid w:val="006A23C5"/>
    <w:rsid w:val="006A2BBC"/>
    <w:rsid w:val="006A2C12"/>
    <w:rsid w:val="006A2E4C"/>
    <w:rsid w:val="006A2EDC"/>
    <w:rsid w:val="006A3883"/>
    <w:rsid w:val="006A3FB5"/>
    <w:rsid w:val="006A43A2"/>
    <w:rsid w:val="006A456C"/>
    <w:rsid w:val="006A477D"/>
    <w:rsid w:val="006A4F92"/>
    <w:rsid w:val="006A5380"/>
    <w:rsid w:val="006A54A5"/>
    <w:rsid w:val="006A5A15"/>
    <w:rsid w:val="006A5B80"/>
    <w:rsid w:val="006A5E19"/>
    <w:rsid w:val="006A6B69"/>
    <w:rsid w:val="006A6BB3"/>
    <w:rsid w:val="006A6BF2"/>
    <w:rsid w:val="006A72D8"/>
    <w:rsid w:val="006B01C7"/>
    <w:rsid w:val="006B113E"/>
    <w:rsid w:val="006B160E"/>
    <w:rsid w:val="006B1AD4"/>
    <w:rsid w:val="006B1E2E"/>
    <w:rsid w:val="006B2153"/>
    <w:rsid w:val="006B2202"/>
    <w:rsid w:val="006B2311"/>
    <w:rsid w:val="006B2611"/>
    <w:rsid w:val="006B2728"/>
    <w:rsid w:val="006B2C73"/>
    <w:rsid w:val="006B2D7F"/>
    <w:rsid w:val="006B31C6"/>
    <w:rsid w:val="006B3477"/>
    <w:rsid w:val="006B39BA"/>
    <w:rsid w:val="006B3BA0"/>
    <w:rsid w:val="006B3DE1"/>
    <w:rsid w:val="006B49B7"/>
    <w:rsid w:val="006B49BC"/>
    <w:rsid w:val="006B5848"/>
    <w:rsid w:val="006B5946"/>
    <w:rsid w:val="006B68DC"/>
    <w:rsid w:val="006B69DA"/>
    <w:rsid w:val="006B6AE0"/>
    <w:rsid w:val="006B6F86"/>
    <w:rsid w:val="006B77A6"/>
    <w:rsid w:val="006B7B00"/>
    <w:rsid w:val="006B7EAC"/>
    <w:rsid w:val="006C0020"/>
    <w:rsid w:val="006C005D"/>
    <w:rsid w:val="006C0642"/>
    <w:rsid w:val="006C098C"/>
    <w:rsid w:val="006C0B95"/>
    <w:rsid w:val="006C0BE7"/>
    <w:rsid w:val="006C1339"/>
    <w:rsid w:val="006C1735"/>
    <w:rsid w:val="006C192A"/>
    <w:rsid w:val="006C194C"/>
    <w:rsid w:val="006C19F2"/>
    <w:rsid w:val="006C1A04"/>
    <w:rsid w:val="006C1AB1"/>
    <w:rsid w:val="006C1DD3"/>
    <w:rsid w:val="006C245F"/>
    <w:rsid w:val="006C28B4"/>
    <w:rsid w:val="006C295C"/>
    <w:rsid w:val="006C2DC6"/>
    <w:rsid w:val="006C311C"/>
    <w:rsid w:val="006C32B3"/>
    <w:rsid w:val="006C37AA"/>
    <w:rsid w:val="006C3916"/>
    <w:rsid w:val="006C3B3B"/>
    <w:rsid w:val="006C3F65"/>
    <w:rsid w:val="006C4134"/>
    <w:rsid w:val="006C44C3"/>
    <w:rsid w:val="006C453A"/>
    <w:rsid w:val="006C4F2B"/>
    <w:rsid w:val="006C500E"/>
    <w:rsid w:val="006C5486"/>
    <w:rsid w:val="006C57D6"/>
    <w:rsid w:val="006C5E5E"/>
    <w:rsid w:val="006C6044"/>
    <w:rsid w:val="006C6E8A"/>
    <w:rsid w:val="006C70E2"/>
    <w:rsid w:val="006C7353"/>
    <w:rsid w:val="006C79D9"/>
    <w:rsid w:val="006C7A23"/>
    <w:rsid w:val="006C7CE6"/>
    <w:rsid w:val="006C7F6F"/>
    <w:rsid w:val="006D0407"/>
    <w:rsid w:val="006D0567"/>
    <w:rsid w:val="006D0CAD"/>
    <w:rsid w:val="006D0DAE"/>
    <w:rsid w:val="006D105E"/>
    <w:rsid w:val="006D1511"/>
    <w:rsid w:val="006D186E"/>
    <w:rsid w:val="006D1C4B"/>
    <w:rsid w:val="006D2071"/>
    <w:rsid w:val="006D23BD"/>
    <w:rsid w:val="006D2460"/>
    <w:rsid w:val="006D275B"/>
    <w:rsid w:val="006D3301"/>
    <w:rsid w:val="006D3418"/>
    <w:rsid w:val="006D38DE"/>
    <w:rsid w:val="006D3AAB"/>
    <w:rsid w:val="006D3BB0"/>
    <w:rsid w:val="006D3E03"/>
    <w:rsid w:val="006D3E0C"/>
    <w:rsid w:val="006D4310"/>
    <w:rsid w:val="006D475B"/>
    <w:rsid w:val="006D48B8"/>
    <w:rsid w:val="006D4A28"/>
    <w:rsid w:val="006D4A47"/>
    <w:rsid w:val="006D51A2"/>
    <w:rsid w:val="006D5596"/>
    <w:rsid w:val="006D56A7"/>
    <w:rsid w:val="006D5EE5"/>
    <w:rsid w:val="006D60BF"/>
    <w:rsid w:val="006D612D"/>
    <w:rsid w:val="006D6139"/>
    <w:rsid w:val="006D6425"/>
    <w:rsid w:val="006D655D"/>
    <w:rsid w:val="006D763A"/>
    <w:rsid w:val="006D7B63"/>
    <w:rsid w:val="006D7DA5"/>
    <w:rsid w:val="006E02B4"/>
    <w:rsid w:val="006E0437"/>
    <w:rsid w:val="006E0AFE"/>
    <w:rsid w:val="006E0EE2"/>
    <w:rsid w:val="006E1027"/>
    <w:rsid w:val="006E148A"/>
    <w:rsid w:val="006E14E4"/>
    <w:rsid w:val="006E1EE1"/>
    <w:rsid w:val="006E1F1E"/>
    <w:rsid w:val="006E1FEB"/>
    <w:rsid w:val="006E24AB"/>
    <w:rsid w:val="006E250E"/>
    <w:rsid w:val="006E2E74"/>
    <w:rsid w:val="006E38F2"/>
    <w:rsid w:val="006E3FC1"/>
    <w:rsid w:val="006E4050"/>
    <w:rsid w:val="006E4789"/>
    <w:rsid w:val="006E4A73"/>
    <w:rsid w:val="006E534A"/>
    <w:rsid w:val="006E57ED"/>
    <w:rsid w:val="006E583D"/>
    <w:rsid w:val="006E5995"/>
    <w:rsid w:val="006E59BC"/>
    <w:rsid w:val="006E5B31"/>
    <w:rsid w:val="006E5EC9"/>
    <w:rsid w:val="006E5FFF"/>
    <w:rsid w:val="006E6124"/>
    <w:rsid w:val="006E616B"/>
    <w:rsid w:val="006E663B"/>
    <w:rsid w:val="006E6C48"/>
    <w:rsid w:val="006E6D3B"/>
    <w:rsid w:val="006E6D54"/>
    <w:rsid w:val="006E7207"/>
    <w:rsid w:val="006E741A"/>
    <w:rsid w:val="006E7DFD"/>
    <w:rsid w:val="006E7EA8"/>
    <w:rsid w:val="006F0529"/>
    <w:rsid w:val="006F08E3"/>
    <w:rsid w:val="006F0CC1"/>
    <w:rsid w:val="006F0E03"/>
    <w:rsid w:val="006F0E2A"/>
    <w:rsid w:val="006F0E40"/>
    <w:rsid w:val="006F1262"/>
    <w:rsid w:val="006F15ED"/>
    <w:rsid w:val="006F1671"/>
    <w:rsid w:val="006F188C"/>
    <w:rsid w:val="006F19AA"/>
    <w:rsid w:val="006F1A37"/>
    <w:rsid w:val="006F1D74"/>
    <w:rsid w:val="006F1F8C"/>
    <w:rsid w:val="006F235A"/>
    <w:rsid w:val="006F2ADD"/>
    <w:rsid w:val="006F2B5C"/>
    <w:rsid w:val="006F2D0F"/>
    <w:rsid w:val="006F2D2D"/>
    <w:rsid w:val="006F2ED6"/>
    <w:rsid w:val="006F3110"/>
    <w:rsid w:val="006F31B3"/>
    <w:rsid w:val="006F3344"/>
    <w:rsid w:val="006F3658"/>
    <w:rsid w:val="006F3698"/>
    <w:rsid w:val="006F3E47"/>
    <w:rsid w:val="006F40EC"/>
    <w:rsid w:val="006F4148"/>
    <w:rsid w:val="006F4333"/>
    <w:rsid w:val="006F496B"/>
    <w:rsid w:val="006F4D64"/>
    <w:rsid w:val="006F4EB2"/>
    <w:rsid w:val="006F4F67"/>
    <w:rsid w:val="006F5054"/>
    <w:rsid w:val="006F59FF"/>
    <w:rsid w:val="006F5B0B"/>
    <w:rsid w:val="006F5B22"/>
    <w:rsid w:val="006F5C40"/>
    <w:rsid w:val="006F5FC3"/>
    <w:rsid w:val="006F601E"/>
    <w:rsid w:val="006F64D2"/>
    <w:rsid w:val="006F6CD3"/>
    <w:rsid w:val="006F7382"/>
    <w:rsid w:val="006F7C47"/>
    <w:rsid w:val="006F7CD2"/>
    <w:rsid w:val="007007C4"/>
    <w:rsid w:val="00700B01"/>
    <w:rsid w:val="00700FB0"/>
    <w:rsid w:val="0070120D"/>
    <w:rsid w:val="007024C6"/>
    <w:rsid w:val="007026D7"/>
    <w:rsid w:val="00703377"/>
    <w:rsid w:val="007038EC"/>
    <w:rsid w:val="00703D5F"/>
    <w:rsid w:val="0070526B"/>
    <w:rsid w:val="00705417"/>
    <w:rsid w:val="007057FF"/>
    <w:rsid w:val="00705ABE"/>
    <w:rsid w:val="00705F22"/>
    <w:rsid w:val="00706498"/>
    <w:rsid w:val="00706619"/>
    <w:rsid w:val="00706974"/>
    <w:rsid w:val="007077A8"/>
    <w:rsid w:val="007077D7"/>
    <w:rsid w:val="00707D39"/>
    <w:rsid w:val="00707F27"/>
    <w:rsid w:val="0071014B"/>
    <w:rsid w:val="00710E87"/>
    <w:rsid w:val="0071113E"/>
    <w:rsid w:val="00711718"/>
    <w:rsid w:val="0071177A"/>
    <w:rsid w:val="00711CDA"/>
    <w:rsid w:val="00711DFE"/>
    <w:rsid w:val="00711FE6"/>
    <w:rsid w:val="007127B4"/>
    <w:rsid w:val="0071287A"/>
    <w:rsid w:val="00712CB7"/>
    <w:rsid w:val="00712DF6"/>
    <w:rsid w:val="00713369"/>
    <w:rsid w:val="00713577"/>
    <w:rsid w:val="00713A8A"/>
    <w:rsid w:val="0071446F"/>
    <w:rsid w:val="007149B5"/>
    <w:rsid w:val="007149CD"/>
    <w:rsid w:val="00714BE2"/>
    <w:rsid w:val="00714D24"/>
    <w:rsid w:val="00714EC7"/>
    <w:rsid w:val="00714F24"/>
    <w:rsid w:val="00714F72"/>
    <w:rsid w:val="00714F9C"/>
    <w:rsid w:val="00714FF5"/>
    <w:rsid w:val="00715566"/>
    <w:rsid w:val="007155DA"/>
    <w:rsid w:val="0071595A"/>
    <w:rsid w:val="00715965"/>
    <w:rsid w:val="00715A3A"/>
    <w:rsid w:val="00715C1D"/>
    <w:rsid w:val="00715C69"/>
    <w:rsid w:val="00715D45"/>
    <w:rsid w:val="00715E56"/>
    <w:rsid w:val="00715F82"/>
    <w:rsid w:val="00716185"/>
    <w:rsid w:val="0071624A"/>
    <w:rsid w:val="0071670D"/>
    <w:rsid w:val="00716B49"/>
    <w:rsid w:val="00716DB0"/>
    <w:rsid w:val="007171A8"/>
    <w:rsid w:val="007171AE"/>
    <w:rsid w:val="0071735F"/>
    <w:rsid w:val="007173DB"/>
    <w:rsid w:val="0071766E"/>
    <w:rsid w:val="0071772F"/>
    <w:rsid w:val="0071775C"/>
    <w:rsid w:val="00717815"/>
    <w:rsid w:val="007207F6"/>
    <w:rsid w:val="00720A33"/>
    <w:rsid w:val="00720F00"/>
    <w:rsid w:val="007213A3"/>
    <w:rsid w:val="00721B7E"/>
    <w:rsid w:val="00721C7A"/>
    <w:rsid w:val="00722325"/>
    <w:rsid w:val="007226F7"/>
    <w:rsid w:val="00722A67"/>
    <w:rsid w:val="007232F8"/>
    <w:rsid w:val="0072352D"/>
    <w:rsid w:val="007235EB"/>
    <w:rsid w:val="00723968"/>
    <w:rsid w:val="007239F9"/>
    <w:rsid w:val="00723C82"/>
    <w:rsid w:val="0072400E"/>
    <w:rsid w:val="00724632"/>
    <w:rsid w:val="00724A0A"/>
    <w:rsid w:val="00724ACB"/>
    <w:rsid w:val="00724E67"/>
    <w:rsid w:val="00724FA7"/>
    <w:rsid w:val="00725010"/>
    <w:rsid w:val="007252CD"/>
    <w:rsid w:val="00725402"/>
    <w:rsid w:val="00726180"/>
    <w:rsid w:val="007265A3"/>
    <w:rsid w:val="00726AB8"/>
    <w:rsid w:val="00726B1D"/>
    <w:rsid w:val="00726B90"/>
    <w:rsid w:val="00726C11"/>
    <w:rsid w:val="00726C9D"/>
    <w:rsid w:val="0072703E"/>
    <w:rsid w:val="007279BB"/>
    <w:rsid w:val="00727E98"/>
    <w:rsid w:val="0073028D"/>
    <w:rsid w:val="00730597"/>
    <w:rsid w:val="00730714"/>
    <w:rsid w:val="007308F0"/>
    <w:rsid w:val="00730960"/>
    <w:rsid w:val="00730BD2"/>
    <w:rsid w:val="00730C91"/>
    <w:rsid w:val="00730D30"/>
    <w:rsid w:val="00731D19"/>
    <w:rsid w:val="007320F2"/>
    <w:rsid w:val="007322AE"/>
    <w:rsid w:val="007323D1"/>
    <w:rsid w:val="0073298B"/>
    <w:rsid w:val="00733751"/>
    <w:rsid w:val="0073380B"/>
    <w:rsid w:val="00733946"/>
    <w:rsid w:val="00733C6F"/>
    <w:rsid w:val="00733CB2"/>
    <w:rsid w:val="00734066"/>
    <w:rsid w:val="007341DE"/>
    <w:rsid w:val="00734719"/>
    <w:rsid w:val="00734A79"/>
    <w:rsid w:val="00734BF7"/>
    <w:rsid w:val="007355F8"/>
    <w:rsid w:val="00735C68"/>
    <w:rsid w:val="0073678C"/>
    <w:rsid w:val="00736838"/>
    <w:rsid w:val="00736B23"/>
    <w:rsid w:val="007370F9"/>
    <w:rsid w:val="0073743E"/>
    <w:rsid w:val="007377E6"/>
    <w:rsid w:val="007378AC"/>
    <w:rsid w:val="00740185"/>
    <w:rsid w:val="0074047F"/>
    <w:rsid w:val="007405AB"/>
    <w:rsid w:val="007407FD"/>
    <w:rsid w:val="00740C90"/>
    <w:rsid w:val="00740F20"/>
    <w:rsid w:val="00741566"/>
    <w:rsid w:val="00741906"/>
    <w:rsid w:val="00741DE9"/>
    <w:rsid w:val="00742290"/>
    <w:rsid w:val="0074282B"/>
    <w:rsid w:val="00742993"/>
    <w:rsid w:val="00742F02"/>
    <w:rsid w:val="00742F28"/>
    <w:rsid w:val="00743398"/>
    <w:rsid w:val="0074376E"/>
    <w:rsid w:val="00743A61"/>
    <w:rsid w:val="00743F84"/>
    <w:rsid w:val="0074415B"/>
    <w:rsid w:val="007441EE"/>
    <w:rsid w:val="00744C85"/>
    <w:rsid w:val="00744CA4"/>
    <w:rsid w:val="00745171"/>
    <w:rsid w:val="0074564F"/>
    <w:rsid w:val="007456A3"/>
    <w:rsid w:val="0074583C"/>
    <w:rsid w:val="00745CD0"/>
    <w:rsid w:val="00745E16"/>
    <w:rsid w:val="007461B4"/>
    <w:rsid w:val="0074629A"/>
    <w:rsid w:val="00746698"/>
    <w:rsid w:val="00746AC7"/>
    <w:rsid w:val="0074710A"/>
    <w:rsid w:val="00747FF4"/>
    <w:rsid w:val="0075037F"/>
    <w:rsid w:val="00750405"/>
    <w:rsid w:val="00750505"/>
    <w:rsid w:val="00750566"/>
    <w:rsid w:val="00750575"/>
    <w:rsid w:val="007505A2"/>
    <w:rsid w:val="007506D7"/>
    <w:rsid w:val="00750984"/>
    <w:rsid w:val="00751D76"/>
    <w:rsid w:val="00751E83"/>
    <w:rsid w:val="007527EC"/>
    <w:rsid w:val="00752A9D"/>
    <w:rsid w:val="00752ED1"/>
    <w:rsid w:val="0075341D"/>
    <w:rsid w:val="00753772"/>
    <w:rsid w:val="00753ECC"/>
    <w:rsid w:val="00753F7F"/>
    <w:rsid w:val="007540BF"/>
    <w:rsid w:val="007540ED"/>
    <w:rsid w:val="0075445D"/>
    <w:rsid w:val="0075471C"/>
    <w:rsid w:val="00754A00"/>
    <w:rsid w:val="00754F41"/>
    <w:rsid w:val="007550AD"/>
    <w:rsid w:val="00755916"/>
    <w:rsid w:val="00755928"/>
    <w:rsid w:val="00755B54"/>
    <w:rsid w:val="00755C59"/>
    <w:rsid w:val="00755D0F"/>
    <w:rsid w:val="00755D50"/>
    <w:rsid w:val="00756124"/>
    <w:rsid w:val="00756286"/>
    <w:rsid w:val="0075651C"/>
    <w:rsid w:val="00756EEA"/>
    <w:rsid w:val="0075797C"/>
    <w:rsid w:val="007579E5"/>
    <w:rsid w:val="00757A69"/>
    <w:rsid w:val="0076050B"/>
    <w:rsid w:val="00760798"/>
    <w:rsid w:val="0076108F"/>
    <w:rsid w:val="00761570"/>
    <w:rsid w:val="00761999"/>
    <w:rsid w:val="007619D9"/>
    <w:rsid w:val="00761ACC"/>
    <w:rsid w:val="00761C90"/>
    <w:rsid w:val="0076275B"/>
    <w:rsid w:val="0076292C"/>
    <w:rsid w:val="0076295C"/>
    <w:rsid w:val="0076299F"/>
    <w:rsid w:val="00762A4C"/>
    <w:rsid w:val="007632C3"/>
    <w:rsid w:val="007637A8"/>
    <w:rsid w:val="00763CDB"/>
    <w:rsid w:val="00763CF8"/>
    <w:rsid w:val="00763E38"/>
    <w:rsid w:val="007643C5"/>
    <w:rsid w:val="007643CD"/>
    <w:rsid w:val="00764452"/>
    <w:rsid w:val="00764C71"/>
    <w:rsid w:val="00764DE3"/>
    <w:rsid w:val="00764E45"/>
    <w:rsid w:val="00765453"/>
    <w:rsid w:val="00765739"/>
    <w:rsid w:val="00765A23"/>
    <w:rsid w:val="00765B58"/>
    <w:rsid w:val="0076613C"/>
    <w:rsid w:val="00766337"/>
    <w:rsid w:val="00766581"/>
    <w:rsid w:val="007668D3"/>
    <w:rsid w:val="007669EC"/>
    <w:rsid w:val="0076708E"/>
    <w:rsid w:val="007671C0"/>
    <w:rsid w:val="00767443"/>
    <w:rsid w:val="00767D5B"/>
    <w:rsid w:val="00767E27"/>
    <w:rsid w:val="00767EDE"/>
    <w:rsid w:val="00770388"/>
    <w:rsid w:val="00770D5C"/>
    <w:rsid w:val="00770DA0"/>
    <w:rsid w:val="00770DCB"/>
    <w:rsid w:val="00770F73"/>
    <w:rsid w:val="00771099"/>
    <w:rsid w:val="007722E0"/>
    <w:rsid w:val="00772EB6"/>
    <w:rsid w:val="0077371C"/>
    <w:rsid w:val="007737EC"/>
    <w:rsid w:val="00773A10"/>
    <w:rsid w:val="0077403E"/>
    <w:rsid w:val="00774481"/>
    <w:rsid w:val="00774502"/>
    <w:rsid w:val="00774722"/>
    <w:rsid w:val="007748F0"/>
    <w:rsid w:val="00774D7E"/>
    <w:rsid w:val="00775485"/>
    <w:rsid w:val="00775A8D"/>
    <w:rsid w:val="00776335"/>
    <w:rsid w:val="00776538"/>
    <w:rsid w:val="007765AC"/>
    <w:rsid w:val="007768F1"/>
    <w:rsid w:val="00776D13"/>
    <w:rsid w:val="00776E4B"/>
    <w:rsid w:val="00776E91"/>
    <w:rsid w:val="0077749E"/>
    <w:rsid w:val="007778B7"/>
    <w:rsid w:val="00777AF3"/>
    <w:rsid w:val="00777B8A"/>
    <w:rsid w:val="00777C01"/>
    <w:rsid w:val="00777D98"/>
    <w:rsid w:val="00777E13"/>
    <w:rsid w:val="0078062D"/>
    <w:rsid w:val="007806CC"/>
    <w:rsid w:val="00780B7D"/>
    <w:rsid w:val="00780C01"/>
    <w:rsid w:val="00780CCD"/>
    <w:rsid w:val="00781A84"/>
    <w:rsid w:val="00781CCF"/>
    <w:rsid w:val="00781EEF"/>
    <w:rsid w:val="00782015"/>
    <w:rsid w:val="007824C7"/>
    <w:rsid w:val="00782577"/>
    <w:rsid w:val="00782697"/>
    <w:rsid w:val="007829D9"/>
    <w:rsid w:val="00782AC0"/>
    <w:rsid w:val="00782D51"/>
    <w:rsid w:val="007831EC"/>
    <w:rsid w:val="00783532"/>
    <w:rsid w:val="00783A26"/>
    <w:rsid w:val="00783D74"/>
    <w:rsid w:val="00784521"/>
    <w:rsid w:val="007846B5"/>
    <w:rsid w:val="00784A08"/>
    <w:rsid w:val="00784D0C"/>
    <w:rsid w:val="00784E11"/>
    <w:rsid w:val="00784FF5"/>
    <w:rsid w:val="00785133"/>
    <w:rsid w:val="00785250"/>
    <w:rsid w:val="00785954"/>
    <w:rsid w:val="00785D3A"/>
    <w:rsid w:val="00785FB0"/>
    <w:rsid w:val="00786568"/>
    <w:rsid w:val="0078672C"/>
    <w:rsid w:val="0078679A"/>
    <w:rsid w:val="007867FD"/>
    <w:rsid w:val="0078680D"/>
    <w:rsid w:val="00786D18"/>
    <w:rsid w:val="00786E7E"/>
    <w:rsid w:val="00786F13"/>
    <w:rsid w:val="00787667"/>
    <w:rsid w:val="007879B6"/>
    <w:rsid w:val="00787E9E"/>
    <w:rsid w:val="0079004C"/>
    <w:rsid w:val="00790093"/>
    <w:rsid w:val="007900FC"/>
    <w:rsid w:val="00790A6F"/>
    <w:rsid w:val="00790FE0"/>
    <w:rsid w:val="0079114E"/>
    <w:rsid w:val="007916C8"/>
    <w:rsid w:val="007919F6"/>
    <w:rsid w:val="0079218E"/>
    <w:rsid w:val="007921B5"/>
    <w:rsid w:val="007922D0"/>
    <w:rsid w:val="007925AE"/>
    <w:rsid w:val="0079335D"/>
    <w:rsid w:val="00793393"/>
    <w:rsid w:val="007936EC"/>
    <w:rsid w:val="007939F8"/>
    <w:rsid w:val="00793C2C"/>
    <w:rsid w:val="00793E89"/>
    <w:rsid w:val="00794786"/>
    <w:rsid w:val="007947E9"/>
    <w:rsid w:val="00795111"/>
    <w:rsid w:val="00795438"/>
    <w:rsid w:val="00795590"/>
    <w:rsid w:val="007958A8"/>
    <w:rsid w:val="00795B3B"/>
    <w:rsid w:val="00796230"/>
    <w:rsid w:val="007962D8"/>
    <w:rsid w:val="0079645E"/>
    <w:rsid w:val="00796604"/>
    <w:rsid w:val="007967A8"/>
    <w:rsid w:val="0079697A"/>
    <w:rsid w:val="00797A29"/>
    <w:rsid w:val="00797BC4"/>
    <w:rsid w:val="007A044B"/>
    <w:rsid w:val="007A0720"/>
    <w:rsid w:val="007A072B"/>
    <w:rsid w:val="007A099E"/>
    <w:rsid w:val="007A09E4"/>
    <w:rsid w:val="007A0B5D"/>
    <w:rsid w:val="007A0E59"/>
    <w:rsid w:val="007A0FA4"/>
    <w:rsid w:val="007A1371"/>
    <w:rsid w:val="007A1548"/>
    <w:rsid w:val="007A1868"/>
    <w:rsid w:val="007A18A8"/>
    <w:rsid w:val="007A1C73"/>
    <w:rsid w:val="007A1D05"/>
    <w:rsid w:val="007A1F16"/>
    <w:rsid w:val="007A1FD2"/>
    <w:rsid w:val="007A201A"/>
    <w:rsid w:val="007A221F"/>
    <w:rsid w:val="007A2ABA"/>
    <w:rsid w:val="007A2EDE"/>
    <w:rsid w:val="007A3325"/>
    <w:rsid w:val="007A3894"/>
    <w:rsid w:val="007A421A"/>
    <w:rsid w:val="007A4310"/>
    <w:rsid w:val="007A444A"/>
    <w:rsid w:val="007A4A57"/>
    <w:rsid w:val="007A4D4D"/>
    <w:rsid w:val="007A4F92"/>
    <w:rsid w:val="007A5525"/>
    <w:rsid w:val="007A5687"/>
    <w:rsid w:val="007A579F"/>
    <w:rsid w:val="007A5B42"/>
    <w:rsid w:val="007A5C42"/>
    <w:rsid w:val="007A5CBF"/>
    <w:rsid w:val="007A5F3E"/>
    <w:rsid w:val="007A61FF"/>
    <w:rsid w:val="007A63B0"/>
    <w:rsid w:val="007A66A4"/>
    <w:rsid w:val="007A6858"/>
    <w:rsid w:val="007A690B"/>
    <w:rsid w:val="007A6B90"/>
    <w:rsid w:val="007A6D8B"/>
    <w:rsid w:val="007A6F24"/>
    <w:rsid w:val="007A73F7"/>
    <w:rsid w:val="007A767D"/>
    <w:rsid w:val="007B01BB"/>
    <w:rsid w:val="007B0526"/>
    <w:rsid w:val="007B06CF"/>
    <w:rsid w:val="007B06EA"/>
    <w:rsid w:val="007B0879"/>
    <w:rsid w:val="007B0FD6"/>
    <w:rsid w:val="007B1139"/>
    <w:rsid w:val="007B1791"/>
    <w:rsid w:val="007B17AB"/>
    <w:rsid w:val="007B1895"/>
    <w:rsid w:val="007B1B32"/>
    <w:rsid w:val="007B1B47"/>
    <w:rsid w:val="007B1B5E"/>
    <w:rsid w:val="007B23B9"/>
    <w:rsid w:val="007B2485"/>
    <w:rsid w:val="007B27B7"/>
    <w:rsid w:val="007B2AFA"/>
    <w:rsid w:val="007B2BED"/>
    <w:rsid w:val="007B3035"/>
    <w:rsid w:val="007B3084"/>
    <w:rsid w:val="007B39D8"/>
    <w:rsid w:val="007B4373"/>
    <w:rsid w:val="007B444D"/>
    <w:rsid w:val="007B4550"/>
    <w:rsid w:val="007B4B42"/>
    <w:rsid w:val="007B4C95"/>
    <w:rsid w:val="007B4E38"/>
    <w:rsid w:val="007B58FC"/>
    <w:rsid w:val="007B5AE2"/>
    <w:rsid w:val="007B5C77"/>
    <w:rsid w:val="007B6201"/>
    <w:rsid w:val="007B64F0"/>
    <w:rsid w:val="007B6711"/>
    <w:rsid w:val="007B6CDF"/>
    <w:rsid w:val="007B6E01"/>
    <w:rsid w:val="007B736C"/>
    <w:rsid w:val="007B736F"/>
    <w:rsid w:val="007B73F8"/>
    <w:rsid w:val="007B783D"/>
    <w:rsid w:val="007B7B82"/>
    <w:rsid w:val="007B7DE6"/>
    <w:rsid w:val="007B7FF2"/>
    <w:rsid w:val="007C00F7"/>
    <w:rsid w:val="007C0B7F"/>
    <w:rsid w:val="007C169C"/>
    <w:rsid w:val="007C18E9"/>
    <w:rsid w:val="007C1DA6"/>
    <w:rsid w:val="007C210C"/>
    <w:rsid w:val="007C23C0"/>
    <w:rsid w:val="007C2ADF"/>
    <w:rsid w:val="007C2D0C"/>
    <w:rsid w:val="007C33D8"/>
    <w:rsid w:val="007C34B5"/>
    <w:rsid w:val="007C383B"/>
    <w:rsid w:val="007C3ADA"/>
    <w:rsid w:val="007C3BF0"/>
    <w:rsid w:val="007C3C04"/>
    <w:rsid w:val="007C417F"/>
    <w:rsid w:val="007C4A2E"/>
    <w:rsid w:val="007C4BEB"/>
    <w:rsid w:val="007C4CAF"/>
    <w:rsid w:val="007C5CF6"/>
    <w:rsid w:val="007C5D5B"/>
    <w:rsid w:val="007C5DF7"/>
    <w:rsid w:val="007C5FE7"/>
    <w:rsid w:val="007C62A6"/>
    <w:rsid w:val="007C69C0"/>
    <w:rsid w:val="007C6A21"/>
    <w:rsid w:val="007C7215"/>
    <w:rsid w:val="007C72DC"/>
    <w:rsid w:val="007C73C9"/>
    <w:rsid w:val="007C7B66"/>
    <w:rsid w:val="007C7E60"/>
    <w:rsid w:val="007C7ED0"/>
    <w:rsid w:val="007C7F14"/>
    <w:rsid w:val="007D016E"/>
    <w:rsid w:val="007D0262"/>
    <w:rsid w:val="007D056A"/>
    <w:rsid w:val="007D09BB"/>
    <w:rsid w:val="007D0AD7"/>
    <w:rsid w:val="007D10CA"/>
    <w:rsid w:val="007D114C"/>
    <w:rsid w:val="007D1153"/>
    <w:rsid w:val="007D121D"/>
    <w:rsid w:val="007D159E"/>
    <w:rsid w:val="007D1663"/>
    <w:rsid w:val="007D2002"/>
    <w:rsid w:val="007D2092"/>
    <w:rsid w:val="007D23D1"/>
    <w:rsid w:val="007D2C2B"/>
    <w:rsid w:val="007D2C39"/>
    <w:rsid w:val="007D2F00"/>
    <w:rsid w:val="007D30C6"/>
    <w:rsid w:val="007D32AB"/>
    <w:rsid w:val="007D33AC"/>
    <w:rsid w:val="007D379B"/>
    <w:rsid w:val="007D4A2F"/>
    <w:rsid w:val="007D4D05"/>
    <w:rsid w:val="007D4F48"/>
    <w:rsid w:val="007D4F6B"/>
    <w:rsid w:val="007D505A"/>
    <w:rsid w:val="007D5070"/>
    <w:rsid w:val="007D546B"/>
    <w:rsid w:val="007D58C6"/>
    <w:rsid w:val="007D58FA"/>
    <w:rsid w:val="007D5CB3"/>
    <w:rsid w:val="007D5DCB"/>
    <w:rsid w:val="007D60CB"/>
    <w:rsid w:val="007D6912"/>
    <w:rsid w:val="007D696D"/>
    <w:rsid w:val="007D718E"/>
    <w:rsid w:val="007D751C"/>
    <w:rsid w:val="007D7A8B"/>
    <w:rsid w:val="007D7BCB"/>
    <w:rsid w:val="007D7DCF"/>
    <w:rsid w:val="007E03A2"/>
    <w:rsid w:val="007E051F"/>
    <w:rsid w:val="007E0695"/>
    <w:rsid w:val="007E0C66"/>
    <w:rsid w:val="007E144C"/>
    <w:rsid w:val="007E1847"/>
    <w:rsid w:val="007E1942"/>
    <w:rsid w:val="007E1C2C"/>
    <w:rsid w:val="007E1D30"/>
    <w:rsid w:val="007E1E72"/>
    <w:rsid w:val="007E2159"/>
    <w:rsid w:val="007E2183"/>
    <w:rsid w:val="007E2753"/>
    <w:rsid w:val="007E27C2"/>
    <w:rsid w:val="007E2D7E"/>
    <w:rsid w:val="007E365E"/>
    <w:rsid w:val="007E36FA"/>
    <w:rsid w:val="007E376B"/>
    <w:rsid w:val="007E392A"/>
    <w:rsid w:val="007E3F98"/>
    <w:rsid w:val="007E48B4"/>
    <w:rsid w:val="007E4EF9"/>
    <w:rsid w:val="007E5530"/>
    <w:rsid w:val="007E55F6"/>
    <w:rsid w:val="007E5B88"/>
    <w:rsid w:val="007E5DC1"/>
    <w:rsid w:val="007E5DD5"/>
    <w:rsid w:val="007E6FAB"/>
    <w:rsid w:val="007E7003"/>
    <w:rsid w:val="007E7178"/>
    <w:rsid w:val="007E7192"/>
    <w:rsid w:val="007E7A50"/>
    <w:rsid w:val="007F0131"/>
    <w:rsid w:val="007F03A1"/>
    <w:rsid w:val="007F0D0B"/>
    <w:rsid w:val="007F1740"/>
    <w:rsid w:val="007F1B66"/>
    <w:rsid w:val="007F1BFE"/>
    <w:rsid w:val="007F1CE9"/>
    <w:rsid w:val="007F1D57"/>
    <w:rsid w:val="007F2251"/>
    <w:rsid w:val="007F23FB"/>
    <w:rsid w:val="007F2669"/>
    <w:rsid w:val="007F27A3"/>
    <w:rsid w:val="007F2E22"/>
    <w:rsid w:val="007F2FA9"/>
    <w:rsid w:val="007F311E"/>
    <w:rsid w:val="007F49ED"/>
    <w:rsid w:val="007F4B74"/>
    <w:rsid w:val="007F4B7B"/>
    <w:rsid w:val="007F4BED"/>
    <w:rsid w:val="007F5333"/>
    <w:rsid w:val="007F5692"/>
    <w:rsid w:val="007F5964"/>
    <w:rsid w:val="007F5B31"/>
    <w:rsid w:val="007F6531"/>
    <w:rsid w:val="007F71D7"/>
    <w:rsid w:val="007F72A5"/>
    <w:rsid w:val="007F73C2"/>
    <w:rsid w:val="007F74F4"/>
    <w:rsid w:val="007F7761"/>
    <w:rsid w:val="007F7E2C"/>
    <w:rsid w:val="00800004"/>
    <w:rsid w:val="0080059F"/>
    <w:rsid w:val="008007A8"/>
    <w:rsid w:val="00800989"/>
    <w:rsid w:val="008009F4"/>
    <w:rsid w:val="00800C5A"/>
    <w:rsid w:val="00800D37"/>
    <w:rsid w:val="00801172"/>
    <w:rsid w:val="00801427"/>
    <w:rsid w:val="00801483"/>
    <w:rsid w:val="008014F7"/>
    <w:rsid w:val="00801559"/>
    <w:rsid w:val="00801599"/>
    <w:rsid w:val="00801914"/>
    <w:rsid w:val="008021A2"/>
    <w:rsid w:val="00802CDD"/>
    <w:rsid w:val="00802E96"/>
    <w:rsid w:val="0080342E"/>
    <w:rsid w:val="0080360C"/>
    <w:rsid w:val="0080371D"/>
    <w:rsid w:val="008040B7"/>
    <w:rsid w:val="008042D9"/>
    <w:rsid w:val="008049D8"/>
    <w:rsid w:val="00804DAD"/>
    <w:rsid w:val="00805073"/>
    <w:rsid w:val="00805371"/>
    <w:rsid w:val="0080580C"/>
    <w:rsid w:val="00806504"/>
    <w:rsid w:val="00806511"/>
    <w:rsid w:val="00806651"/>
    <w:rsid w:val="0080669A"/>
    <w:rsid w:val="0080696B"/>
    <w:rsid w:val="008074D0"/>
    <w:rsid w:val="0080784A"/>
    <w:rsid w:val="0080795E"/>
    <w:rsid w:val="00807C3C"/>
    <w:rsid w:val="00810116"/>
    <w:rsid w:val="0081085C"/>
    <w:rsid w:val="00810AF2"/>
    <w:rsid w:val="00810C42"/>
    <w:rsid w:val="00810DC2"/>
    <w:rsid w:val="008116C5"/>
    <w:rsid w:val="00811719"/>
    <w:rsid w:val="00811A40"/>
    <w:rsid w:val="0081244B"/>
    <w:rsid w:val="00812B05"/>
    <w:rsid w:val="008130B7"/>
    <w:rsid w:val="0081359A"/>
    <w:rsid w:val="00813A66"/>
    <w:rsid w:val="00813D04"/>
    <w:rsid w:val="008140D5"/>
    <w:rsid w:val="00814505"/>
    <w:rsid w:val="0081473F"/>
    <w:rsid w:val="00814929"/>
    <w:rsid w:val="00814DD2"/>
    <w:rsid w:val="00814E16"/>
    <w:rsid w:val="00814FC0"/>
    <w:rsid w:val="008151E6"/>
    <w:rsid w:val="008156FE"/>
    <w:rsid w:val="008158D0"/>
    <w:rsid w:val="00815A9C"/>
    <w:rsid w:val="00816078"/>
    <w:rsid w:val="00816520"/>
    <w:rsid w:val="00816A5C"/>
    <w:rsid w:val="00816E36"/>
    <w:rsid w:val="00816FBF"/>
    <w:rsid w:val="00817C73"/>
    <w:rsid w:val="00817F87"/>
    <w:rsid w:val="008200E3"/>
    <w:rsid w:val="008202F2"/>
    <w:rsid w:val="00820B48"/>
    <w:rsid w:val="008212C9"/>
    <w:rsid w:val="00821503"/>
    <w:rsid w:val="008215AC"/>
    <w:rsid w:val="00821E59"/>
    <w:rsid w:val="00821F3E"/>
    <w:rsid w:val="00822089"/>
    <w:rsid w:val="008224A9"/>
    <w:rsid w:val="00822574"/>
    <w:rsid w:val="008226E9"/>
    <w:rsid w:val="00823005"/>
    <w:rsid w:val="00823C29"/>
    <w:rsid w:val="00823D5D"/>
    <w:rsid w:val="00823F6C"/>
    <w:rsid w:val="008240FD"/>
    <w:rsid w:val="00824228"/>
    <w:rsid w:val="00824516"/>
    <w:rsid w:val="00824D1C"/>
    <w:rsid w:val="00824DA1"/>
    <w:rsid w:val="00824EB3"/>
    <w:rsid w:val="00825188"/>
    <w:rsid w:val="00825C4B"/>
    <w:rsid w:val="00826328"/>
    <w:rsid w:val="00826B0B"/>
    <w:rsid w:val="00826D0B"/>
    <w:rsid w:val="0082741B"/>
    <w:rsid w:val="008274D4"/>
    <w:rsid w:val="00827831"/>
    <w:rsid w:val="00827C18"/>
    <w:rsid w:val="00827E00"/>
    <w:rsid w:val="00830335"/>
    <w:rsid w:val="0083035B"/>
    <w:rsid w:val="00830A1D"/>
    <w:rsid w:val="00830CDC"/>
    <w:rsid w:val="00830F08"/>
    <w:rsid w:val="00831202"/>
    <w:rsid w:val="0083133D"/>
    <w:rsid w:val="008317CE"/>
    <w:rsid w:val="008317EC"/>
    <w:rsid w:val="008320BC"/>
    <w:rsid w:val="0083266F"/>
    <w:rsid w:val="008326BE"/>
    <w:rsid w:val="00832AD3"/>
    <w:rsid w:val="00832D49"/>
    <w:rsid w:val="00832E70"/>
    <w:rsid w:val="008334B3"/>
    <w:rsid w:val="008339B5"/>
    <w:rsid w:val="00833AFC"/>
    <w:rsid w:val="00833F64"/>
    <w:rsid w:val="0083409F"/>
    <w:rsid w:val="008343C3"/>
    <w:rsid w:val="00834DB0"/>
    <w:rsid w:val="00834F9E"/>
    <w:rsid w:val="0083538D"/>
    <w:rsid w:val="0083551D"/>
    <w:rsid w:val="00836CED"/>
    <w:rsid w:val="00836D25"/>
    <w:rsid w:val="00836E18"/>
    <w:rsid w:val="00836EC0"/>
    <w:rsid w:val="0083733F"/>
    <w:rsid w:val="008379D8"/>
    <w:rsid w:val="00837A5D"/>
    <w:rsid w:val="00837CBB"/>
    <w:rsid w:val="00837E11"/>
    <w:rsid w:val="008401CE"/>
    <w:rsid w:val="008403C6"/>
    <w:rsid w:val="008406A7"/>
    <w:rsid w:val="008406DE"/>
    <w:rsid w:val="008407D7"/>
    <w:rsid w:val="00840A3F"/>
    <w:rsid w:val="0084181C"/>
    <w:rsid w:val="0084194E"/>
    <w:rsid w:val="00841CD6"/>
    <w:rsid w:val="00841DE1"/>
    <w:rsid w:val="00841F92"/>
    <w:rsid w:val="0084223D"/>
    <w:rsid w:val="0084287B"/>
    <w:rsid w:val="00842E3F"/>
    <w:rsid w:val="00843499"/>
    <w:rsid w:val="008435F7"/>
    <w:rsid w:val="0084386D"/>
    <w:rsid w:val="0084393C"/>
    <w:rsid w:val="00843AE4"/>
    <w:rsid w:val="00843BB3"/>
    <w:rsid w:val="00843ED2"/>
    <w:rsid w:val="008449B9"/>
    <w:rsid w:val="00844A8B"/>
    <w:rsid w:val="00844CA0"/>
    <w:rsid w:val="00844CAB"/>
    <w:rsid w:val="00845BFF"/>
    <w:rsid w:val="008464D7"/>
    <w:rsid w:val="00847191"/>
    <w:rsid w:val="0084724B"/>
    <w:rsid w:val="008473F0"/>
    <w:rsid w:val="00847966"/>
    <w:rsid w:val="00847B0E"/>
    <w:rsid w:val="00847F76"/>
    <w:rsid w:val="00850805"/>
    <w:rsid w:val="00850ED3"/>
    <w:rsid w:val="00851326"/>
    <w:rsid w:val="00851457"/>
    <w:rsid w:val="00851622"/>
    <w:rsid w:val="0085164A"/>
    <w:rsid w:val="008517BD"/>
    <w:rsid w:val="00851E59"/>
    <w:rsid w:val="00852072"/>
    <w:rsid w:val="00852676"/>
    <w:rsid w:val="00852F91"/>
    <w:rsid w:val="00853680"/>
    <w:rsid w:val="008536AF"/>
    <w:rsid w:val="00853DCE"/>
    <w:rsid w:val="00854532"/>
    <w:rsid w:val="0085458F"/>
    <w:rsid w:val="00854672"/>
    <w:rsid w:val="00854759"/>
    <w:rsid w:val="00854849"/>
    <w:rsid w:val="00854BA0"/>
    <w:rsid w:val="00854E80"/>
    <w:rsid w:val="008556B5"/>
    <w:rsid w:val="00855A03"/>
    <w:rsid w:val="00855E54"/>
    <w:rsid w:val="008560C5"/>
    <w:rsid w:val="008565A0"/>
    <w:rsid w:val="008573A9"/>
    <w:rsid w:val="00857CE0"/>
    <w:rsid w:val="00857DC7"/>
    <w:rsid w:val="0086036C"/>
    <w:rsid w:val="0086081E"/>
    <w:rsid w:val="00860F2F"/>
    <w:rsid w:val="008613E1"/>
    <w:rsid w:val="008618ED"/>
    <w:rsid w:val="00861CFD"/>
    <w:rsid w:val="00862179"/>
    <w:rsid w:val="00862180"/>
    <w:rsid w:val="0086254F"/>
    <w:rsid w:val="0086255F"/>
    <w:rsid w:val="00862912"/>
    <w:rsid w:val="00862F77"/>
    <w:rsid w:val="00862F85"/>
    <w:rsid w:val="00863075"/>
    <w:rsid w:val="00863233"/>
    <w:rsid w:val="0086335D"/>
    <w:rsid w:val="00863424"/>
    <w:rsid w:val="008634EC"/>
    <w:rsid w:val="008635B2"/>
    <w:rsid w:val="00863B1B"/>
    <w:rsid w:val="00863F07"/>
    <w:rsid w:val="00863FCD"/>
    <w:rsid w:val="00864004"/>
    <w:rsid w:val="00864598"/>
    <w:rsid w:val="00864BBA"/>
    <w:rsid w:val="00864FC5"/>
    <w:rsid w:val="008657C1"/>
    <w:rsid w:val="0086589A"/>
    <w:rsid w:val="00865BAF"/>
    <w:rsid w:val="00865D23"/>
    <w:rsid w:val="00865F98"/>
    <w:rsid w:val="008662E2"/>
    <w:rsid w:val="008663A2"/>
    <w:rsid w:val="008664ED"/>
    <w:rsid w:val="008666F0"/>
    <w:rsid w:val="008668E8"/>
    <w:rsid w:val="00866EA8"/>
    <w:rsid w:val="00867970"/>
    <w:rsid w:val="00867A80"/>
    <w:rsid w:val="00867AC2"/>
    <w:rsid w:val="00867C05"/>
    <w:rsid w:val="00867D2B"/>
    <w:rsid w:val="008701FE"/>
    <w:rsid w:val="0087031A"/>
    <w:rsid w:val="00870358"/>
    <w:rsid w:val="00870451"/>
    <w:rsid w:val="00870A4D"/>
    <w:rsid w:val="00870AF1"/>
    <w:rsid w:val="00871BFF"/>
    <w:rsid w:val="00871CA2"/>
    <w:rsid w:val="00871F33"/>
    <w:rsid w:val="00871FA2"/>
    <w:rsid w:val="008724DE"/>
    <w:rsid w:val="008728A4"/>
    <w:rsid w:val="008729C9"/>
    <w:rsid w:val="00872AF4"/>
    <w:rsid w:val="0087303E"/>
    <w:rsid w:val="00873242"/>
    <w:rsid w:val="0087332D"/>
    <w:rsid w:val="00873AE8"/>
    <w:rsid w:val="00873DBE"/>
    <w:rsid w:val="00873DD7"/>
    <w:rsid w:val="00873F13"/>
    <w:rsid w:val="008743C6"/>
    <w:rsid w:val="00874623"/>
    <w:rsid w:val="008747D2"/>
    <w:rsid w:val="00874B50"/>
    <w:rsid w:val="008750BA"/>
    <w:rsid w:val="00875278"/>
    <w:rsid w:val="008758D9"/>
    <w:rsid w:val="00875C0B"/>
    <w:rsid w:val="00875DD7"/>
    <w:rsid w:val="00875EAC"/>
    <w:rsid w:val="00876008"/>
    <w:rsid w:val="00876CB5"/>
    <w:rsid w:val="008773D7"/>
    <w:rsid w:val="008775A3"/>
    <w:rsid w:val="008776A2"/>
    <w:rsid w:val="008777B9"/>
    <w:rsid w:val="0087789B"/>
    <w:rsid w:val="00880060"/>
    <w:rsid w:val="008805A7"/>
    <w:rsid w:val="008808B7"/>
    <w:rsid w:val="008808FE"/>
    <w:rsid w:val="00880D67"/>
    <w:rsid w:val="0088125C"/>
    <w:rsid w:val="008820D2"/>
    <w:rsid w:val="00882B0A"/>
    <w:rsid w:val="00882CEF"/>
    <w:rsid w:val="00882DEC"/>
    <w:rsid w:val="0088320A"/>
    <w:rsid w:val="0088359F"/>
    <w:rsid w:val="00883BA1"/>
    <w:rsid w:val="00884148"/>
    <w:rsid w:val="00884335"/>
    <w:rsid w:val="00884396"/>
    <w:rsid w:val="0088451D"/>
    <w:rsid w:val="00884A14"/>
    <w:rsid w:val="0088503A"/>
    <w:rsid w:val="00885135"/>
    <w:rsid w:val="00885250"/>
    <w:rsid w:val="008866E3"/>
    <w:rsid w:val="00886D88"/>
    <w:rsid w:val="00887147"/>
    <w:rsid w:val="00887373"/>
    <w:rsid w:val="008873C4"/>
    <w:rsid w:val="00887791"/>
    <w:rsid w:val="00887ABC"/>
    <w:rsid w:val="00887AC2"/>
    <w:rsid w:val="00887D71"/>
    <w:rsid w:val="00887ECD"/>
    <w:rsid w:val="00891A15"/>
    <w:rsid w:val="00891BBA"/>
    <w:rsid w:val="0089247F"/>
    <w:rsid w:val="00892798"/>
    <w:rsid w:val="00892C0E"/>
    <w:rsid w:val="00892C4C"/>
    <w:rsid w:val="008934AB"/>
    <w:rsid w:val="008935A8"/>
    <w:rsid w:val="008935F6"/>
    <w:rsid w:val="0089385A"/>
    <w:rsid w:val="008941BF"/>
    <w:rsid w:val="00894359"/>
    <w:rsid w:val="008953EF"/>
    <w:rsid w:val="008956D2"/>
    <w:rsid w:val="008956E4"/>
    <w:rsid w:val="008958AB"/>
    <w:rsid w:val="008958AF"/>
    <w:rsid w:val="00895BAC"/>
    <w:rsid w:val="008960EE"/>
    <w:rsid w:val="00896176"/>
    <w:rsid w:val="0089660F"/>
    <w:rsid w:val="008969DB"/>
    <w:rsid w:val="00896D0A"/>
    <w:rsid w:val="0089748E"/>
    <w:rsid w:val="0089753B"/>
    <w:rsid w:val="008A0BCD"/>
    <w:rsid w:val="008A0C49"/>
    <w:rsid w:val="008A0CAA"/>
    <w:rsid w:val="008A0E89"/>
    <w:rsid w:val="008A119A"/>
    <w:rsid w:val="008A1598"/>
    <w:rsid w:val="008A1990"/>
    <w:rsid w:val="008A1A0B"/>
    <w:rsid w:val="008A1ABF"/>
    <w:rsid w:val="008A1B99"/>
    <w:rsid w:val="008A1C35"/>
    <w:rsid w:val="008A2151"/>
    <w:rsid w:val="008A25C0"/>
    <w:rsid w:val="008A2941"/>
    <w:rsid w:val="008A29F0"/>
    <w:rsid w:val="008A32F2"/>
    <w:rsid w:val="008A38FA"/>
    <w:rsid w:val="008A3D57"/>
    <w:rsid w:val="008A439B"/>
    <w:rsid w:val="008A449F"/>
    <w:rsid w:val="008A452E"/>
    <w:rsid w:val="008A47B1"/>
    <w:rsid w:val="008A47E4"/>
    <w:rsid w:val="008A50FE"/>
    <w:rsid w:val="008A5536"/>
    <w:rsid w:val="008A5639"/>
    <w:rsid w:val="008A59DE"/>
    <w:rsid w:val="008A5F91"/>
    <w:rsid w:val="008A64D9"/>
    <w:rsid w:val="008A65AA"/>
    <w:rsid w:val="008A6814"/>
    <w:rsid w:val="008A687C"/>
    <w:rsid w:val="008A6B5E"/>
    <w:rsid w:val="008A6FC4"/>
    <w:rsid w:val="008A7305"/>
    <w:rsid w:val="008A7645"/>
    <w:rsid w:val="008A7D3A"/>
    <w:rsid w:val="008A7D85"/>
    <w:rsid w:val="008A7EFF"/>
    <w:rsid w:val="008B09CB"/>
    <w:rsid w:val="008B0B5C"/>
    <w:rsid w:val="008B0EBE"/>
    <w:rsid w:val="008B1352"/>
    <w:rsid w:val="008B15BE"/>
    <w:rsid w:val="008B17B1"/>
    <w:rsid w:val="008B186C"/>
    <w:rsid w:val="008B18DD"/>
    <w:rsid w:val="008B1965"/>
    <w:rsid w:val="008B1B2C"/>
    <w:rsid w:val="008B1CD5"/>
    <w:rsid w:val="008B1DFE"/>
    <w:rsid w:val="008B1EC6"/>
    <w:rsid w:val="008B20EB"/>
    <w:rsid w:val="008B22F6"/>
    <w:rsid w:val="008B23BC"/>
    <w:rsid w:val="008B23BD"/>
    <w:rsid w:val="008B242C"/>
    <w:rsid w:val="008B257E"/>
    <w:rsid w:val="008B2B29"/>
    <w:rsid w:val="008B3148"/>
    <w:rsid w:val="008B3899"/>
    <w:rsid w:val="008B39F8"/>
    <w:rsid w:val="008B3E04"/>
    <w:rsid w:val="008B4009"/>
    <w:rsid w:val="008B4011"/>
    <w:rsid w:val="008B4084"/>
    <w:rsid w:val="008B45EC"/>
    <w:rsid w:val="008B4BD4"/>
    <w:rsid w:val="008B4F40"/>
    <w:rsid w:val="008B536B"/>
    <w:rsid w:val="008B54C6"/>
    <w:rsid w:val="008B552B"/>
    <w:rsid w:val="008B5A9A"/>
    <w:rsid w:val="008B5C3B"/>
    <w:rsid w:val="008B5D86"/>
    <w:rsid w:val="008B63D2"/>
    <w:rsid w:val="008B7519"/>
    <w:rsid w:val="008B7761"/>
    <w:rsid w:val="008B77C0"/>
    <w:rsid w:val="008B78F2"/>
    <w:rsid w:val="008B7AB3"/>
    <w:rsid w:val="008B7F2E"/>
    <w:rsid w:val="008B7F67"/>
    <w:rsid w:val="008C0428"/>
    <w:rsid w:val="008C0E21"/>
    <w:rsid w:val="008C188A"/>
    <w:rsid w:val="008C1AF4"/>
    <w:rsid w:val="008C1C03"/>
    <w:rsid w:val="008C1F5D"/>
    <w:rsid w:val="008C210C"/>
    <w:rsid w:val="008C3136"/>
    <w:rsid w:val="008C313F"/>
    <w:rsid w:val="008C3395"/>
    <w:rsid w:val="008C374A"/>
    <w:rsid w:val="008C39EE"/>
    <w:rsid w:val="008C3CD1"/>
    <w:rsid w:val="008C445E"/>
    <w:rsid w:val="008C4941"/>
    <w:rsid w:val="008C49DB"/>
    <w:rsid w:val="008C51B7"/>
    <w:rsid w:val="008C5221"/>
    <w:rsid w:val="008C525C"/>
    <w:rsid w:val="008C54B8"/>
    <w:rsid w:val="008C59A8"/>
    <w:rsid w:val="008C5E84"/>
    <w:rsid w:val="008C6032"/>
    <w:rsid w:val="008C62C5"/>
    <w:rsid w:val="008C66D3"/>
    <w:rsid w:val="008C6E9F"/>
    <w:rsid w:val="008C7461"/>
    <w:rsid w:val="008C7A48"/>
    <w:rsid w:val="008D0E0D"/>
    <w:rsid w:val="008D0EA6"/>
    <w:rsid w:val="008D130E"/>
    <w:rsid w:val="008D1355"/>
    <w:rsid w:val="008D1581"/>
    <w:rsid w:val="008D17A0"/>
    <w:rsid w:val="008D2325"/>
    <w:rsid w:val="008D2A84"/>
    <w:rsid w:val="008D37C0"/>
    <w:rsid w:val="008D3859"/>
    <w:rsid w:val="008D3A90"/>
    <w:rsid w:val="008D3E3A"/>
    <w:rsid w:val="008D3F40"/>
    <w:rsid w:val="008D40AB"/>
    <w:rsid w:val="008D45E9"/>
    <w:rsid w:val="008D4C0C"/>
    <w:rsid w:val="008D4FCB"/>
    <w:rsid w:val="008D51CB"/>
    <w:rsid w:val="008D5248"/>
    <w:rsid w:val="008D52BE"/>
    <w:rsid w:val="008D52CA"/>
    <w:rsid w:val="008D57B9"/>
    <w:rsid w:val="008D57E4"/>
    <w:rsid w:val="008D5B4F"/>
    <w:rsid w:val="008D5D74"/>
    <w:rsid w:val="008D61B9"/>
    <w:rsid w:val="008D6256"/>
    <w:rsid w:val="008D65FE"/>
    <w:rsid w:val="008D6780"/>
    <w:rsid w:val="008D6AB6"/>
    <w:rsid w:val="008D6B50"/>
    <w:rsid w:val="008D6BD4"/>
    <w:rsid w:val="008D7075"/>
    <w:rsid w:val="008D72D2"/>
    <w:rsid w:val="008D73FE"/>
    <w:rsid w:val="008D75F3"/>
    <w:rsid w:val="008D7AC8"/>
    <w:rsid w:val="008E0528"/>
    <w:rsid w:val="008E095B"/>
    <w:rsid w:val="008E096C"/>
    <w:rsid w:val="008E10D3"/>
    <w:rsid w:val="008E12BD"/>
    <w:rsid w:val="008E146F"/>
    <w:rsid w:val="008E21E3"/>
    <w:rsid w:val="008E275E"/>
    <w:rsid w:val="008E303D"/>
    <w:rsid w:val="008E328C"/>
    <w:rsid w:val="008E35A2"/>
    <w:rsid w:val="008E3962"/>
    <w:rsid w:val="008E3D60"/>
    <w:rsid w:val="008E3ED6"/>
    <w:rsid w:val="008E3F4C"/>
    <w:rsid w:val="008E45FF"/>
    <w:rsid w:val="008E4A14"/>
    <w:rsid w:val="008E4AA5"/>
    <w:rsid w:val="008E4AF6"/>
    <w:rsid w:val="008E5223"/>
    <w:rsid w:val="008E5229"/>
    <w:rsid w:val="008E53CD"/>
    <w:rsid w:val="008E59D9"/>
    <w:rsid w:val="008E5BD9"/>
    <w:rsid w:val="008E5F0F"/>
    <w:rsid w:val="008E6858"/>
    <w:rsid w:val="008E6972"/>
    <w:rsid w:val="008E6BB6"/>
    <w:rsid w:val="008E6D2E"/>
    <w:rsid w:val="008E757F"/>
    <w:rsid w:val="008E7597"/>
    <w:rsid w:val="008E78F0"/>
    <w:rsid w:val="008E798B"/>
    <w:rsid w:val="008E7E29"/>
    <w:rsid w:val="008E7E96"/>
    <w:rsid w:val="008F062E"/>
    <w:rsid w:val="008F0DA9"/>
    <w:rsid w:val="008F1846"/>
    <w:rsid w:val="008F18B8"/>
    <w:rsid w:val="008F19C7"/>
    <w:rsid w:val="008F244A"/>
    <w:rsid w:val="008F275B"/>
    <w:rsid w:val="008F2A20"/>
    <w:rsid w:val="008F2EC7"/>
    <w:rsid w:val="008F2FCC"/>
    <w:rsid w:val="008F37E2"/>
    <w:rsid w:val="008F3888"/>
    <w:rsid w:val="008F3D32"/>
    <w:rsid w:val="008F49ED"/>
    <w:rsid w:val="008F4B17"/>
    <w:rsid w:val="008F4B4F"/>
    <w:rsid w:val="008F604F"/>
    <w:rsid w:val="008F6355"/>
    <w:rsid w:val="008F65F9"/>
    <w:rsid w:val="008F676C"/>
    <w:rsid w:val="008F68FA"/>
    <w:rsid w:val="008F694E"/>
    <w:rsid w:val="008F6ABB"/>
    <w:rsid w:val="008F6B80"/>
    <w:rsid w:val="008F6F2C"/>
    <w:rsid w:val="008F727A"/>
    <w:rsid w:val="008F731C"/>
    <w:rsid w:val="008F77D2"/>
    <w:rsid w:val="008F7C5D"/>
    <w:rsid w:val="008F7CE8"/>
    <w:rsid w:val="008F7F14"/>
    <w:rsid w:val="009007B1"/>
    <w:rsid w:val="009008BC"/>
    <w:rsid w:val="00900A6D"/>
    <w:rsid w:val="00901279"/>
    <w:rsid w:val="00901448"/>
    <w:rsid w:val="0090165F"/>
    <w:rsid w:val="009016FB"/>
    <w:rsid w:val="00901833"/>
    <w:rsid w:val="009019F7"/>
    <w:rsid w:val="00901B82"/>
    <w:rsid w:val="0090244B"/>
    <w:rsid w:val="00902A49"/>
    <w:rsid w:val="00902C56"/>
    <w:rsid w:val="00902EC3"/>
    <w:rsid w:val="00902ED9"/>
    <w:rsid w:val="00903169"/>
    <w:rsid w:val="009035E7"/>
    <w:rsid w:val="00903A9E"/>
    <w:rsid w:val="00903DE8"/>
    <w:rsid w:val="0090407E"/>
    <w:rsid w:val="009047FF"/>
    <w:rsid w:val="00904AC5"/>
    <w:rsid w:val="0090526C"/>
    <w:rsid w:val="00905AFA"/>
    <w:rsid w:val="00905CBB"/>
    <w:rsid w:val="00905CCB"/>
    <w:rsid w:val="00905FD5"/>
    <w:rsid w:val="00906086"/>
    <w:rsid w:val="00906306"/>
    <w:rsid w:val="00907386"/>
    <w:rsid w:val="0090773D"/>
    <w:rsid w:val="009077AD"/>
    <w:rsid w:val="0090793D"/>
    <w:rsid w:val="009079CD"/>
    <w:rsid w:val="00907A6E"/>
    <w:rsid w:val="00910113"/>
    <w:rsid w:val="0091027E"/>
    <w:rsid w:val="009103E6"/>
    <w:rsid w:val="0091061A"/>
    <w:rsid w:val="009106A8"/>
    <w:rsid w:val="0091090B"/>
    <w:rsid w:val="00910A3D"/>
    <w:rsid w:val="00910DB8"/>
    <w:rsid w:val="00910DD3"/>
    <w:rsid w:val="00910F65"/>
    <w:rsid w:val="00910F7E"/>
    <w:rsid w:val="00910FF5"/>
    <w:rsid w:val="0091169D"/>
    <w:rsid w:val="00911927"/>
    <w:rsid w:val="00911A8C"/>
    <w:rsid w:val="00911F28"/>
    <w:rsid w:val="00911F95"/>
    <w:rsid w:val="009120F0"/>
    <w:rsid w:val="00912978"/>
    <w:rsid w:val="00912B09"/>
    <w:rsid w:val="00912FC2"/>
    <w:rsid w:val="00913044"/>
    <w:rsid w:val="00913603"/>
    <w:rsid w:val="009138EE"/>
    <w:rsid w:val="0091394F"/>
    <w:rsid w:val="00913C93"/>
    <w:rsid w:val="00913F3F"/>
    <w:rsid w:val="00914112"/>
    <w:rsid w:val="0091488E"/>
    <w:rsid w:val="00914AF7"/>
    <w:rsid w:val="00915A4C"/>
    <w:rsid w:val="00915BE6"/>
    <w:rsid w:val="00915C11"/>
    <w:rsid w:val="00915E84"/>
    <w:rsid w:val="0091615B"/>
    <w:rsid w:val="009161EB"/>
    <w:rsid w:val="009162C6"/>
    <w:rsid w:val="00916377"/>
    <w:rsid w:val="00916678"/>
    <w:rsid w:val="00916B36"/>
    <w:rsid w:val="00916E4E"/>
    <w:rsid w:val="00917009"/>
    <w:rsid w:val="009170DF"/>
    <w:rsid w:val="0091720A"/>
    <w:rsid w:val="009173EE"/>
    <w:rsid w:val="0091791D"/>
    <w:rsid w:val="0091798D"/>
    <w:rsid w:val="00917A9C"/>
    <w:rsid w:val="00917FD3"/>
    <w:rsid w:val="0092009B"/>
    <w:rsid w:val="00920366"/>
    <w:rsid w:val="0092053B"/>
    <w:rsid w:val="00920D78"/>
    <w:rsid w:val="00921240"/>
    <w:rsid w:val="00921634"/>
    <w:rsid w:val="00921D72"/>
    <w:rsid w:val="00922601"/>
    <w:rsid w:val="009227C3"/>
    <w:rsid w:val="00922934"/>
    <w:rsid w:val="009229ED"/>
    <w:rsid w:val="00922CE8"/>
    <w:rsid w:val="00922E6B"/>
    <w:rsid w:val="0092379B"/>
    <w:rsid w:val="00923B15"/>
    <w:rsid w:val="00923E70"/>
    <w:rsid w:val="00923FB2"/>
    <w:rsid w:val="00924B3B"/>
    <w:rsid w:val="00924E2F"/>
    <w:rsid w:val="009254BA"/>
    <w:rsid w:val="00925ACC"/>
    <w:rsid w:val="0092604D"/>
    <w:rsid w:val="00926568"/>
    <w:rsid w:val="009266CD"/>
    <w:rsid w:val="00926B37"/>
    <w:rsid w:val="00926F02"/>
    <w:rsid w:val="0092725D"/>
    <w:rsid w:val="0092760D"/>
    <w:rsid w:val="009279B2"/>
    <w:rsid w:val="00927A1F"/>
    <w:rsid w:val="00930194"/>
    <w:rsid w:val="00930CEA"/>
    <w:rsid w:val="0093161A"/>
    <w:rsid w:val="00931B83"/>
    <w:rsid w:val="00932545"/>
    <w:rsid w:val="00932606"/>
    <w:rsid w:val="0093260C"/>
    <w:rsid w:val="009326A0"/>
    <w:rsid w:val="00933F4C"/>
    <w:rsid w:val="009341D8"/>
    <w:rsid w:val="009344A9"/>
    <w:rsid w:val="00934510"/>
    <w:rsid w:val="00934553"/>
    <w:rsid w:val="009347AB"/>
    <w:rsid w:val="00934A6D"/>
    <w:rsid w:val="00934E5F"/>
    <w:rsid w:val="00934E68"/>
    <w:rsid w:val="00934E73"/>
    <w:rsid w:val="0093545F"/>
    <w:rsid w:val="00935FAF"/>
    <w:rsid w:val="00936312"/>
    <w:rsid w:val="00936460"/>
    <w:rsid w:val="00937191"/>
    <w:rsid w:val="00937755"/>
    <w:rsid w:val="0094048B"/>
    <w:rsid w:val="00940719"/>
    <w:rsid w:val="0094114B"/>
    <w:rsid w:val="00941176"/>
    <w:rsid w:val="00941255"/>
    <w:rsid w:val="00941858"/>
    <w:rsid w:val="009423B4"/>
    <w:rsid w:val="0094284E"/>
    <w:rsid w:val="009428D6"/>
    <w:rsid w:val="00942C39"/>
    <w:rsid w:val="00942FD7"/>
    <w:rsid w:val="0094312A"/>
    <w:rsid w:val="009432CF"/>
    <w:rsid w:val="009433D1"/>
    <w:rsid w:val="00943A70"/>
    <w:rsid w:val="00943B45"/>
    <w:rsid w:val="00943BDE"/>
    <w:rsid w:val="00944089"/>
    <w:rsid w:val="009443A5"/>
    <w:rsid w:val="00944CA5"/>
    <w:rsid w:val="00944F93"/>
    <w:rsid w:val="00945157"/>
    <w:rsid w:val="00945553"/>
    <w:rsid w:val="0094594F"/>
    <w:rsid w:val="009459EB"/>
    <w:rsid w:val="00945AF7"/>
    <w:rsid w:val="00945BAC"/>
    <w:rsid w:val="00945FEB"/>
    <w:rsid w:val="00946095"/>
    <w:rsid w:val="00946148"/>
    <w:rsid w:val="009461D2"/>
    <w:rsid w:val="0094626A"/>
    <w:rsid w:val="00946E44"/>
    <w:rsid w:val="009470EB"/>
    <w:rsid w:val="00947774"/>
    <w:rsid w:val="00947EA5"/>
    <w:rsid w:val="00947FC0"/>
    <w:rsid w:val="00950098"/>
    <w:rsid w:val="0095087F"/>
    <w:rsid w:val="009508B1"/>
    <w:rsid w:val="00950B3A"/>
    <w:rsid w:val="00950EB0"/>
    <w:rsid w:val="009514BE"/>
    <w:rsid w:val="009514DD"/>
    <w:rsid w:val="009517FE"/>
    <w:rsid w:val="00951E71"/>
    <w:rsid w:val="009520D7"/>
    <w:rsid w:val="009528AF"/>
    <w:rsid w:val="00952EA5"/>
    <w:rsid w:val="0095369F"/>
    <w:rsid w:val="00953C4D"/>
    <w:rsid w:val="00954143"/>
    <w:rsid w:val="00954A55"/>
    <w:rsid w:val="0095503F"/>
    <w:rsid w:val="00955AF9"/>
    <w:rsid w:val="00957023"/>
    <w:rsid w:val="00957563"/>
    <w:rsid w:val="009575A7"/>
    <w:rsid w:val="009577C2"/>
    <w:rsid w:val="00957859"/>
    <w:rsid w:val="00957D11"/>
    <w:rsid w:val="009603AE"/>
    <w:rsid w:val="00960571"/>
    <w:rsid w:val="00960627"/>
    <w:rsid w:val="00960803"/>
    <w:rsid w:val="00961135"/>
    <w:rsid w:val="0096181B"/>
    <w:rsid w:val="00961839"/>
    <w:rsid w:val="00961A51"/>
    <w:rsid w:val="00961B32"/>
    <w:rsid w:val="009620FB"/>
    <w:rsid w:val="00962361"/>
    <w:rsid w:val="00962732"/>
    <w:rsid w:val="00962757"/>
    <w:rsid w:val="00962904"/>
    <w:rsid w:val="00962D9D"/>
    <w:rsid w:val="00962F1E"/>
    <w:rsid w:val="00964FFC"/>
    <w:rsid w:val="0096515C"/>
    <w:rsid w:val="00965D2E"/>
    <w:rsid w:val="00965E01"/>
    <w:rsid w:val="00966C2F"/>
    <w:rsid w:val="00966FE1"/>
    <w:rsid w:val="0096710F"/>
    <w:rsid w:val="0096742A"/>
    <w:rsid w:val="00967532"/>
    <w:rsid w:val="00967753"/>
    <w:rsid w:val="00967D0E"/>
    <w:rsid w:val="0097006F"/>
    <w:rsid w:val="0097097D"/>
    <w:rsid w:val="00970F03"/>
    <w:rsid w:val="00970F8C"/>
    <w:rsid w:val="00971053"/>
    <w:rsid w:val="0097169C"/>
    <w:rsid w:val="00971761"/>
    <w:rsid w:val="009718A8"/>
    <w:rsid w:val="00971929"/>
    <w:rsid w:val="00971CF6"/>
    <w:rsid w:val="00971E1D"/>
    <w:rsid w:val="009721BA"/>
    <w:rsid w:val="009721FC"/>
    <w:rsid w:val="00972218"/>
    <w:rsid w:val="0097259F"/>
    <w:rsid w:val="009728D3"/>
    <w:rsid w:val="00972B64"/>
    <w:rsid w:val="00973B5A"/>
    <w:rsid w:val="00973D67"/>
    <w:rsid w:val="00974550"/>
    <w:rsid w:val="009747E8"/>
    <w:rsid w:val="00974D03"/>
    <w:rsid w:val="00974ED0"/>
    <w:rsid w:val="0097512B"/>
    <w:rsid w:val="00975164"/>
    <w:rsid w:val="00975692"/>
    <w:rsid w:val="009756F9"/>
    <w:rsid w:val="009757CE"/>
    <w:rsid w:val="00975D22"/>
    <w:rsid w:val="0097615E"/>
    <w:rsid w:val="009768D8"/>
    <w:rsid w:val="00976C42"/>
    <w:rsid w:val="00977137"/>
    <w:rsid w:val="009773BA"/>
    <w:rsid w:val="009773C7"/>
    <w:rsid w:val="009778A0"/>
    <w:rsid w:val="00977936"/>
    <w:rsid w:val="00977A58"/>
    <w:rsid w:val="00977E3C"/>
    <w:rsid w:val="00977E4C"/>
    <w:rsid w:val="0098003B"/>
    <w:rsid w:val="00980A80"/>
    <w:rsid w:val="00980C40"/>
    <w:rsid w:val="009811D2"/>
    <w:rsid w:val="0098157D"/>
    <w:rsid w:val="00981593"/>
    <w:rsid w:val="009816C7"/>
    <w:rsid w:val="00981A51"/>
    <w:rsid w:val="00982030"/>
    <w:rsid w:val="00982404"/>
    <w:rsid w:val="0098245E"/>
    <w:rsid w:val="0098256B"/>
    <w:rsid w:val="00982B78"/>
    <w:rsid w:val="00982C9D"/>
    <w:rsid w:val="009831B8"/>
    <w:rsid w:val="00983A72"/>
    <w:rsid w:val="00983B1B"/>
    <w:rsid w:val="00983D87"/>
    <w:rsid w:val="00984048"/>
    <w:rsid w:val="00984401"/>
    <w:rsid w:val="00984DA4"/>
    <w:rsid w:val="00984DF0"/>
    <w:rsid w:val="00984EF8"/>
    <w:rsid w:val="00985419"/>
    <w:rsid w:val="00986675"/>
    <w:rsid w:val="009867BC"/>
    <w:rsid w:val="00986DC0"/>
    <w:rsid w:val="0098755D"/>
    <w:rsid w:val="00987643"/>
    <w:rsid w:val="00987A63"/>
    <w:rsid w:val="00987D4D"/>
    <w:rsid w:val="00987DAE"/>
    <w:rsid w:val="00987EEA"/>
    <w:rsid w:val="0099028D"/>
    <w:rsid w:val="0099031A"/>
    <w:rsid w:val="009907F7"/>
    <w:rsid w:val="00990B81"/>
    <w:rsid w:val="00990F4B"/>
    <w:rsid w:val="0099111A"/>
    <w:rsid w:val="00991300"/>
    <w:rsid w:val="00991860"/>
    <w:rsid w:val="009919AC"/>
    <w:rsid w:val="00991C32"/>
    <w:rsid w:val="00992499"/>
    <w:rsid w:val="00992581"/>
    <w:rsid w:val="00992957"/>
    <w:rsid w:val="00992C62"/>
    <w:rsid w:val="00992E30"/>
    <w:rsid w:val="00993160"/>
    <w:rsid w:val="009934AB"/>
    <w:rsid w:val="00993804"/>
    <w:rsid w:val="00993B99"/>
    <w:rsid w:val="00993E97"/>
    <w:rsid w:val="00993EF9"/>
    <w:rsid w:val="00994771"/>
    <w:rsid w:val="0099478B"/>
    <w:rsid w:val="00994D81"/>
    <w:rsid w:val="00994E7A"/>
    <w:rsid w:val="00995CD5"/>
    <w:rsid w:val="00995E7C"/>
    <w:rsid w:val="00996E99"/>
    <w:rsid w:val="0099703B"/>
    <w:rsid w:val="0099799D"/>
    <w:rsid w:val="00997BCF"/>
    <w:rsid w:val="009A05CB"/>
    <w:rsid w:val="009A09F5"/>
    <w:rsid w:val="009A1259"/>
    <w:rsid w:val="009A1320"/>
    <w:rsid w:val="009A148C"/>
    <w:rsid w:val="009A1571"/>
    <w:rsid w:val="009A15CD"/>
    <w:rsid w:val="009A180A"/>
    <w:rsid w:val="009A1A18"/>
    <w:rsid w:val="009A2B96"/>
    <w:rsid w:val="009A31D6"/>
    <w:rsid w:val="009A38B9"/>
    <w:rsid w:val="009A3EE1"/>
    <w:rsid w:val="009A428F"/>
    <w:rsid w:val="009A42F9"/>
    <w:rsid w:val="009A47C2"/>
    <w:rsid w:val="009A4CB2"/>
    <w:rsid w:val="009A4DBF"/>
    <w:rsid w:val="009A5018"/>
    <w:rsid w:val="009A5580"/>
    <w:rsid w:val="009A5625"/>
    <w:rsid w:val="009A5A77"/>
    <w:rsid w:val="009A5D96"/>
    <w:rsid w:val="009A5E97"/>
    <w:rsid w:val="009A6538"/>
    <w:rsid w:val="009A68F4"/>
    <w:rsid w:val="009A6BA7"/>
    <w:rsid w:val="009A6DB0"/>
    <w:rsid w:val="009A6EC0"/>
    <w:rsid w:val="009A718C"/>
    <w:rsid w:val="009A73C7"/>
    <w:rsid w:val="009A7809"/>
    <w:rsid w:val="009A7BDA"/>
    <w:rsid w:val="009A7D85"/>
    <w:rsid w:val="009B0013"/>
    <w:rsid w:val="009B00DB"/>
    <w:rsid w:val="009B0226"/>
    <w:rsid w:val="009B0443"/>
    <w:rsid w:val="009B06DD"/>
    <w:rsid w:val="009B0944"/>
    <w:rsid w:val="009B0A87"/>
    <w:rsid w:val="009B0A95"/>
    <w:rsid w:val="009B1223"/>
    <w:rsid w:val="009B1A30"/>
    <w:rsid w:val="009B1B2D"/>
    <w:rsid w:val="009B1C4D"/>
    <w:rsid w:val="009B1CCE"/>
    <w:rsid w:val="009B2011"/>
    <w:rsid w:val="009B2094"/>
    <w:rsid w:val="009B2201"/>
    <w:rsid w:val="009B2607"/>
    <w:rsid w:val="009B2867"/>
    <w:rsid w:val="009B2A95"/>
    <w:rsid w:val="009B2C05"/>
    <w:rsid w:val="009B2CC0"/>
    <w:rsid w:val="009B3559"/>
    <w:rsid w:val="009B35D5"/>
    <w:rsid w:val="009B3BD1"/>
    <w:rsid w:val="009B40F5"/>
    <w:rsid w:val="009B4E38"/>
    <w:rsid w:val="009B4FE1"/>
    <w:rsid w:val="009B510F"/>
    <w:rsid w:val="009B5138"/>
    <w:rsid w:val="009B559E"/>
    <w:rsid w:val="009B5D5E"/>
    <w:rsid w:val="009B5ECF"/>
    <w:rsid w:val="009B6651"/>
    <w:rsid w:val="009B6A83"/>
    <w:rsid w:val="009B7137"/>
    <w:rsid w:val="009B71A4"/>
    <w:rsid w:val="009B71A6"/>
    <w:rsid w:val="009B77A5"/>
    <w:rsid w:val="009B7874"/>
    <w:rsid w:val="009B7A20"/>
    <w:rsid w:val="009B7B5C"/>
    <w:rsid w:val="009B7C80"/>
    <w:rsid w:val="009C00E6"/>
    <w:rsid w:val="009C0260"/>
    <w:rsid w:val="009C0568"/>
    <w:rsid w:val="009C0F22"/>
    <w:rsid w:val="009C1795"/>
    <w:rsid w:val="009C1C04"/>
    <w:rsid w:val="009C1D5B"/>
    <w:rsid w:val="009C1FDB"/>
    <w:rsid w:val="009C25BF"/>
    <w:rsid w:val="009C270E"/>
    <w:rsid w:val="009C271D"/>
    <w:rsid w:val="009C2E39"/>
    <w:rsid w:val="009C409E"/>
    <w:rsid w:val="009C42C5"/>
    <w:rsid w:val="009C47BF"/>
    <w:rsid w:val="009C4ADB"/>
    <w:rsid w:val="009C4CC3"/>
    <w:rsid w:val="009C4E18"/>
    <w:rsid w:val="009C5040"/>
    <w:rsid w:val="009C5175"/>
    <w:rsid w:val="009C5214"/>
    <w:rsid w:val="009C55C1"/>
    <w:rsid w:val="009C5ACF"/>
    <w:rsid w:val="009C68A9"/>
    <w:rsid w:val="009C7803"/>
    <w:rsid w:val="009D009D"/>
    <w:rsid w:val="009D017B"/>
    <w:rsid w:val="009D092C"/>
    <w:rsid w:val="009D0CC7"/>
    <w:rsid w:val="009D1333"/>
    <w:rsid w:val="009D16F7"/>
    <w:rsid w:val="009D1D2C"/>
    <w:rsid w:val="009D1DA5"/>
    <w:rsid w:val="009D27F2"/>
    <w:rsid w:val="009D2CCB"/>
    <w:rsid w:val="009D2D3E"/>
    <w:rsid w:val="009D2FF6"/>
    <w:rsid w:val="009D365E"/>
    <w:rsid w:val="009D3A81"/>
    <w:rsid w:val="009D3AD7"/>
    <w:rsid w:val="009D41CC"/>
    <w:rsid w:val="009D4AE1"/>
    <w:rsid w:val="009D4F31"/>
    <w:rsid w:val="009D5137"/>
    <w:rsid w:val="009D5470"/>
    <w:rsid w:val="009D5535"/>
    <w:rsid w:val="009D634E"/>
    <w:rsid w:val="009D6507"/>
    <w:rsid w:val="009D67F6"/>
    <w:rsid w:val="009D6987"/>
    <w:rsid w:val="009D6A8B"/>
    <w:rsid w:val="009D759A"/>
    <w:rsid w:val="009D7692"/>
    <w:rsid w:val="009D79F8"/>
    <w:rsid w:val="009D7FA0"/>
    <w:rsid w:val="009E037A"/>
    <w:rsid w:val="009E06CF"/>
    <w:rsid w:val="009E08D1"/>
    <w:rsid w:val="009E0B94"/>
    <w:rsid w:val="009E0F45"/>
    <w:rsid w:val="009E0FE1"/>
    <w:rsid w:val="009E206C"/>
    <w:rsid w:val="009E2332"/>
    <w:rsid w:val="009E2387"/>
    <w:rsid w:val="009E2508"/>
    <w:rsid w:val="009E276D"/>
    <w:rsid w:val="009E27E9"/>
    <w:rsid w:val="009E2802"/>
    <w:rsid w:val="009E2BAC"/>
    <w:rsid w:val="009E2C2B"/>
    <w:rsid w:val="009E3167"/>
    <w:rsid w:val="009E32BF"/>
    <w:rsid w:val="009E3AC7"/>
    <w:rsid w:val="009E3B1D"/>
    <w:rsid w:val="009E3E38"/>
    <w:rsid w:val="009E4210"/>
    <w:rsid w:val="009E4300"/>
    <w:rsid w:val="009E4429"/>
    <w:rsid w:val="009E4612"/>
    <w:rsid w:val="009E4874"/>
    <w:rsid w:val="009E4BD0"/>
    <w:rsid w:val="009E4D3D"/>
    <w:rsid w:val="009E58A8"/>
    <w:rsid w:val="009E58C2"/>
    <w:rsid w:val="009E5BC0"/>
    <w:rsid w:val="009E60CF"/>
    <w:rsid w:val="009E6370"/>
    <w:rsid w:val="009E677D"/>
    <w:rsid w:val="009E69E1"/>
    <w:rsid w:val="009E7377"/>
    <w:rsid w:val="009E7BF8"/>
    <w:rsid w:val="009E7E02"/>
    <w:rsid w:val="009E7F83"/>
    <w:rsid w:val="009F00BC"/>
    <w:rsid w:val="009F0998"/>
    <w:rsid w:val="009F166B"/>
    <w:rsid w:val="009F1E89"/>
    <w:rsid w:val="009F21A4"/>
    <w:rsid w:val="009F21E2"/>
    <w:rsid w:val="009F23CB"/>
    <w:rsid w:val="009F2764"/>
    <w:rsid w:val="009F27DE"/>
    <w:rsid w:val="009F2BFA"/>
    <w:rsid w:val="009F2CF7"/>
    <w:rsid w:val="009F37B0"/>
    <w:rsid w:val="009F39B3"/>
    <w:rsid w:val="009F3E3D"/>
    <w:rsid w:val="009F4223"/>
    <w:rsid w:val="009F4F8F"/>
    <w:rsid w:val="009F586B"/>
    <w:rsid w:val="009F5D6A"/>
    <w:rsid w:val="009F60E9"/>
    <w:rsid w:val="009F61CF"/>
    <w:rsid w:val="009F61E6"/>
    <w:rsid w:val="009F6BA3"/>
    <w:rsid w:val="009F6CC7"/>
    <w:rsid w:val="009F6EF2"/>
    <w:rsid w:val="009F6F9A"/>
    <w:rsid w:val="009F715F"/>
    <w:rsid w:val="009F71B6"/>
    <w:rsid w:val="009F73AD"/>
    <w:rsid w:val="009F74FB"/>
    <w:rsid w:val="009F7A25"/>
    <w:rsid w:val="00A0007B"/>
    <w:rsid w:val="00A0049B"/>
    <w:rsid w:val="00A00754"/>
    <w:rsid w:val="00A008A3"/>
    <w:rsid w:val="00A00C9A"/>
    <w:rsid w:val="00A00E55"/>
    <w:rsid w:val="00A01556"/>
    <w:rsid w:val="00A015B0"/>
    <w:rsid w:val="00A01747"/>
    <w:rsid w:val="00A018B1"/>
    <w:rsid w:val="00A019B1"/>
    <w:rsid w:val="00A019E2"/>
    <w:rsid w:val="00A019EC"/>
    <w:rsid w:val="00A019F2"/>
    <w:rsid w:val="00A01B25"/>
    <w:rsid w:val="00A0242F"/>
    <w:rsid w:val="00A03476"/>
    <w:rsid w:val="00A035D9"/>
    <w:rsid w:val="00A03E52"/>
    <w:rsid w:val="00A0406E"/>
    <w:rsid w:val="00A043E0"/>
    <w:rsid w:val="00A0445E"/>
    <w:rsid w:val="00A049E1"/>
    <w:rsid w:val="00A04DD7"/>
    <w:rsid w:val="00A04DE6"/>
    <w:rsid w:val="00A04F15"/>
    <w:rsid w:val="00A04F96"/>
    <w:rsid w:val="00A05357"/>
    <w:rsid w:val="00A05375"/>
    <w:rsid w:val="00A053FC"/>
    <w:rsid w:val="00A05531"/>
    <w:rsid w:val="00A05F0B"/>
    <w:rsid w:val="00A060F8"/>
    <w:rsid w:val="00A063DC"/>
    <w:rsid w:val="00A06ABC"/>
    <w:rsid w:val="00A06B9D"/>
    <w:rsid w:val="00A070D4"/>
    <w:rsid w:val="00A0722E"/>
    <w:rsid w:val="00A07275"/>
    <w:rsid w:val="00A0757B"/>
    <w:rsid w:val="00A0763E"/>
    <w:rsid w:val="00A07BD5"/>
    <w:rsid w:val="00A07DF7"/>
    <w:rsid w:val="00A10406"/>
    <w:rsid w:val="00A10464"/>
    <w:rsid w:val="00A10A1E"/>
    <w:rsid w:val="00A10BB4"/>
    <w:rsid w:val="00A11102"/>
    <w:rsid w:val="00A112A3"/>
    <w:rsid w:val="00A11307"/>
    <w:rsid w:val="00A11EA3"/>
    <w:rsid w:val="00A12492"/>
    <w:rsid w:val="00A1254C"/>
    <w:rsid w:val="00A128E9"/>
    <w:rsid w:val="00A12D5C"/>
    <w:rsid w:val="00A12F7C"/>
    <w:rsid w:val="00A13277"/>
    <w:rsid w:val="00A132CD"/>
    <w:rsid w:val="00A137E5"/>
    <w:rsid w:val="00A139D1"/>
    <w:rsid w:val="00A13AF3"/>
    <w:rsid w:val="00A13C72"/>
    <w:rsid w:val="00A13F91"/>
    <w:rsid w:val="00A141F4"/>
    <w:rsid w:val="00A148F3"/>
    <w:rsid w:val="00A14CC1"/>
    <w:rsid w:val="00A15169"/>
    <w:rsid w:val="00A1538E"/>
    <w:rsid w:val="00A1580F"/>
    <w:rsid w:val="00A15C35"/>
    <w:rsid w:val="00A16356"/>
    <w:rsid w:val="00A164E2"/>
    <w:rsid w:val="00A16512"/>
    <w:rsid w:val="00A16819"/>
    <w:rsid w:val="00A16887"/>
    <w:rsid w:val="00A16A75"/>
    <w:rsid w:val="00A16ADC"/>
    <w:rsid w:val="00A17356"/>
    <w:rsid w:val="00A17508"/>
    <w:rsid w:val="00A178DF"/>
    <w:rsid w:val="00A17DC9"/>
    <w:rsid w:val="00A20987"/>
    <w:rsid w:val="00A20C29"/>
    <w:rsid w:val="00A21388"/>
    <w:rsid w:val="00A21653"/>
    <w:rsid w:val="00A216AB"/>
    <w:rsid w:val="00A21982"/>
    <w:rsid w:val="00A21A19"/>
    <w:rsid w:val="00A21A3E"/>
    <w:rsid w:val="00A21CE5"/>
    <w:rsid w:val="00A21DBB"/>
    <w:rsid w:val="00A21E68"/>
    <w:rsid w:val="00A21F48"/>
    <w:rsid w:val="00A22092"/>
    <w:rsid w:val="00A2274B"/>
    <w:rsid w:val="00A2308E"/>
    <w:rsid w:val="00A233A9"/>
    <w:rsid w:val="00A23498"/>
    <w:rsid w:val="00A23672"/>
    <w:rsid w:val="00A24214"/>
    <w:rsid w:val="00A246AD"/>
    <w:rsid w:val="00A24711"/>
    <w:rsid w:val="00A24863"/>
    <w:rsid w:val="00A24AC9"/>
    <w:rsid w:val="00A251A6"/>
    <w:rsid w:val="00A25602"/>
    <w:rsid w:val="00A25621"/>
    <w:rsid w:val="00A2593F"/>
    <w:rsid w:val="00A25FC9"/>
    <w:rsid w:val="00A262B6"/>
    <w:rsid w:val="00A263EE"/>
    <w:rsid w:val="00A26C91"/>
    <w:rsid w:val="00A27735"/>
    <w:rsid w:val="00A27791"/>
    <w:rsid w:val="00A27861"/>
    <w:rsid w:val="00A27ABE"/>
    <w:rsid w:val="00A27EEF"/>
    <w:rsid w:val="00A300D5"/>
    <w:rsid w:val="00A30235"/>
    <w:rsid w:val="00A302C3"/>
    <w:rsid w:val="00A30AC3"/>
    <w:rsid w:val="00A31074"/>
    <w:rsid w:val="00A315B6"/>
    <w:rsid w:val="00A31938"/>
    <w:rsid w:val="00A31BEB"/>
    <w:rsid w:val="00A31CE6"/>
    <w:rsid w:val="00A3233D"/>
    <w:rsid w:val="00A32524"/>
    <w:rsid w:val="00A3259A"/>
    <w:rsid w:val="00A32EAF"/>
    <w:rsid w:val="00A331E5"/>
    <w:rsid w:val="00A33523"/>
    <w:rsid w:val="00A33532"/>
    <w:rsid w:val="00A33A06"/>
    <w:rsid w:val="00A33BD7"/>
    <w:rsid w:val="00A341D7"/>
    <w:rsid w:val="00A342C1"/>
    <w:rsid w:val="00A34B43"/>
    <w:rsid w:val="00A35011"/>
    <w:rsid w:val="00A35141"/>
    <w:rsid w:val="00A3522E"/>
    <w:rsid w:val="00A355F9"/>
    <w:rsid w:val="00A35903"/>
    <w:rsid w:val="00A359EA"/>
    <w:rsid w:val="00A368B3"/>
    <w:rsid w:val="00A36FDA"/>
    <w:rsid w:val="00A372B3"/>
    <w:rsid w:val="00A37504"/>
    <w:rsid w:val="00A37591"/>
    <w:rsid w:val="00A377F5"/>
    <w:rsid w:val="00A378BF"/>
    <w:rsid w:val="00A37E02"/>
    <w:rsid w:val="00A4023B"/>
    <w:rsid w:val="00A40D58"/>
    <w:rsid w:val="00A41058"/>
    <w:rsid w:val="00A41355"/>
    <w:rsid w:val="00A4172C"/>
    <w:rsid w:val="00A42086"/>
    <w:rsid w:val="00A42140"/>
    <w:rsid w:val="00A42C65"/>
    <w:rsid w:val="00A435E5"/>
    <w:rsid w:val="00A437B6"/>
    <w:rsid w:val="00A43827"/>
    <w:rsid w:val="00A43B92"/>
    <w:rsid w:val="00A43BBE"/>
    <w:rsid w:val="00A440B5"/>
    <w:rsid w:val="00A44878"/>
    <w:rsid w:val="00A45187"/>
    <w:rsid w:val="00A452EA"/>
    <w:rsid w:val="00A45B21"/>
    <w:rsid w:val="00A46356"/>
    <w:rsid w:val="00A46457"/>
    <w:rsid w:val="00A4672D"/>
    <w:rsid w:val="00A47103"/>
    <w:rsid w:val="00A47166"/>
    <w:rsid w:val="00A472DE"/>
    <w:rsid w:val="00A47300"/>
    <w:rsid w:val="00A47621"/>
    <w:rsid w:val="00A47BCC"/>
    <w:rsid w:val="00A50343"/>
    <w:rsid w:val="00A5086F"/>
    <w:rsid w:val="00A508CC"/>
    <w:rsid w:val="00A50D70"/>
    <w:rsid w:val="00A50F6C"/>
    <w:rsid w:val="00A51013"/>
    <w:rsid w:val="00A51AD2"/>
    <w:rsid w:val="00A51B2A"/>
    <w:rsid w:val="00A51C1D"/>
    <w:rsid w:val="00A51DCF"/>
    <w:rsid w:val="00A520F9"/>
    <w:rsid w:val="00A52229"/>
    <w:rsid w:val="00A523BC"/>
    <w:rsid w:val="00A52541"/>
    <w:rsid w:val="00A5262C"/>
    <w:rsid w:val="00A52BF6"/>
    <w:rsid w:val="00A5344D"/>
    <w:rsid w:val="00A5355F"/>
    <w:rsid w:val="00A535AB"/>
    <w:rsid w:val="00A541CB"/>
    <w:rsid w:val="00A541EA"/>
    <w:rsid w:val="00A5420C"/>
    <w:rsid w:val="00A54221"/>
    <w:rsid w:val="00A54251"/>
    <w:rsid w:val="00A54874"/>
    <w:rsid w:val="00A54958"/>
    <w:rsid w:val="00A54D4D"/>
    <w:rsid w:val="00A54D5D"/>
    <w:rsid w:val="00A54FB4"/>
    <w:rsid w:val="00A550FC"/>
    <w:rsid w:val="00A55B35"/>
    <w:rsid w:val="00A56655"/>
    <w:rsid w:val="00A56801"/>
    <w:rsid w:val="00A568AF"/>
    <w:rsid w:val="00A56B9B"/>
    <w:rsid w:val="00A5709F"/>
    <w:rsid w:val="00A5714A"/>
    <w:rsid w:val="00A57563"/>
    <w:rsid w:val="00A57631"/>
    <w:rsid w:val="00A57A7F"/>
    <w:rsid w:val="00A57C2C"/>
    <w:rsid w:val="00A57CBB"/>
    <w:rsid w:val="00A57D94"/>
    <w:rsid w:val="00A6008C"/>
    <w:rsid w:val="00A603D2"/>
    <w:rsid w:val="00A604CB"/>
    <w:rsid w:val="00A6076E"/>
    <w:rsid w:val="00A608D7"/>
    <w:rsid w:val="00A60B00"/>
    <w:rsid w:val="00A60CE3"/>
    <w:rsid w:val="00A6179E"/>
    <w:rsid w:val="00A6193F"/>
    <w:rsid w:val="00A619A8"/>
    <w:rsid w:val="00A62208"/>
    <w:rsid w:val="00A62556"/>
    <w:rsid w:val="00A62567"/>
    <w:rsid w:val="00A628D5"/>
    <w:rsid w:val="00A630C7"/>
    <w:rsid w:val="00A6311C"/>
    <w:rsid w:val="00A6314D"/>
    <w:rsid w:val="00A6368D"/>
    <w:rsid w:val="00A63EBD"/>
    <w:rsid w:val="00A63ECA"/>
    <w:rsid w:val="00A63FF1"/>
    <w:rsid w:val="00A64011"/>
    <w:rsid w:val="00A64316"/>
    <w:rsid w:val="00A64443"/>
    <w:rsid w:val="00A64C14"/>
    <w:rsid w:val="00A64E46"/>
    <w:rsid w:val="00A64FDA"/>
    <w:rsid w:val="00A650F3"/>
    <w:rsid w:val="00A659A3"/>
    <w:rsid w:val="00A65A21"/>
    <w:rsid w:val="00A65C72"/>
    <w:rsid w:val="00A6655D"/>
    <w:rsid w:val="00A667F4"/>
    <w:rsid w:val="00A66CC2"/>
    <w:rsid w:val="00A67781"/>
    <w:rsid w:val="00A67BE8"/>
    <w:rsid w:val="00A70442"/>
    <w:rsid w:val="00A7059D"/>
    <w:rsid w:val="00A707A9"/>
    <w:rsid w:val="00A70BD5"/>
    <w:rsid w:val="00A70D4B"/>
    <w:rsid w:val="00A71014"/>
    <w:rsid w:val="00A72134"/>
    <w:rsid w:val="00A72321"/>
    <w:rsid w:val="00A7234E"/>
    <w:rsid w:val="00A734E3"/>
    <w:rsid w:val="00A737BD"/>
    <w:rsid w:val="00A73809"/>
    <w:rsid w:val="00A73D86"/>
    <w:rsid w:val="00A74025"/>
    <w:rsid w:val="00A744CB"/>
    <w:rsid w:val="00A7458B"/>
    <w:rsid w:val="00A745D9"/>
    <w:rsid w:val="00A74A33"/>
    <w:rsid w:val="00A74B07"/>
    <w:rsid w:val="00A74B63"/>
    <w:rsid w:val="00A74FD4"/>
    <w:rsid w:val="00A7501B"/>
    <w:rsid w:val="00A75258"/>
    <w:rsid w:val="00A7548A"/>
    <w:rsid w:val="00A75BC0"/>
    <w:rsid w:val="00A76E57"/>
    <w:rsid w:val="00A7751C"/>
    <w:rsid w:val="00A777FC"/>
    <w:rsid w:val="00A77B56"/>
    <w:rsid w:val="00A77BA2"/>
    <w:rsid w:val="00A77F7F"/>
    <w:rsid w:val="00A80085"/>
    <w:rsid w:val="00A8017F"/>
    <w:rsid w:val="00A801A2"/>
    <w:rsid w:val="00A8039C"/>
    <w:rsid w:val="00A804D9"/>
    <w:rsid w:val="00A807A7"/>
    <w:rsid w:val="00A80813"/>
    <w:rsid w:val="00A809E4"/>
    <w:rsid w:val="00A80A48"/>
    <w:rsid w:val="00A80DE2"/>
    <w:rsid w:val="00A80F7D"/>
    <w:rsid w:val="00A813EA"/>
    <w:rsid w:val="00A81667"/>
    <w:rsid w:val="00A816ED"/>
    <w:rsid w:val="00A8183C"/>
    <w:rsid w:val="00A8267B"/>
    <w:rsid w:val="00A8276E"/>
    <w:rsid w:val="00A82986"/>
    <w:rsid w:val="00A82B45"/>
    <w:rsid w:val="00A82F0C"/>
    <w:rsid w:val="00A82FF2"/>
    <w:rsid w:val="00A8320E"/>
    <w:rsid w:val="00A83483"/>
    <w:rsid w:val="00A836DD"/>
    <w:rsid w:val="00A839C9"/>
    <w:rsid w:val="00A8401D"/>
    <w:rsid w:val="00A840C2"/>
    <w:rsid w:val="00A84310"/>
    <w:rsid w:val="00A84647"/>
    <w:rsid w:val="00A84D15"/>
    <w:rsid w:val="00A84D1A"/>
    <w:rsid w:val="00A84D53"/>
    <w:rsid w:val="00A8573B"/>
    <w:rsid w:val="00A85843"/>
    <w:rsid w:val="00A8588D"/>
    <w:rsid w:val="00A85D9D"/>
    <w:rsid w:val="00A85E7D"/>
    <w:rsid w:val="00A86989"/>
    <w:rsid w:val="00A8708B"/>
    <w:rsid w:val="00A87295"/>
    <w:rsid w:val="00A8750C"/>
    <w:rsid w:val="00A8760B"/>
    <w:rsid w:val="00A87803"/>
    <w:rsid w:val="00A87B37"/>
    <w:rsid w:val="00A87EB8"/>
    <w:rsid w:val="00A87FA0"/>
    <w:rsid w:val="00A903F1"/>
    <w:rsid w:val="00A903FD"/>
    <w:rsid w:val="00A908A5"/>
    <w:rsid w:val="00A909B4"/>
    <w:rsid w:val="00A909E7"/>
    <w:rsid w:val="00A91590"/>
    <w:rsid w:val="00A916CC"/>
    <w:rsid w:val="00A91A93"/>
    <w:rsid w:val="00A91B25"/>
    <w:rsid w:val="00A91B4F"/>
    <w:rsid w:val="00A91B5F"/>
    <w:rsid w:val="00A91F30"/>
    <w:rsid w:val="00A91FAD"/>
    <w:rsid w:val="00A9262D"/>
    <w:rsid w:val="00A9267D"/>
    <w:rsid w:val="00A92915"/>
    <w:rsid w:val="00A92A3A"/>
    <w:rsid w:val="00A92CED"/>
    <w:rsid w:val="00A92D96"/>
    <w:rsid w:val="00A92F92"/>
    <w:rsid w:val="00A93402"/>
    <w:rsid w:val="00A93EEA"/>
    <w:rsid w:val="00A9409C"/>
    <w:rsid w:val="00A94740"/>
    <w:rsid w:val="00A94781"/>
    <w:rsid w:val="00A959A9"/>
    <w:rsid w:val="00A95C44"/>
    <w:rsid w:val="00A9647B"/>
    <w:rsid w:val="00A9658C"/>
    <w:rsid w:val="00A96892"/>
    <w:rsid w:val="00A96C72"/>
    <w:rsid w:val="00A973F4"/>
    <w:rsid w:val="00A9792E"/>
    <w:rsid w:val="00A97B9C"/>
    <w:rsid w:val="00A97F91"/>
    <w:rsid w:val="00AA00A8"/>
    <w:rsid w:val="00AA058B"/>
    <w:rsid w:val="00AA08A7"/>
    <w:rsid w:val="00AA0B0E"/>
    <w:rsid w:val="00AA0DB6"/>
    <w:rsid w:val="00AA0F5F"/>
    <w:rsid w:val="00AA1555"/>
    <w:rsid w:val="00AA166D"/>
    <w:rsid w:val="00AA1870"/>
    <w:rsid w:val="00AA1A18"/>
    <w:rsid w:val="00AA1BD4"/>
    <w:rsid w:val="00AA2051"/>
    <w:rsid w:val="00AA216D"/>
    <w:rsid w:val="00AA2551"/>
    <w:rsid w:val="00AA2564"/>
    <w:rsid w:val="00AA2720"/>
    <w:rsid w:val="00AA27F4"/>
    <w:rsid w:val="00AA2E0C"/>
    <w:rsid w:val="00AA2EE7"/>
    <w:rsid w:val="00AA2F03"/>
    <w:rsid w:val="00AA398F"/>
    <w:rsid w:val="00AA3AAC"/>
    <w:rsid w:val="00AA3B0D"/>
    <w:rsid w:val="00AA46E8"/>
    <w:rsid w:val="00AA48A2"/>
    <w:rsid w:val="00AA4E46"/>
    <w:rsid w:val="00AA4EB8"/>
    <w:rsid w:val="00AA5736"/>
    <w:rsid w:val="00AA5FD9"/>
    <w:rsid w:val="00AA66A9"/>
    <w:rsid w:val="00AA6731"/>
    <w:rsid w:val="00AA70C4"/>
    <w:rsid w:val="00AA70F3"/>
    <w:rsid w:val="00AA713E"/>
    <w:rsid w:val="00AA73DF"/>
    <w:rsid w:val="00AA746E"/>
    <w:rsid w:val="00AA787E"/>
    <w:rsid w:val="00AB06A1"/>
    <w:rsid w:val="00AB06B7"/>
    <w:rsid w:val="00AB08A4"/>
    <w:rsid w:val="00AB0B5C"/>
    <w:rsid w:val="00AB0BA8"/>
    <w:rsid w:val="00AB0EF5"/>
    <w:rsid w:val="00AB0F03"/>
    <w:rsid w:val="00AB15B8"/>
    <w:rsid w:val="00AB1FD4"/>
    <w:rsid w:val="00AB2AE0"/>
    <w:rsid w:val="00AB368E"/>
    <w:rsid w:val="00AB3D15"/>
    <w:rsid w:val="00AB434E"/>
    <w:rsid w:val="00AB45E9"/>
    <w:rsid w:val="00AB461E"/>
    <w:rsid w:val="00AB4BF9"/>
    <w:rsid w:val="00AB4DA5"/>
    <w:rsid w:val="00AB53B2"/>
    <w:rsid w:val="00AB55FE"/>
    <w:rsid w:val="00AB56C4"/>
    <w:rsid w:val="00AB5D0F"/>
    <w:rsid w:val="00AB5E9E"/>
    <w:rsid w:val="00AB69AA"/>
    <w:rsid w:val="00AB6B02"/>
    <w:rsid w:val="00AB6B93"/>
    <w:rsid w:val="00AB6E14"/>
    <w:rsid w:val="00AB6F10"/>
    <w:rsid w:val="00AB7313"/>
    <w:rsid w:val="00AB750D"/>
    <w:rsid w:val="00AB76EB"/>
    <w:rsid w:val="00AB79BA"/>
    <w:rsid w:val="00AB7A69"/>
    <w:rsid w:val="00AB7C8F"/>
    <w:rsid w:val="00AC004E"/>
    <w:rsid w:val="00AC0766"/>
    <w:rsid w:val="00AC0CAE"/>
    <w:rsid w:val="00AC0D36"/>
    <w:rsid w:val="00AC10DE"/>
    <w:rsid w:val="00AC15F9"/>
    <w:rsid w:val="00AC1A85"/>
    <w:rsid w:val="00AC1DA2"/>
    <w:rsid w:val="00AC2192"/>
    <w:rsid w:val="00AC28D9"/>
    <w:rsid w:val="00AC29EF"/>
    <w:rsid w:val="00AC2EF1"/>
    <w:rsid w:val="00AC30F7"/>
    <w:rsid w:val="00AC33E1"/>
    <w:rsid w:val="00AC3590"/>
    <w:rsid w:val="00AC3729"/>
    <w:rsid w:val="00AC37A5"/>
    <w:rsid w:val="00AC43CA"/>
    <w:rsid w:val="00AC4503"/>
    <w:rsid w:val="00AC4900"/>
    <w:rsid w:val="00AC4946"/>
    <w:rsid w:val="00AC495B"/>
    <w:rsid w:val="00AC49F5"/>
    <w:rsid w:val="00AC4A5B"/>
    <w:rsid w:val="00AC4E0C"/>
    <w:rsid w:val="00AC4F1E"/>
    <w:rsid w:val="00AC503D"/>
    <w:rsid w:val="00AC509D"/>
    <w:rsid w:val="00AC58DB"/>
    <w:rsid w:val="00AC5A2E"/>
    <w:rsid w:val="00AC5A96"/>
    <w:rsid w:val="00AC5F04"/>
    <w:rsid w:val="00AC60A9"/>
    <w:rsid w:val="00AC636D"/>
    <w:rsid w:val="00AC659F"/>
    <w:rsid w:val="00AC678F"/>
    <w:rsid w:val="00AC683A"/>
    <w:rsid w:val="00AC68FF"/>
    <w:rsid w:val="00AC6E07"/>
    <w:rsid w:val="00AC74A3"/>
    <w:rsid w:val="00AC7CC6"/>
    <w:rsid w:val="00AC7CD9"/>
    <w:rsid w:val="00AD0195"/>
    <w:rsid w:val="00AD034A"/>
    <w:rsid w:val="00AD05DB"/>
    <w:rsid w:val="00AD0652"/>
    <w:rsid w:val="00AD0731"/>
    <w:rsid w:val="00AD078F"/>
    <w:rsid w:val="00AD07F8"/>
    <w:rsid w:val="00AD09DB"/>
    <w:rsid w:val="00AD0C5E"/>
    <w:rsid w:val="00AD14C8"/>
    <w:rsid w:val="00AD1654"/>
    <w:rsid w:val="00AD18A6"/>
    <w:rsid w:val="00AD1A04"/>
    <w:rsid w:val="00AD1BBE"/>
    <w:rsid w:val="00AD1D0B"/>
    <w:rsid w:val="00AD2428"/>
    <w:rsid w:val="00AD2619"/>
    <w:rsid w:val="00AD2676"/>
    <w:rsid w:val="00AD2813"/>
    <w:rsid w:val="00AD2953"/>
    <w:rsid w:val="00AD29E2"/>
    <w:rsid w:val="00AD2E3B"/>
    <w:rsid w:val="00AD34F6"/>
    <w:rsid w:val="00AD3561"/>
    <w:rsid w:val="00AD3724"/>
    <w:rsid w:val="00AD3836"/>
    <w:rsid w:val="00AD3BFA"/>
    <w:rsid w:val="00AD3EAE"/>
    <w:rsid w:val="00AD3FCB"/>
    <w:rsid w:val="00AD48DD"/>
    <w:rsid w:val="00AD4EF5"/>
    <w:rsid w:val="00AD522F"/>
    <w:rsid w:val="00AD5403"/>
    <w:rsid w:val="00AD54C2"/>
    <w:rsid w:val="00AD54D3"/>
    <w:rsid w:val="00AD5D9C"/>
    <w:rsid w:val="00AD5E34"/>
    <w:rsid w:val="00AD6521"/>
    <w:rsid w:val="00AD6586"/>
    <w:rsid w:val="00AD6704"/>
    <w:rsid w:val="00AD7075"/>
    <w:rsid w:val="00AD731C"/>
    <w:rsid w:val="00AD73C3"/>
    <w:rsid w:val="00AD74C9"/>
    <w:rsid w:val="00AD794C"/>
    <w:rsid w:val="00AD7C8C"/>
    <w:rsid w:val="00AE0271"/>
    <w:rsid w:val="00AE06F9"/>
    <w:rsid w:val="00AE0843"/>
    <w:rsid w:val="00AE09ED"/>
    <w:rsid w:val="00AE0DAF"/>
    <w:rsid w:val="00AE0F63"/>
    <w:rsid w:val="00AE0FD1"/>
    <w:rsid w:val="00AE123F"/>
    <w:rsid w:val="00AE204F"/>
    <w:rsid w:val="00AE251D"/>
    <w:rsid w:val="00AE2C3F"/>
    <w:rsid w:val="00AE2C64"/>
    <w:rsid w:val="00AE2E44"/>
    <w:rsid w:val="00AE375E"/>
    <w:rsid w:val="00AE38FC"/>
    <w:rsid w:val="00AE3DE0"/>
    <w:rsid w:val="00AE3FF0"/>
    <w:rsid w:val="00AE4370"/>
    <w:rsid w:val="00AE45ED"/>
    <w:rsid w:val="00AE476F"/>
    <w:rsid w:val="00AE4BE2"/>
    <w:rsid w:val="00AE54C9"/>
    <w:rsid w:val="00AE5517"/>
    <w:rsid w:val="00AE58E2"/>
    <w:rsid w:val="00AE5D0A"/>
    <w:rsid w:val="00AE6366"/>
    <w:rsid w:val="00AE6866"/>
    <w:rsid w:val="00AE6959"/>
    <w:rsid w:val="00AE6C5B"/>
    <w:rsid w:val="00AE6E86"/>
    <w:rsid w:val="00AE792E"/>
    <w:rsid w:val="00AE7ECC"/>
    <w:rsid w:val="00AF0344"/>
    <w:rsid w:val="00AF0659"/>
    <w:rsid w:val="00AF0801"/>
    <w:rsid w:val="00AF0E00"/>
    <w:rsid w:val="00AF0F16"/>
    <w:rsid w:val="00AF16F3"/>
    <w:rsid w:val="00AF16FA"/>
    <w:rsid w:val="00AF1F1E"/>
    <w:rsid w:val="00AF2488"/>
    <w:rsid w:val="00AF27A8"/>
    <w:rsid w:val="00AF27B2"/>
    <w:rsid w:val="00AF28BF"/>
    <w:rsid w:val="00AF291E"/>
    <w:rsid w:val="00AF29C3"/>
    <w:rsid w:val="00AF2A5A"/>
    <w:rsid w:val="00AF2CFD"/>
    <w:rsid w:val="00AF3542"/>
    <w:rsid w:val="00AF355C"/>
    <w:rsid w:val="00AF378B"/>
    <w:rsid w:val="00AF3A83"/>
    <w:rsid w:val="00AF436E"/>
    <w:rsid w:val="00AF4389"/>
    <w:rsid w:val="00AF4486"/>
    <w:rsid w:val="00AF463B"/>
    <w:rsid w:val="00AF4700"/>
    <w:rsid w:val="00AF4A18"/>
    <w:rsid w:val="00AF4A76"/>
    <w:rsid w:val="00AF516D"/>
    <w:rsid w:val="00AF5200"/>
    <w:rsid w:val="00AF5331"/>
    <w:rsid w:val="00AF58B2"/>
    <w:rsid w:val="00AF5999"/>
    <w:rsid w:val="00AF59BE"/>
    <w:rsid w:val="00AF5DE5"/>
    <w:rsid w:val="00AF65AA"/>
    <w:rsid w:val="00AF665F"/>
    <w:rsid w:val="00AF70B7"/>
    <w:rsid w:val="00AF7D8F"/>
    <w:rsid w:val="00AF7FC4"/>
    <w:rsid w:val="00B00449"/>
    <w:rsid w:val="00B00819"/>
    <w:rsid w:val="00B00EE2"/>
    <w:rsid w:val="00B00F46"/>
    <w:rsid w:val="00B00F61"/>
    <w:rsid w:val="00B0124C"/>
    <w:rsid w:val="00B01C06"/>
    <w:rsid w:val="00B01DE7"/>
    <w:rsid w:val="00B02234"/>
    <w:rsid w:val="00B0224F"/>
    <w:rsid w:val="00B02363"/>
    <w:rsid w:val="00B0267C"/>
    <w:rsid w:val="00B030AF"/>
    <w:rsid w:val="00B030DD"/>
    <w:rsid w:val="00B0330A"/>
    <w:rsid w:val="00B0371A"/>
    <w:rsid w:val="00B04544"/>
    <w:rsid w:val="00B047C9"/>
    <w:rsid w:val="00B0498F"/>
    <w:rsid w:val="00B04ADC"/>
    <w:rsid w:val="00B04BE2"/>
    <w:rsid w:val="00B04F21"/>
    <w:rsid w:val="00B04FCE"/>
    <w:rsid w:val="00B052B8"/>
    <w:rsid w:val="00B053C0"/>
    <w:rsid w:val="00B05471"/>
    <w:rsid w:val="00B05A70"/>
    <w:rsid w:val="00B05C03"/>
    <w:rsid w:val="00B05C6C"/>
    <w:rsid w:val="00B067AE"/>
    <w:rsid w:val="00B06B57"/>
    <w:rsid w:val="00B06E19"/>
    <w:rsid w:val="00B06EBF"/>
    <w:rsid w:val="00B0713E"/>
    <w:rsid w:val="00B071CB"/>
    <w:rsid w:val="00B0795F"/>
    <w:rsid w:val="00B079DA"/>
    <w:rsid w:val="00B07F86"/>
    <w:rsid w:val="00B10029"/>
    <w:rsid w:val="00B1015A"/>
    <w:rsid w:val="00B102A2"/>
    <w:rsid w:val="00B10680"/>
    <w:rsid w:val="00B10CD0"/>
    <w:rsid w:val="00B10E51"/>
    <w:rsid w:val="00B110D1"/>
    <w:rsid w:val="00B1118F"/>
    <w:rsid w:val="00B1122A"/>
    <w:rsid w:val="00B11739"/>
    <w:rsid w:val="00B11F0E"/>
    <w:rsid w:val="00B124B8"/>
    <w:rsid w:val="00B124C0"/>
    <w:rsid w:val="00B1251A"/>
    <w:rsid w:val="00B125B8"/>
    <w:rsid w:val="00B126AA"/>
    <w:rsid w:val="00B1324B"/>
    <w:rsid w:val="00B132CF"/>
    <w:rsid w:val="00B134E8"/>
    <w:rsid w:val="00B134E9"/>
    <w:rsid w:val="00B13F7F"/>
    <w:rsid w:val="00B14275"/>
    <w:rsid w:val="00B143BC"/>
    <w:rsid w:val="00B14475"/>
    <w:rsid w:val="00B145D5"/>
    <w:rsid w:val="00B1517F"/>
    <w:rsid w:val="00B15540"/>
    <w:rsid w:val="00B1566A"/>
    <w:rsid w:val="00B17594"/>
    <w:rsid w:val="00B17702"/>
    <w:rsid w:val="00B17F41"/>
    <w:rsid w:val="00B206A4"/>
    <w:rsid w:val="00B20867"/>
    <w:rsid w:val="00B208D2"/>
    <w:rsid w:val="00B209F1"/>
    <w:rsid w:val="00B20A1C"/>
    <w:rsid w:val="00B20D8D"/>
    <w:rsid w:val="00B20E49"/>
    <w:rsid w:val="00B2107B"/>
    <w:rsid w:val="00B21402"/>
    <w:rsid w:val="00B21423"/>
    <w:rsid w:val="00B21496"/>
    <w:rsid w:val="00B214BC"/>
    <w:rsid w:val="00B2159A"/>
    <w:rsid w:val="00B2183A"/>
    <w:rsid w:val="00B21B82"/>
    <w:rsid w:val="00B21E7F"/>
    <w:rsid w:val="00B224B8"/>
    <w:rsid w:val="00B2299D"/>
    <w:rsid w:val="00B22C76"/>
    <w:rsid w:val="00B22C7F"/>
    <w:rsid w:val="00B232D4"/>
    <w:rsid w:val="00B237FB"/>
    <w:rsid w:val="00B23B08"/>
    <w:rsid w:val="00B23DBA"/>
    <w:rsid w:val="00B241D1"/>
    <w:rsid w:val="00B24B1D"/>
    <w:rsid w:val="00B24D09"/>
    <w:rsid w:val="00B2519D"/>
    <w:rsid w:val="00B253EE"/>
    <w:rsid w:val="00B25758"/>
    <w:rsid w:val="00B257A5"/>
    <w:rsid w:val="00B25A68"/>
    <w:rsid w:val="00B2627E"/>
    <w:rsid w:val="00B26441"/>
    <w:rsid w:val="00B26758"/>
    <w:rsid w:val="00B26962"/>
    <w:rsid w:val="00B26973"/>
    <w:rsid w:val="00B26C33"/>
    <w:rsid w:val="00B276C6"/>
    <w:rsid w:val="00B276EB"/>
    <w:rsid w:val="00B277E0"/>
    <w:rsid w:val="00B278BF"/>
    <w:rsid w:val="00B27B88"/>
    <w:rsid w:val="00B3048F"/>
    <w:rsid w:val="00B305D3"/>
    <w:rsid w:val="00B30CAE"/>
    <w:rsid w:val="00B30D43"/>
    <w:rsid w:val="00B311C6"/>
    <w:rsid w:val="00B3145C"/>
    <w:rsid w:val="00B324D1"/>
    <w:rsid w:val="00B325B5"/>
    <w:rsid w:val="00B32C3F"/>
    <w:rsid w:val="00B33080"/>
    <w:rsid w:val="00B33147"/>
    <w:rsid w:val="00B3361E"/>
    <w:rsid w:val="00B338A9"/>
    <w:rsid w:val="00B34196"/>
    <w:rsid w:val="00B34557"/>
    <w:rsid w:val="00B345CF"/>
    <w:rsid w:val="00B348A8"/>
    <w:rsid w:val="00B34946"/>
    <w:rsid w:val="00B34BD6"/>
    <w:rsid w:val="00B35447"/>
    <w:rsid w:val="00B3637D"/>
    <w:rsid w:val="00B368B5"/>
    <w:rsid w:val="00B368C5"/>
    <w:rsid w:val="00B369BA"/>
    <w:rsid w:val="00B36FE6"/>
    <w:rsid w:val="00B3705E"/>
    <w:rsid w:val="00B37411"/>
    <w:rsid w:val="00B37890"/>
    <w:rsid w:val="00B3795E"/>
    <w:rsid w:val="00B37EE2"/>
    <w:rsid w:val="00B40495"/>
    <w:rsid w:val="00B404F8"/>
    <w:rsid w:val="00B40593"/>
    <w:rsid w:val="00B40602"/>
    <w:rsid w:val="00B40839"/>
    <w:rsid w:val="00B409DF"/>
    <w:rsid w:val="00B40A64"/>
    <w:rsid w:val="00B40BEB"/>
    <w:rsid w:val="00B40D2D"/>
    <w:rsid w:val="00B412C2"/>
    <w:rsid w:val="00B41824"/>
    <w:rsid w:val="00B41A3E"/>
    <w:rsid w:val="00B41CD8"/>
    <w:rsid w:val="00B42190"/>
    <w:rsid w:val="00B421CB"/>
    <w:rsid w:val="00B42846"/>
    <w:rsid w:val="00B42868"/>
    <w:rsid w:val="00B42C1B"/>
    <w:rsid w:val="00B42C26"/>
    <w:rsid w:val="00B43482"/>
    <w:rsid w:val="00B43636"/>
    <w:rsid w:val="00B439AC"/>
    <w:rsid w:val="00B43AC5"/>
    <w:rsid w:val="00B43AEF"/>
    <w:rsid w:val="00B43B5F"/>
    <w:rsid w:val="00B444FF"/>
    <w:rsid w:val="00B446F0"/>
    <w:rsid w:val="00B447FE"/>
    <w:rsid w:val="00B44AF5"/>
    <w:rsid w:val="00B45317"/>
    <w:rsid w:val="00B458D3"/>
    <w:rsid w:val="00B45A57"/>
    <w:rsid w:val="00B45C4A"/>
    <w:rsid w:val="00B45F96"/>
    <w:rsid w:val="00B4621D"/>
    <w:rsid w:val="00B47208"/>
    <w:rsid w:val="00B475CC"/>
    <w:rsid w:val="00B50119"/>
    <w:rsid w:val="00B50510"/>
    <w:rsid w:val="00B505E8"/>
    <w:rsid w:val="00B509E2"/>
    <w:rsid w:val="00B50E82"/>
    <w:rsid w:val="00B51015"/>
    <w:rsid w:val="00B51111"/>
    <w:rsid w:val="00B513C3"/>
    <w:rsid w:val="00B5154A"/>
    <w:rsid w:val="00B519FD"/>
    <w:rsid w:val="00B51BF6"/>
    <w:rsid w:val="00B520BC"/>
    <w:rsid w:val="00B527E8"/>
    <w:rsid w:val="00B5281B"/>
    <w:rsid w:val="00B5287A"/>
    <w:rsid w:val="00B52E86"/>
    <w:rsid w:val="00B5355D"/>
    <w:rsid w:val="00B53686"/>
    <w:rsid w:val="00B536F7"/>
    <w:rsid w:val="00B539CC"/>
    <w:rsid w:val="00B53C6F"/>
    <w:rsid w:val="00B53F66"/>
    <w:rsid w:val="00B5433F"/>
    <w:rsid w:val="00B544A6"/>
    <w:rsid w:val="00B545BE"/>
    <w:rsid w:val="00B54B26"/>
    <w:rsid w:val="00B54E88"/>
    <w:rsid w:val="00B54F0E"/>
    <w:rsid w:val="00B54FD6"/>
    <w:rsid w:val="00B553C4"/>
    <w:rsid w:val="00B553EF"/>
    <w:rsid w:val="00B55403"/>
    <w:rsid w:val="00B55C4A"/>
    <w:rsid w:val="00B55D55"/>
    <w:rsid w:val="00B56E4B"/>
    <w:rsid w:val="00B570E9"/>
    <w:rsid w:val="00B573CC"/>
    <w:rsid w:val="00B577FD"/>
    <w:rsid w:val="00B57901"/>
    <w:rsid w:val="00B579A5"/>
    <w:rsid w:val="00B60F0C"/>
    <w:rsid w:val="00B610DA"/>
    <w:rsid w:val="00B61127"/>
    <w:rsid w:val="00B6129E"/>
    <w:rsid w:val="00B61601"/>
    <w:rsid w:val="00B61EAF"/>
    <w:rsid w:val="00B621B5"/>
    <w:rsid w:val="00B6235B"/>
    <w:rsid w:val="00B625C5"/>
    <w:rsid w:val="00B629B2"/>
    <w:rsid w:val="00B62E6C"/>
    <w:rsid w:val="00B63044"/>
    <w:rsid w:val="00B6305D"/>
    <w:rsid w:val="00B630A9"/>
    <w:rsid w:val="00B63645"/>
    <w:rsid w:val="00B63D24"/>
    <w:rsid w:val="00B6408C"/>
    <w:rsid w:val="00B64129"/>
    <w:rsid w:val="00B64525"/>
    <w:rsid w:val="00B64652"/>
    <w:rsid w:val="00B648E9"/>
    <w:rsid w:val="00B64BDB"/>
    <w:rsid w:val="00B6526C"/>
    <w:rsid w:val="00B654D7"/>
    <w:rsid w:val="00B65B18"/>
    <w:rsid w:val="00B65BA5"/>
    <w:rsid w:val="00B65DCF"/>
    <w:rsid w:val="00B66B37"/>
    <w:rsid w:val="00B67001"/>
    <w:rsid w:val="00B67870"/>
    <w:rsid w:val="00B6793A"/>
    <w:rsid w:val="00B67A6D"/>
    <w:rsid w:val="00B67E79"/>
    <w:rsid w:val="00B67EDC"/>
    <w:rsid w:val="00B7009F"/>
    <w:rsid w:val="00B70127"/>
    <w:rsid w:val="00B703CD"/>
    <w:rsid w:val="00B7069B"/>
    <w:rsid w:val="00B70A6D"/>
    <w:rsid w:val="00B70F07"/>
    <w:rsid w:val="00B71A23"/>
    <w:rsid w:val="00B71AF0"/>
    <w:rsid w:val="00B71C55"/>
    <w:rsid w:val="00B71C7A"/>
    <w:rsid w:val="00B72185"/>
    <w:rsid w:val="00B721C4"/>
    <w:rsid w:val="00B723DD"/>
    <w:rsid w:val="00B7253A"/>
    <w:rsid w:val="00B72882"/>
    <w:rsid w:val="00B72967"/>
    <w:rsid w:val="00B733E5"/>
    <w:rsid w:val="00B7347B"/>
    <w:rsid w:val="00B73BA7"/>
    <w:rsid w:val="00B74A5D"/>
    <w:rsid w:val="00B74B2F"/>
    <w:rsid w:val="00B74EDE"/>
    <w:rsid w:val="00B75749"/>
    <w:rsid w:val="00B759DC"/>
    <w:rsid w:val="00B76024"/>
    <w:rsid w:val="00B761ED"/>
    <w:rsid w:val="00B76217"/>
    <w:rsid w:val="00B7690E"/>
    <w:rsid w:val="00B76954"/>
    <w:rsid w:val="00B769B4"/>
    <w:rsid w:val="00B76E65"/>
    <w:rsid w:val="00B76F52"/>
    <w:rsid w:val="00B77137"/>
    <w:rsid w:val="00B773E3"/>
    <w:rsid w:val="00B77464"/>
    <w:rsid w:val="00B77472"/>
    <w:rsid w:val="00B7768F"/>
    <w:rsid w:val="00B80BA8"/>
    <w:rsid w:val="00B80D2C"/>
    <w:rsid w:val="00B8165E"/>
    <w:rsid w:val="00B81BDF"/>
    <w:rsid w:val="00B81D80"/>
    <w:rsid w:val="00B822C5"/>
    <w:rsid w:val="00B82ACE"/>
    <w:rsid w:val="00B82C35"/>
    <w:rsid w:val="00B83C24"/>
    <w:rsid w:val="00B8402F"/>
    <w:rsid w:val="00B84167"/>
    <w:rsid w:val="00B8486F"/>
    <w:rsid w:val="00B85A77"/>
    <w:rsid w:val="00B85E3B"/>
    <w:rsid w:val="00B8601C"/>
    <w:rsid w:val="00B86048"/>
    <w:rsid w:val="00B86141"/>
    <w:rsid w:val="00B863E7"/>
    <w:rsid w:val="00B8651A"/>
    <w:rsid w:val="00B87BC9"/>
    <w:rsid w:val="00B87DB6"/>
    <w:rsid w:val="00B87E99"/>
    <w:rsid w:val="00B87FCE"/>
    <w:rsid w:val="00B9085C"/>
    <w:rsid w:val="00B90A00"/>
    <w:rsid w:val="00B90F0E"/>
    <w:rsid w:val="00B91067"/>
    <w:rsid w:val="00B910B9"/>
    <w:rsid w:val="00B912B2"/>
    <w:rsid w:val="00B91439"/>
    <w:rsid w:val="00B92192"/>
    <w:rsid w:val="00B924E6"/>
    <w:rsid w:val="00B925A4"/>
    <w:rsid w:val="00B928FC"/>
    <w:rsid w:val="00B929FA"/>
    <w:rsid w:val="00B92D63"/>
    <w:rsid w:val="00B92F31"/>
    <w:rsid w:val="00B92FC5"/>
    <w:rsid w:val="00B933AE"/>
    <w:rsid w:val="00B93544"/>
    <w:rsid w:val="00B93D76"/>
    <w:rsid w:val="00B93F2A"/>
    <w:rsid w:val="00B9452B"/>
    <w:rsid w:val="00B9488D"/>
    <w:rsid w:val="00B948B0"/>
    <w:rsid w:val="00B94A64"/>
    <w:rsid w:val="00B94C8A"/>
    <w:rsid w:val="00B94F64"/>
    <w:rsid w:val="00B95065"/>
    <w:rsid w:val="00B950B0"/>
    <w:rsid w:val="00B95CA7"/>
    <w:rsid w:val="00B960D5"/>
    <w:rsid w:val="00B961F1"/>
    <w:rsid w:val="00B966A9"/>
    <w:rsid w:val="00B9684F"/>
    <w:rsid w:val="00B96DDB"/>
    <w:rsid w:val="00B97365"/>
    <w:rsid w:val="00B97496"/>
    <w:rsid w:val="00B976F4"/>
    <w:rsid w:val="00BA0690"/>
    <w:rsid w:val="00BA160D"/>
    <w:rsid w:val="00BA16F5"/>
    <w:rsid w:val="00BA2231"/>
    <w:rsid w:val="00BA23D2"/>
    <w:rsid w:val="00BA23E3"/>
    <w:rsid w:val="00BA2416"/>
    <w:rsid w:val="00BA262D"/>
    <w:rsid w:val="00BA265E"/>
    <w:rsid w:val="00BA2AF4"/>
    <w:rsid w:val="00BA381B"/>
    <w:rsid w:val="00BA3A2D"/>
    <w:rsid w:val="00BA3D71"/>
    <w:rsid w:val="00BA4495"/>
    <w:rsid w:val="00BA4587"/>
    <w:rsid w:val="00BA46A8"/>
    <w:rsid w:val="00BA48F0"/>
    <w:rsid w:val="00BA4A4E"/>
    <w:rsid w:val="00BA4C4A"/>
    <w:rsid w:val="00BA4CD0"/>
    <w:rsid w:val="00BA4FB1"/>
    <w:rsid w:val="00BA523B"/>
    <w:rsid w:val="00BA537F"/>
    <w:rsid w:val="00BA542E"/>
    <w:rsid w:val="00BA5698"/>
    <w:rsid w:val="00BA5769"/>
    <w:rsid w:val="00BA5874"/>
    <w:rsid w:val="00BA5C03"/>
    <w:rsid w:val="00BA5C14"/>
    <w:rsid w:val="00BA60A9"/>
    <w:rsid w:val="00BA62E7"/>
    <w:rsid w:val="00BA6307"/>
    <w:rsid w:val="00BA70FA"/>
    <w:rsid w:val="00BA7485"/>
    <w:rsid w:val="00BA7C50"/>
    <w:rsid w:val="00BB06DE"/>
    <w:rsid w:val="00BB1063"/>
    <w:rsid w:val="00BB13F5"/>
    <w:rsid w:val="00BB14CF"/>
    <w:rsid w:val="00BB1BE0"/>
    <w:rsid w:val="00BB242A"/>
    <w:rsid w:val="00BB2590"/>
    <w:rsid w:val="00BB32AF"/>
    <w:rsid w:val="00BB367A"/>
    <w:rsid w:val="00BB3722"/>
    <w:rsid w:val="00BB3823"/>
    <w:rsid w:val="00BB3A40"/>
    <w:rsid w:val="00BB3A8E"/>
    <w:rsid w:val="00BB446B"/>
    <w:rsid w:val="00BB4CD3"/>
    <w:rsid w:val="00BB5877"/>
    <w:rsid w:val="00BB6383"/>
    <w:rsid w:val="00BB64D0"/>
    <w:rsid w:val="00BB65AD"/>
    <w:rsid w:val="00BB6726"/>
    <w:rsid w:val="00BB672B"/>
    <w:rsid w:val="00BB67AE"/>
    <w:rsid w:val="00BB686B"/>
    <w:rsid w:val="00BB6A50"/>
    <w:rsid w:val="00BB6B2E"/>
    <w:rsid w:val="00BB6DD1"/>
    <w:rsid w:val="00BB7313"/>
    <w:rsid w:val="00BB74FB"/>
    <w:rsid w:val="00BB7539"/>
    <w:rsid w:val="00BB78A5"/>
    <w:rsid w:val="00BB7CF6"/>
    <w:rsid w:val="00BC095C"/>
    <w:rsid w:val="00BC0CDB"/>
    <w:rsid w:val="00BC104E"/>
    <w:rsid w:val="00BC1B77"/>
    <w:rsid w:val="00BC1E8C"/>
    <w:rsid w:val="00BC1E9E"/>
    <w:rsid w:val="00BC1F59"/>
    <w:rsid w:val="00BC2206"/>
    <w:rsid w:val="00BC2363"/>
    <w:rsid w:val="00BC2376"/>
    <w:rsid w:val="00BC2A16"/>
    <w:rsid w:val="00BC2A29"/>
    <w:rsid w:val="00BC2E6B"/>
    <w:rsid w:val="00BC3541"/>
    <w:rsid w:val="00BC3602"/>
    <w:rsid w:val="00BC3B80"/>
    <w:rsid w:val="00BC4286"/>
    <w:rsid w:val="00BC43FE"/>
    <w:rsid w:val="00BC4566"/>
    <w:rsid w:val="00BC494E"/>
    <w:rsid w:val="00BC4C0B"/>
    <w:rsid w:val="00BC544A"/>
    <w:rsid w:val="00BC5490"/>
    <w:rsid w:val="00BC5547"/>
    <w:rsid w:val="00BC57AE"/>
    <w:rsid w:val="00BC5899"/>
    <w:rsid w:val="00BC5936"/>
    <w:rsid w:val="00BC5E35"/>
    <w:rsid w:val="00BC6265"/>
    <w:rsid w:val="00BC6812"/>
    <w:rsid w:val="00BC699C"/>
    <w:rsid w:val="00BC70E2"/>
    <w:rsid w:val="00BC71F8"/>
    <w:rsid w:val="00BC79EB"/>
    <w:rsid w:val="00BD0149"/>
    <w:rsid w:val="00BD095C"/>
    <w:rsid w:val="00BD0B07"/>
    <w:rsid w:val="00BD0CDC"/>
    <w:rsid w:val="00BD0F0D"/>
    <w:rsid w:val="00BD1E68"/>
    <w:rsid w:val="00BD2113"/>
    <w:rsid w:val="00BD27FF"/>
    <w:rsid w:val="00BD2F29"/>
    <w:rsid w:val="00BD3500"/>
    <w:rsid w:val="00BD3824"/>
    <w:rsid w:val="00BD3EB7"/>
    <w:rsid w:val="00BD451F"/>
    <w:rsid w:val="00BD4916"/>
    <w:rsid w:val="00BD4AD1"/>
    <w:rsid w:val="00BD4E20"/>
    <w:rsid w:val="00BD4FF1"/>
    <w:rsid w:val="00BD5E03"/>
    <w:rsid w:val="00BD62DD"/>
    <w:rsid w:val="00BD6535"/>
    <w:rsid w:val="00BD685E"/>
    <w:rsid w:val="00BD6DD3"/>
    <w:rsid w:val="00BD7183"/>
    <w:rsid w:val="00BD7D26"/>
    <w:rsid w:val="00BD7E45"/>
    <w:rsid w:val="00BD7FCF"/>
    <w:rsid w:val="00BE01CB"/>
    <w:rsid w:val="00BE067F"/>
    <w:rsid w:val="00BE0E98"/>
    <w:rsid w:val="00BE0EB2"/>
    <w:rsid w:val="00BE0FEC"/>
    <w:rsid w:val="00BE1904"/>
    <w:rsid w:val="00BE1A89"/>
    <w:rsid w:val="00BE1AF3"/>
    <w:rsid w:val="00BE1B36"/>
    <w:rsid w:val="00BE1BF0"/>
    <w:rsid w:val="00BE1C7D"/>
    <w:rsid w:val="00BE1D82"/>
    <w:rsid w:val="00BE2DB1"/>
    <w:rsid w:val="00BE4072"/>
    <w:rsid w:val="00BE44AA"/>
    <w:rsid w:val="00BE4C7F"/>
    <w:rsid w:val="00BE506D"/>
    <w:rsid w:val="00BE537A"/>
    <w:rsid w:val="00BE6124"/>
    <w:rsid w:val="00BE6199"/>
    <w:rsid w:val="00BE6BAF"/>
    <w:rsid w:val="00BE6EF8"/>
    <w:rsid w:val="00BE7317"/>
    <w:rsid w:val="00BE734A"/>
    <w:rsid w:val="00BE73EB"/>
    <w:rsid w:val="00BE77DD"/>
    <w:rsid w:val="00BE797A"/>
    <w:rsid w:val="00BE7BD0"/>
    <w:rsid w:val="00BE7E06"/>
    <w:rsid w:val="00BE7E27"/>
    <w:rsid w:val="00BF0239"/>
    <w:rsid w:val="00BF0F1F"/>
    <w:rsid w:val="00BF1A0F"/>
    <w:rsid w:val="00BF1AB8"/>
    <w:rsid w:val="00BF2161"/>
    <w:rsid w:val="00BF2603"/>
    <w:rsid w:val="00BF283E"/>
    <w:rsid w:val="00BF29E4"/>
    <w:rsid w:val="00BF2E43"/>
    <w:rsid w:val="00BF3090"/>
    <w:rsid w:val="00BF3293"/>
    <w:rsid w:val="00BF35A2"/>
    <w:rsid w:val="00BF360B"/>
    <w:rsid w:val="00BF38FE"/>
    <w:rsid w:val="00BF39AC"/>
    <w:rsid w:val="00BF4249"/>
    <w:rsid w:val="00BF4535"/>
    <w:rsid w:val="00BF4841"/>
    <w:rsid w:val="00BF48C7"/>
    <w:rsid w:val="00BF53EA"/>
    <w:rsid w:val="00BF5401"/>
    <w:rsid w:val="00BF54DD"/>
    <w:rsid w:val="00BF59D8"/>
    <w:rsid w:val="00BF59F7"/>
    <w:rsid w:val="00BF61F4"/>
    <w:rsid w:val="00BF62FE"/>
    <w:rsid w:val="00BF6406"/>
    <w:rsid w:val="00BF6A06"/>
    <w:rsid w:val="00BF6C4A"/>
    <w:rsid w:val="00BF726E"/>
    <w:rsid w:val="00BF766E"/>
    <w:rsid w:val="00BF7875"/>
    <w:rsid w:val="00BF79AF"/>
    <w:rsid w:val="00BF7D09"/>
    <w:rsid w:val="00BF7D9F"/>
    <w:rsid w:val="00BF7E69"/>
    <w:rsid w:val="00C0039B"/>
    <w:rsid w:val="00C008AC"/>
    <w:rsid w:val="00C00A78"/>
    <w:rsid w:val="00C00DA5"/>
    <w:rsid w:val="00C00E62"/>
    <w:rsid w:val="00C010B6"/>
    <w:rsid w:val="00C024C5"/>
    <w:rsid w:val="00C029B9"/>
    <w:rsid w:val="00C02E8F"/>
    <w:rsid w:val="00C030F8"/>
    <w:rsid w:val="00C032BD"/>
    <w:rsid w:val="00C03467"/>
    <w:rsid w:val="00C03BE4"/>
    <w:rsid w:val="00C03FB9"/>
    <w:rsid w:val="00C04250"/>
    <w:rsid w:val="00C04582"/>
    <w:rsid w:val="00C04803"/>
    <w:rsid w:val="00C04961"/>
    <w:rsid w:val="00C04A97"/>
    <w:rsid w:val="00C04E18"/>
    <w:rsid w:val="00C050FC"/>
    <w:rsid w:val="00C05B12"/>
    <w:rsid w:val="00C05B29"/>
    <w:rsid w:val="00C05BCF"/>
    <w:rsid w:val="00C05D9B"/>
    <w:rsid w:val="00C061A2"/>
    <w:rsid w:val="00C064D2"/>
    <w:rsid w:val="00C064DC"/>
    <w:rsid w:val="00C06520"/>
    <w:rsid w:val="00C0688F"/>
    <w:rsid w:val="00C068B7"/>
    <w:rsid w:val="00C06CAB"/>
    <w:rsid w:val="00C06D3B"/>
    <w:rsid w:val="00C06FD9"/>
    <w:rsid w:val="00C0721D"/>
    <w:rsid w:val="00C07555"/>
    <w:rsid w:val="00C101CA"/>
    <w:rsid w:val="00C105AD"/>
    <w:rsid w:val="00C1088F"/>
    <w:rsid w:val="00C10957"/>
    <w:rsid w:val="00C10E70"/>
    <w:rsid w:val="00C10FA0"/>
    <w:rsid w:val="00C1147B"/>
    <w:rsid w:val="00C117CC"/>
    <w:rsid w:val="00C118A0"/>
    <w:rsid w:val="00C118F8"/>
    <w:rsid w:val="00C11A36"/>
    <w:rsid w:val="00C11CC9"/>
    <w:rsid w:val="00C1217B"/>
    <w:rsid w:val="00C126C9"/>
    <w:rsid w:val="00C127F0"/>
    <w:rsid w:val="00C12CEA"/>
    <w:rsid w:val="00C12D79"/>
    <w:rsid w:val="00C12D7F"/>
    <w:rsid w:val="00C13064"/>
    <w:rsid w:val="00C13073"/>
    <w:rsid w:val="00C132CA"/>
    <w:rsid w:val="00C132CE"/>
    <w:rsid w:val="00C133DF"/>
    <w:rsid w:val="00C13950"/>
    <w:rsid w:val="00C139AF"/>
    <w:rsid w:val="00C13A6B"/>
    <w:rsid w:val="00C13A72"/>
    <w:rsid w:val="00C13AB7"/>
    <w:rsid w:val="00C13ACC"/>
    <w:rsid w:val="00C13CDF"/>
    <w:rsid w:val="00C13EAF"/>
    <w:rsid w:val="00C140AF"/>
    <w:rsid w:val="00C1432A"/>
    <w:rsid w:val="00C14742"/>
    <w:rsid w:val="00C14982"/>
    <w:rsid w:val="00C149BD"/>
    <w:rsid w:val="00C14D5D"/>
    <w:rsid w:val="00C14F22"/>
    <w:rsid w:val="00C15565"/>
    <w:rsid w:val="00C1589B"/>
    <w:rsid w:val="00C16139"/>
    <w:rsid w:val="00C165DE"/>
    <w:rsid w:val="00C16C5D"/>
    <w:rsid w:val="00C1707E"/>
    <w:rsid w:val="00C173DB"/>
    <w:rsid w:val="00C177DA"/>
    <w:rsid w:val="00C17A72"/>
    <w:rsid w:val="00C20011"/>
    <w:rsid w:val="00C20966"/>
    <w:rsid w:val="00C210F5"/>
    <w:rsid w:val="00C213D9"/>
    <w:rsid w:val="00C214E1"/>
    <w:rsid w:val="00C215E2"/>
    <w:rsid w:val="00C21702"/>
    <w:rsid w:val="00C21D35"/>
    <w:rsid w:val="00C21D36"/>
    <w:rsid w:val="00C22189"/>
    <w:rsid w:val="00C221AD"/>
    <w:rsid w:val="00C223D8"/>
    <w:rsid w:val="00C2251E"/>
    <w:rsid w:val="00C231C6"/>
    <w:rsid w:val="00C238D7"/>
    <w:rsid w:val="00C2397A"/>
    <w:rsid w:val="00C23A71"/>
    <w:rsid w:val="00C23B16"/>
    <w:rsid w:val="00C24012"/>
    <w:rsid w:val="00C24C5D"/>
    <w:rsid w:val="00C24DBC"/>
    <w:rsid w:val="00C24E0F"/>
    <w:rsid w:val="00C25655"/>
    <w:rsid w:val="00C25AF9"/>
    <w:rsid w:val="00C25B27"/>
    <w:rsid w:val="00C25BDA"/>
    <w:rsid w:val="00C266CA"/>
    <w:rsid w:val="00C26876"/>
    <w:rsid w:val="00C26967"/>
    <w:rsid w:val="00C26993"/>
    <w:rsid w:val="00C26C8B"/>
    <w:rsid w:val="00C26F29"/>
    <w:rsid w:val="00C27243"/>
    <w:rsid w:val="00C272B3"/>
    <w:rsid w:val="00C27442"/>
    <w:rsid w:val="00C2754C"/>
    <w:rsid w:val="00C306B0"/>
    <w:rsid w:val="00C307BD"/>
    <w:rsid w:val="00C308EA"/>
    <w:rsid w:val="00C30AEB"/>
    <w:rsid w:val="00C30DD2"/>
    <w:rsid w:val="00C31277"/>
    <w:rsid w:val="00C31568"/>
    <w:rsid w:val="00C31632"/>
    <w:rsid w:val="00C316C1"/>
    <w:rsid w:val="00C3213F"/>
    <w:rsid w:val="00C32B5D"/>
    <w:rsid w:val="00C32B8C"/>
    <w:rsid w:val="00C32D4C"/>
    <w:rsid w:val="00C33104"/>
    <w:rsid w:val="00C33250"/>
    <w:rsid w:val="00C332B1"/>
    <w:rsid w:val="00C332D4"/>
    <w:rsid w:val="00C332E1"/>
    <w:rsid w:val="00C333A7"/>
    <w:rsid w:val="00C3404F"/>
    <w:rsid w:val="00C34124"/>
    <w:rsid w:val="00C34156"/>
    <w:rsid w:val="00C349DC"/>
    <w:rsid w:val="00C34B95"/>
    <w:rsid w:val="00C34D67"/>
    <w:rsid w:val="00C34D80"/>
    <w:rsid w:val="00C34F03"/>
    <w:rsid w:val="00C34F54"/>
    <w:rsid w:val="00C35343"/>
    <w:rsid w:val="00C35672"/>
    <w:rsid w:val="00C356DD"/>
    <w:rsid w:val="00C35EBD"/>
    <w:rsid w:val="00C3630C"/>
    <w:rsid w:val="00C364AC"/>
    <w:rsid w:val="00C36554"/>
    <w:rsid w:val="00C3670C"/>
    <w:rsid w:val="00C367A4"/>
    <w:rsid w:val="00C36946"/>
    <w:rsid w:val="00C36DDE"/>
    <w:rsid w:val="00C37179"/>
    <w:rsid w:val="00C37338"/>
    <w:rsid w:val="00C3751D"/>
    <w:rsid w:val="00C37796"/>
    <w:rsid w:val="00C37AD9"/>
    <w:rsid w:val="00C37C6C"/>
    <w:rsid w:val="00C37CC5"/>
    <w:rsid w:val="00C37F4C"/>
    <w:rsid w:val="00C40209"/>
    <w:rsid w:val="00C4020C"/>
    <w:rsid w:val="00C40315"/>
    <w:rsid w:val="00C40634"/>
    <w:rsid w:val="00C407A9"/>
    <w:rsid w:val="00C40C69"/>
    <w:rsid w:val="00C40D48"/>
    <w:rsid w:val="00C41078"/>
    <w:rsid w:val="00C411CC"/>
    <w:rsid w:val="00C41879"/>
    <w:rsid w:val="00C41938"/>
    <w:rsid w:val="00C41AA1"/>
    <w:rsid w:val="00C41DCF"/>
    <w:rsid w:val="00C42295"/>
    <w:rsid w:val="00C424B3"/>
    <w:rsid w:val="00C42641"/>
    <w:rsid w:val="00C42683"/>
    <w:rsid w:val="00C42DB5"/>
    <w:rsid w:val="00C4323F"/>
    <w:rsid w:val="00C436D7"/>
    <w:rsid w:val="00C4397C"/>
    <w:rsid w:val="00C43A19"/>
    <w:rsid w:val="00C440B8"/>
    <w:rsid w:val="00C441C7"/>
    <w:rsid w:val="00C44ABD"/>
    <w:rsid w:val="00C44AE3"/>
    <w:rsid w:val="00C44E00"/>
    <w:rsid w:val="00C450C6"/>
    <w:rsid w:val="00C451F5"/>
    <w:rsid w:val="00C452A3"/>
    <w:rsid w:val="00C45324"/>
    <w:rsid w:val="00C45358"/>
    <w:rsid w:val="00C45424"/>
    <w:rsid w:val="00C45559"/>
    <w:rsid w:val="00C45751"/>
    <w:rsid w:val="00C46146"/>
    <w:rsid w:val="00C4666E"/>
    <w:rsid w:val="00C46A5D"/>
    <w:rsid w:val="00C46F8C"/>
    <w:rsid w:val="00C46F97"/>
    <w:rsid w:val="00C471D1"/>
    <w:rsid w:val="00C478DC"/>
    <w:rsid w:val="00C51011"/>
    <w:rsid w:val="00C51018"/>
    <w:rsid w:val="00C513D7"/>
    <w:rsid w:val="00C5159D"/>
    <w:rsid w:val="00C51BD7"/>
    <w:rsid w:val="00C51CA5"/>
    <w:rsid w:val="00C51D24"/>
    <w:rsid w:val="00C52789"/>
    <w:rsid w:val="00C52927"/>
    <w:rsid w:val="00C52A64"/>
    <w:rsid w:val="00C52F5D"/>
    <w:rsid w:val="00C53259"/>
    <w:rsid w:val="00C5393E"/>
    <w:rsid w:val="00C53E52"/>
    <w:rsid w:val="00C53ED1"/>
    <w:rsid w:val="00C54FF0"/>
    <w:rsid w:val="00C555AB"/>
    <w:rsid w:val="00C55734"/>
    <w:rsid w:val="00C55A5A"/>
    <w:rsid w:val="00C560AC"/>
    <w:rsid w:val="00C5642E"/>
    <w:rsid w:val="00C5668A"/>
    <w:rsid w:val="00C56DD3"/>
    <w:rsid w:val="00C56F2F"/>
    <w:rsid w:val="00C56F50"/>
    <w:rsid w:val="00C5701A"/>
    <w:rsid w:val="00C57637"/>
    <w:rsid w:val="00C5781C"/>
    <w:rsid w:val="00C57F56"/>
    <w:rsid w:val="00C60036"/>
    <w:rsid w:val="00C60343"/>
    <w:rsid w:val="00C604D2"/>
    <w:rsid w:val="00C6074F"/>
    <w:rsid w:val="00C6078C"/>
    <w:rsid w:val="00C60BFE"/>
    <w:rsid w:val="00C61345"/>
    <w:rsid w:val="00C61943"/>
    <w:rsid w:val="00C62B01"/>
    <w:rsid w:val="00C62C57"/>
    <w:rsid w:val="00C62D18"/>
    <w:rsid w:val="00C62E93"/>
    <w:rsid w:val="00C62EED"/>
    <w:rsid w:val="00C62F70"/>
    <w:rsid w:val="00C63094"/>
    <w:rsid w:val="00C63328"/>
    <w:rsid w:val="00C634BD"/>
    <w:rsid w:val="00C635FC"/>
    <w:rsid w:val="00C63D45"/>
    <w:rsid w:val="00C63FC1"/>
    <w:rsid w:val="00C644D3"/>
    <w:rsid w:val="00C64883"/>
    <w:rsid w:val="00C65270"/>
    <w:rsid w:val="00C656B0"/>
    <w:rsid w:val="00C659C3"/>
    <w:rsid w:val="00C65AA7"/>
    <w:rsid w:val="00C669FB"/>
    <w:rsid w:val="00C66CA3"/>
    <w:rsid w:val="00C67406"/>
    <w:rsid w:val="00C674C3"/>
    <w:rsid w:val="00C67D95"/>
    <w:rsid w:val="00C704AA"/>
    <w:rsid w:val="00C704FF"/>
    <w:rsid w:val="00C709BE"/>
    <w:rsid w:val="00C709D4"/>
    <w:rsid w:val="00C70B5D"/>
    <w:rsid w:val="00C71164"/>
    <w:rsid w:val="00C711FF"/>
    <w:rsid w:val="00C71379"/>
    <w:rsid w:val="00C713BC"/>
    <w:rsid w:val="00C717AD"/>
    <w:rsid w:val="00C71D19"/>
    <w:rsid w:val="00C71DB0"/>
    <w:rsid w:val="00C7219B"/>
    <w:rsid w:val="00C72A54"/>
    <w:rsid w:val="00C7345D"/>
    <w:rsid w:val="00C7387B"/>
    <w:rsid w:val="00C73B78"/>
    <w:rsid w:val="00C73CC4"/>
    <w:rsid w:val="00C73E80"/>
    <w:rsid w:val="00C745DA"/>
    <w:rsid w:val="00C747EB"/>
    <w:rsid w:val="00C74A8B"/>
    <w:rsid w:val="00C74C9D"/>
    <w:rsid w:val="00C754B5"/>
    <w:rsid w:val="00C75685"/>
    <w:rsid w:val="00C75BA6"/>
    <w:rsid w:val="00C75C3B"/>
    <w:rsid w:val="00C75D3F"/>
    <w:rsid w:val="00C75E08"/>
    <w:rsid w:val="00C76696"/>
    <w:rsid w:val="00C76A60"/>
    <w:rsid w:val="00C76D95"/>
    <w:rsid w:val="00C773ED"/>
    <w:rsid w:val="00C8037F"/>
    <w:rsid w:val="00C8039E"/>
    <w:rsid w:val="00C809AB"/>
    <w:rsid w:val="00C80BAA"/>
    <w:rsid w:val="00C80C8F"/>
    <w:rsid w:val="00C81162"/>
    <w:rsid w:val="00C814D9"/>
    <w:rsid w:val="00C81617"/>
    <w:rsid w:val="00C8179B"/>
    <w:rsid w:val="00C81FF3"/>
    <w:rsid w:val="00C82362"/>
    <w:rsid w:val="00C825FD"/>
    <w:rsid w:val="00C826DE"/>
    <w:rsid w:val="00C82CD8"/>
    <w:rsid w:val="00C83080"/>
    <w:rsid w:val="00C83121"/>
    <w:rsid w:val="00C83231"/>
    <w:rsid w:val="00C832E4"/>
    <w:rsid w:val="00C83513"/>
    <w:rsid w:val="00C8359A"/>
    <w:rsid w:val="00C83C7A"/>
    <w:rsid w:val="00C83CBB"/>
    <w:rsid w:val="00C83D9B"/>
    <w:rsid w:val="00C84114"/>
    <w:rsid w:val="00C8420D"/>
    <w:rsid w:val="00C843D8"/>
    <w:rsid w:val="00C849E3"/>
    <w:rsid w:val="00C854D4"/>
    <w:rsid w:val="00C8574C"/>
    <w:rsid w:val="00C85BB1"/>
    <w:rsid w:val="00C86316"/>
    <w:rsid w:val="00C86A11"/>
    <w:rsid w:val="00C86C96"/>
    <w:rsid w:val="00C86CA1"/>
    <w:rsid w:val="00C86E7A"/>
    <w:rsid w:val="00C86F8F"/>
    <w:rsid w:val="00C8718B"/>
    <w:rsid w:val="00C87212"/>
    <w:rsid w:val="00C873F4"/>
    <w:rsid w:val="00C8742B"/>
    <w:rsid w:val="00C87586"/>
    <w:rsid w:val="00C876B3"/>
    <w:rsid w:val="00C87826"/>
    <w:rsid w:val="00C87862"/>
    <w:rsid w:val="00C904BA"/>
    <w:rsid w:val="00C90556"/>
    <w:rsid w:val="00C90A73"/>
    <w:rsid w:val="00C91378"/>
    <w:rsid w:val="00C9194F"/>
    <w:rsid w:val="00C91E75"/>
    <w:rsid w:val="00C92871"/>
    <w:rsid w:val="00C92B66"/>
    <w:rsid w:val="00C92F11"/>
    <w:rsid w:val="00C930D7"/>
    <w:rsid w:val="00C93585"/>
    <w:rsid w:val="00C93AA2"/>
    <w:rsid w:val="00C93C5B"/>
    <w:rsid w:val="00C93CBA"/>
    <w:rsid w:val="00C93E9C"/>
    <w:rsid w:val="00C94265"/>
    <w:rsid w:val="00C942F7"/>
    <w:rsid w:val="00C943C2"/>
    <w:rsid w:val="00C9473B"/>
    <w:rsid w:val="00C94E80"/>
    <w:rsid w:val="00C94E9E"/>
    <w:rsid w:val="00C9508C"/>
    <w:rsid w:val="00C9553D"/>
    <w:rsid w:val="00C95922"/>
    <w:rsid w:val="00C96432"/>
    <w:rsid w:val="00C96667"/>
    <w:rsid w:val="00C9693D"/>
    <w:rsid w:val="00C969F0"/>
    <w:rsid w:val="00C969F8"/>
    <w:rsid w:val="00C96A1A"/>
    <w:rsid w:val="00C9705B"/>
    <w:rsid w:val="00C979FC"/>
    <w:rsid w:val="00CA00EC"/>
    <w:rsid w:val="00CA082F"/>
    <w:rsid w:val="00CA0D78"/>
    <w:rsid w:val="00CA109A"/>
    <w:rsid w:val="00CA168B"/>
    <w:rsid w:val="00CA2054"/>
    <w:rsid w:val="00CA2837"/>
    <w:rsid w:val="00CA2983"/>
    <w:rsid w:val="00CA2C50"/>
    <w:rsid w:val="00CA2DD8"/>
    <w:rsid w:val="00CA3258"/>
    <w:rsid w:val="00CA32F4"/>
    <w:rsid w:val="00CA37D3"/>
    <w:rsid w:val="00CA3DD5"/>
    <w:rsid w:val="00CA4244"/>
    <w:rsid w:val="00CA433A"/>
    <w:rsid w:val="00CA43F7"/>
    <w:rsid w:val="00CA4855"/>
    <w:rsid w:val="00CA4F27"/>
    <w:rsid w:val="00CA564F"/>
    <w:rsid w:val="00CA5A7F"/>
    <w:rsid w:val="00CA5D7C"/>
    <w:rsid w:val="00CA5D90"/>
    <w:rsid w:val="00CA5F60"/>
    <w:rsid w:val="00CA6503"/>
    <w:rsid w:val="00CA66A2"/>
    <w:rsid w:val="00CA6B9D"/>
    <w:rsid w:val="00CA71AB"/>
    <w:rsid w:val="00CA7212"/>
    <w:rsid w:val="00CA7488"/>
    <w:rsid w:val="00CA7AF3"/>
    <w:rsid w:val="00CA7E38"/>
    <w:rsid w:val="00CB0106"/>
    <w:rsid w:val="00CB0123"/>
    <w:rsid w:val="00CB0657"/>
    <w:rsid w:val="00CB0FD9"/>
    <w:rsid w:val="00CB1231"/>
    <w:rsid w:val="00CB1376"/>
    <w:rsid w:val="00CB15B5"/>
    <w:rsid w:val="00CB1A25"/>
    <w:rsid w:val="00CB1BF1"/>
    <w:rsid w:val="00CB201C"/>
    <w:rsid w:val="00CB2397"/>
    <w:rsid w:val="00CB24FE"/>
    <w:rsid w:val="00CB2847"/>
    <w:rsid w:val="00CB2869"/>
    <w:rsid w:val="00CB2DEA"/>
    <w:rsid w:val="00CB333B"/>
    <w:rsid w:val="00CB39FD"/>
    <w:rsid w:val="00CB3B91"/>
    <w:rsid w:val="00CB43B2"/>
    <w:rsid w:val="00CB46E0"/>
    <w:rsid w:val="00CB493C"/>
    <w:rsid w:val="00CB4A1E"/>
    <w:rsid w:val="00CB4BEC"/>
    <w:rsid w:val="00CB4F2A"/>
    <w:rsid w:val="00CB5247"/>
    <w:rsid w:val="00CB578B"/>
    <w:rsid w:val="00CB5D4E"/>
    <w:rsid w:val="00CB7604"/>
    <w:rsid w:val="00CC010F"/>
    <w:rsid w:val="00CC01A6"/>
    <w:rsid w:val="00CC02DC"/>
    <w:rsid w:val="00CC0635"/>
    <w:rsid w:val="00CC0A9B"/>
    <w:rsid w:val="00CC0F62"/>
    <w:rsid w:val="00CC1D5F"/>
    <w:rsid w:val="00CC205D"/>
    <w:rsid w:val="00CC2AA0"/>
    <w:rsid w:val="00CC307C"/>
    <w:rsid w:val="00CC3386"/>
    <w:rsid w:val="00CC35AA"/>
    <w:rsid w:val="00CC3633"/>
    <w:rsid w:val="00CC3743"/>
    <w:rsid w:val="00CC40B1"/>
    <w:rsid w:val="00CC40D7"/>
    <w:rsid w:val="00CC4691"/>
    <w:rsid w:val="00CC4CAA"/>
    <w:rsid w:val="00CC4CB5"/>
    <w:rsid w:val="00CC4EAC"/>
    <w:rsid w:val="00CC5224"/>
    <w:rsid w:val="00CC54D3"/>
    <w:rsid w:val="00CC5680"/>
    <w:rsid w:val="00CC6351"/>
    <w:rsid w:val="00CC6425"/>
    <w:rsid w:val="00CC6823"/>
    <w:rsid w:val="00CC7085"/>
    <w:rsid w:val="00CC7DC8"/>
    <w:rsid w:val="00CC7ED5"/>
    <w:rsid w:val="00CD022C"/>
    <w:rsid w:val="00CD1155"/>
    <w:rsid w:val="00CD137E"/>
    <w:rsid w:val="00CD15C1"/>
    <w:rsid w:val="00CD1AAD"/>
    <w:rsid w:val="00CD1BFD"/>
    <w:rsid w:val="00CD1CD3"/>
    <w:rsid w:val="00CD2315"/>
    <w:rsid w:val="00CD244E"/>
    <w:rsid w:val="00CD260C"/>
    <w:rsid w:val="00CD269D"/>
    <w:rsid w:val="00CD30B1"/>
    <w:rsid w:val="00CD3842"/>
    <w:rsid w:val="00CD3AA4"/>
    <w:rsid w:val="00CD3BD3"/>
    <w:rsid w:val="00CD3BFF"/>
    <w:rsid w:val="00CD4952"/>
    <w:rsid w:val="00CD4F25"/>
    <w:rsid w:val="00CD51B5"/>
    <w:rsid w:val="00CD5231"/>
    <w:rsid w:val="00CD58FD"/>
    <w:rsid w:val="00CD5CD5"/>
    <w:rsid w:val="00CD5D4B"/>
    <w:rsid w:val="00CD5F7A"/>
    <w:rsid w:val="00CD5FA9"/>
    <w:rsid w:val="00CD5FF6"/>
    <w:rsid w:val="00CD61FC"/>
    <w:rsid w:val="00CD6A31"/>
    <w:rsid w:val="00CD6FF8"/>
    <w:rsid w:val="00CD749E"/>
    <w:rsid w:val="00CE084F"/>
    <w:rsid w:val="00CE0938"/>
    <w:rsid w:val="00CE0AE2"/>
    <w:rsid w:val="00CE1068"/>
    <w:rsid w:val="00CE1501"/>
    <w:rsid w:val="00CE1D6D"/>
    <w:rsid w:val="00CE1DD6"/>
    <w:rsid w:val="00CE21B2"/>
    <w:rsid w:val="00CE23CF"/>
    <w:rsid w:val="00CE23F5"/>
    <w:rsid w:val="00CE3EBC"/>
    <w:rsid w:val="00CE4026"/>
    <w:rsid w:val="00CE4078"/>
    <w:rsid w:val="00CE41CB"/>
    <w:rsid w:val="00CE4329"/>
    <w:rsid w:val="00CE4C79"/>
    <w:rsid w:val="00CE501E"/>
    <w:rsid w:val="00CE52BE"/>
    <w:rsid w:val="00CE5A28"/>
    <w:rsid w:val="00CE5BC8"/>
    <w:rsid w:val="00CE5C46"/>
    <w:rsid w:val="00CE5FB5"/>
    <w:rsid w:val="00CE609D"/>
    <w:rsid w:val="00CE68FE"/>
    <w:rsid w:val="00CE7092"/>
    <w:rsid w:val="00CE750A"/>
    <w:rsid w:val="00CE7A3A"/>
    <w:rsid w:val="00CE7D5A"/>
    <w:rsid w:val="00CE7EBC"/>
    <w:rsid w:val="00CF0458"/>
    <w:rsid w:val="00CF072A"/>
    <w:rsid w:val="00CF091B"/>
    <w:rsid w:val="00CF0E80"/>
    <w:rsid w:val="00CF1A84"/>
    <w:rsid w:val="00CF1D7B"/>
    <w:rsid w:val="00CF2199"/>
    <w:rsid w:val="00CF25A2"/>
    <w:rsid w:val="00CF288F"/>
    <w:rsid w:val="00CF2B4E"/>
    <w:rsid w:val="00CF2C38"/>
    <w:rsid w:val="00CF336F"/>
    <w:rsid w:val="00CF3795"/>
    <w:rsid w:val="00CF381F"/>
    <w:rsid w:val="00CF3AA9"/>
    <w:rsid w:val="00CF3DD7"/>
    <w:rsid w:val="00CF3E97"/>
    <w:rsid w:val="00CF4042"/>
    <w:rsid w:val="00CF4654"/>
    <w:rsid w:val="00CF4C5E"/>
    <w:rsid w:val="00CF4E2E"/>
    <w:rsid w:val="00CF4E5E"/>
    <w:rsid w:val="00CF52CF"/>
    <w:rsid w:val="00CF5441"/>
    <w:rsid w:val="00CF545C"/>
    <w:rsid w:val="00CF5484"/>
    <w:rsid w:val="00CF5DE3"/>
    <w:rsid w:val="00CF61FB"/>
    <w:rsid w:val="00CF650F"/>
    <w:rsid w:val="00CF66B5"/>
    <w:rsid w:val="00CF68B8"/>
    <w:rsid w:val="00CF68EC"/>
    <w:rsid w:val="00CF6BAA"/>
    <w:rsid w:val="00CF6D34"/>
    <w:rsid w:val="00CF7965"/>
    <w:rsid w:val="00CF7BCD"/>
    <w:rsid w:val="00D00540"/>
    <w:rsid w:val="00D00977"/>
    <w:rsid w:val="00D015EB"/>
    <w:rsid w:val="00D0190F"/>
    <w:rsid w:val="00D01E85"/>
    <w:rsid w:val="00D01F7B"/>
    <w:rsid w:val="00D02192"/>
    <w:rsid w:val="00D02839"/>
    <w:rsid w:val="00D0290E"/>
    <w:rsid w:val="00D03307"/>
    <w:rsid w:val="00D03717"/>
    <w:rsid w:val="00D03A2C"/>
    <w:rsid w:val="00D04712"/>
    <w:rsid w:val="00D04F76"/>
    <w:rsid w:val="00D0544C"/>
    <w:rsid w:val="00D05E70"/>
    <w:rsid w:val="00D05F90"/>
    <w:rsid w:val="00D05FC9"/>
    <w:rsid w:val="00D06666"/>
    <w:rsid w:val="00D069B1"/>
    <w:rsid w:val="00D06B86"/>
    <w:rsid w:val="00D06C5D"/>
    <w:rsid w:val="00D07245"/>
    <w:rsid w:val="00D075C2"/>
    <w:rsid w:val="00D075FC"/>
    <w:rsid w:val="00D076C8"/>
    <w:rsid w:val="00D07815"/>
    <w:rsid w:val="00D079AB"/>
    <w:rsid w:val="00D07EBE"/>
    <w:rsid w:val="00D07F5D"/>
    <w:rsid w:val="00D106EA"/>
    <w:rsid w:val="00D10B51"/>
    <w:rsid w:val="00D11241"/>
    <w:rsid w:val="00D1127F"/>
    <w:rsid w:val="00D11608"/>
    <w:rsid w:val="00D11695"/>
    <w:rsid w:val="00D116FC"/>
    <w:rsid w:val="00D119B9"/>
    <w:rsid w:val="00D11A2C"/>
    <w:rsid w:val="00D11C3F"/>
    <w:rsid w:val="00D11F14"/>
    <w:rsid w:val="00D11FF2"/>
    <w:rsid w:val="00D123CF"/>
    <w:rsid w:val="00D12422"/>
    <w:rsid w:val="00D12569"/>
    <w:rsid w:val="00D12A75"/>
    <w:rsid w:val="00D12DAF"/>
    <w:rsid w:val="00D1329D"/>
    <w:rsid w:val="00D132DB"/>
    <w:rsid w:val="00D132DF"/>
    <w:rsid w:val="00D134C4"/>
    <w:rsid w:val="00D13A23"/>
    <w:rsid w:val="00D13A35"/>
    <w:rsid w:val="00D13D18"/>
    <w:rsid w:val="00D13E79"/>
    <w:rsid w:val="00D13EE5"/>
    <w:rsid w:val="00D13F94"/>
    <w:rsid w:val="00D143F8"/>
    <w:rsid w:val="00D144B8"/>
    <w:rsid w:val="00D14E51"/>
    <w:rsid w:val="00D14FAC"/>
    <w:rsid w:val="00D15304"/>
    <w:rsid w:val="00D15720"/>
    <w:rsid w:val="00D15910"/>
    <w:rsid w:val="00D15AAB"/>
    <w:rsid w:val="00D15D32"/>
    <w:rsid w:val="00D162CF"/>
    <w:rsid w:val="00D162D8"/>
    <w:rsid w:val="00D16727"/>
    <w:rsid w:val="00D16774"/>
    <w:rsid w:val="00D16EB8"/>
    <w:rsid w:val="00D1751A"/>
    <w:rsid w:val="00D17DEB"/>
    <w:rsid w:val="00D2003F"/>
    <w:rsid w:val="00D20057"/>
    <w:rsid w:val="00D201EA"/>
    <w:rsid w:val="00D20743"/>
    <w:rsid w:val="00D20C0C"/>
    <w:rsid w:val="00D21BB2"/>
    <w:rsid w:val="00D21BCB"/>
    <w:rsid w:val="00D21DE9"/>
    <w:rsid w:val="00D21F66"/>
    <w:rsid w:val="00D21FAA"/>
    <w:rsid w:val="00D226D7"/>
    <w:rsid w:val="00D22707"/>
    <w:rsid w:val="00D2287D"/>
    <w:rsid w:val="00D22C44"/>
    <w:rsid w:val="00D22E82"/>
    <w:rsid w:val="00D2330A"/>
    <w:rsid w:val="00D23429"/>
    <w:rsid w:val="00D23E88"/>
    <w:rsid w:val="00D23F0E"/>
    <w:rsid w:val="00D23F1C"/>
    <w:rsid w:val="00D24016"/>
    <w:rsid w:val="00D243E0"/>
    <w:rsid w:val="00D2466C"/>
    <w:rsid w:val="00D259F0"/>
    <w:rsid w:val="00D25CC5"/>
    <w:rsid w:val="00D26495"/>
    <w:rsid w:val="00D26AAC"/>
    <w:rsid w:val="00D26D7F"/>
    <w:rsid w:val="00D26E39"/>
    <w:rsid w:val="00D27019"/>
    <w:rsid w:val="00D27178"/>
    <w:rsid w:val="00D27512"/>
    <w:rsid w:val="00D27722"/>
    <w:rsid w:val="00D27B2D"/>
    <w:rsid w:val="00D27B31"/>
    <w:rsid w:val="00D27C67"/>
    <w:rsid w:val="00D27FCA"/>
    <w:rsid w:val="00D3054B"/>
    <w:rsid w:val="00D307D3"/>
    <w:rsid w:val="00D3095B"/>
    <w:rsid w:val="00D30B10"/>
    <w:rsid w:val="00D30B52"/>
    <w:rsid w:val="00D30D33"/>
    <w:rsid w:val="00D311F6"/>
    <w:rsid w:val="00D31DB3"/>
    <w:rsid w:val="00D32565"/>
    <w:rsid w:val="00D32734"/>
    <w:rsid w:val="00D32A4E"/>
    <w:rsid w:val="00D33025"/>
    <w:rsid w:val="00D33968"/>
    <w:rsid w:val="00D343FA"/>
    <w:rsid w:val="00D3466C"/>
    <w:rsid w:val="00D34D40"/>
    <w:rsid w:val="00D34EC4"/>
    <w:rsid w:val="00D35457"/>
    <w:rsid w:val="00D3575D"/>
    <w:rsid w:val="00D35A30"/>
    <w:rsid w:val="00D35F86"/>
    <w:rsid w:val="00D3633B"/>
    <w:rsid w:val="00D3652B"/>
    <w:rsid w:val="00D36892"/>
    <w:rsid w:val="00D371C5"/>
    <w:rsid w:val="00D37594"/>
    <w:rsid w:val="00D37AE7"/>
    <w:rsid w:val="00D37B5D"/>
    <w:rsid w:val="00D37BA1"/>
    <w:rsid w:val="00D40550"/>
    <w:rsid w:val="00D40722"/>
    <w:rsid w:val="00D40D9A"/>
    <w:rsid w:val="00D4124E"/>
    <w:rsid w:val="00D412A9"/>
    <w:rsid w:val="00D418FF"/>
    <w:rsid w:val="00D41929"/>
    <w:rsid w:val="00D41AFA"/>
    <w:rsid w:val="00D42303"/>
    <w:rsid w:val="00D42FB3"/>
    <w:rsid w:val="00D43084"/>
    <w:rsid w:val="00D4327C"/>
    <w:rsid w:val="00D43A5F"/>
    <w:rsid w:val="00D43C5B"/>
    <w:rsid w:val="00D43CA4"/>
    <w:rsid w:val="00D43FA3"/>
    <w:rsid w:val="00D44252"/>
    <w:rsid w:val="00D444E8"/>
    <w:rsid w:val="00D44A37"/>
    <w:rsid w:val="00D44BA7"/>
    <w:rsid w:val="00D45056"/>
    <w:rsid w:val="00D45673"/>
    <w:rsid w:val="00D458A7"/>
    <w:rsid w:val="00D45B08"/>
    <w:rsid w:val="00D45B5E"/>
    <w:rsid w:val="00D461FF"/>
    <w:rsid w:val="00D46398"/>
    <w:rsid w:val="00D46814"/>
    <w:rsid w:val="00D4684F"/>
    <w:rsid w:val="00D46863"/>
    <w:rsid w:val="00D46980"/>
    <w:rsid w:val="00D4711F"/>
    <w:rsid w:val="00D473C4"/>
    <w:rsid w:val="00D47405"/>
    <w:rsid w:val="00D47B1C"/>
    <w:rsid w:val="00D47C81"/>
    <w:rsid w:val="00D47D0E"/>
    <w:rsid w:val="00D47F58"/>
    <w:rsid w:val="00D50591"/>
    <w:rsid w:val="00D506C0"/>
    <w:rsid w:val="00D5185D"/>
    <w:rsid w:val="00D51D79"/>
    <w:rsid w:val="00D51FB0"/>
    <w:rsid w:val="00D52F00"/>
    <w:rsid w:val="00D52FA3"/>
    <w:rsid w:val="00D537A8"/>
    <w:rsid w:val="00D538F8"/>
    <w:rsid w:val="00D53BDB"/>
    <w:rsid w:val="00D547DF"/>
    <w:rsid w:val="00D549EC"/>
    <w:rsid w:val="00D54AF8"/>
    <w:rsid w:val="00D54E9D"/>
    <w:rsid w:val="00D550A2"/>
    <w:rsid w:val="00D5562F"/>
    <w:rsid w:val="00D55782"/>
    <w:rsid w:val="00D55A27"/>
    <w:rsid w:val="00D55DB3"/>
    <w:rsid w:val="00D55FDC"/>
    <w:rsid w:val="00D565EA"/>
    <w:rsid w:val="00D56990"/>
    <w:rsid w:val="00D57478"/>
    <w:rsid w:val="00D574B1"/>
    <w:rsid w:val="00D57F90"/>
    <w:rsid w:val="00D602D8"/>
    <w:rsid w:val="00D60532"/>
    <w:rsid w:val="00D6071A"/>
    <w:rsid w:val="00D6093C"/>
    <w:rsid w:val="00D61027"/>
    <w:rsid w:val="00D6123C"/>
    <w:rsid w:val="00D615E5"/>
    <w:rsid w:val="00D61E24"/>
    <w:rsid w:val="00D62493"/>
    <w:rsid w:val="00D6287B"/>
    <w:rsid w:val="00D62B53"/>
    <w:rsid w:val="00D62E92"/>
    <w:rsid w:val="00D62F37"/>
    <w:rsid w:val="00D63016"/>
    <w:rsid w:val="00D63A02"/>
    <w:rsid w:val="00D63CDD"/>
    <w:rsid w:val="00D63E32"/>
    <w:rsid w:val="00D64721"/>
    <w:rsid w:val="00D64A39"/>
    <w:rsid w:val="00D65045"/>
    <w:rsid w:val="00D65537"/>
    <w:rsid w:val="00D65801"/>
    <w:rsid w:val="00D65827"/>
    <w:rsid w:val="00D65831"/>
    <w:rsid w:val="00D65C76"/>
    <w:rsid w:val="00D65D55"/>
    <w:rsid w:val="00D65FEE"/>
    <w:rsid w:val="00D66746"/>
    <w:rsid w:val="00D6689B"/>
    <w:rsid w:val="00D6690B"/>
    <w:rsid w:val="00D66DD4"/>
    <w:rsid w:val="00D66F49"/>
    <w:rsid w:val="00D6732C"/>
    <w:rsid w:val="00D67863"/>
    <w:rsid w:val="00D67FF8"/>
    <w:rsid w:val="00D70868"/>
    <w:rsid w:val="00D71D26"/>
    <w:rsid w:val="00D71E32"/>
    <w:rsid w:val="00D71F2B"/>
    <w:rsid w:val="00D7201D"/>
    <w:rsid w:val="00D723D8"/>
    <w:rsid w:val="00D72638"/>
    <w:rsid w:val="00D72819"/>
    <w:rsid w:val="00D72FF1"/>
    <w:rsid w:val="00D734C7"/>
    <w:rsid w:val="00D7399E"/>
    <w:rsid w:val="00D73BC4"/>
    <w:rsid w:val="00D7422F"/>
    <w:rsid w:val="00D7460C"/>
    <w:rsid w:val="00D746E6"/>
    <w:rsid w:val="00D74C29"/>
    <w:rsid w:val="00D7542B"/>
    <w:rsid w:val="00D7554B"/>
    <w:rsid w:val="00D756C2"/>
    <w:rsid w:val="00D7581F"/>
    <w:rsid w:val="00D75E00"/>
    <w:rsid w:val="00D75E4A"/>
    <w:rsid w:val="00D75F01"/>
    <w:rsid w:val="00D762FE"/>
    <w:rsid w:val="00D7688B"/>
    <w:rsid w:val="00D76D19"/>
    <w:rsid w:val="00D772D1"/>
    <w:rsid w:val="00D77345"/>
    <w:rsid w:val="00D77988"/>
    <w:rsid w:val="00D8029E"/>
    <w:rsid w:val="00D80850"/>
    <w:rsid w:val="00D80C4A"/>
    <w:rsid w:val="00D812BE"/>
    <w:rsid w:val="00D81E8B"/>
    <w:rsid w:val="00D82158"/>
    <w:rsid w:val="00D82605"/>
    <w:rsid w:val="00D82914"/>
    <w:rsid w:val="00D82FE2"/>
    <w:rsid w:val="00D8351F"/>
    <w:rsid w:val="00D83813"/>
    <w:rsid w:val="00D8416B"/>
    <w:rsid w:val="00D843DE"/>
    <w:rsid w:val="00D847EB"/>
    <w:rsid w:val="00D84B37"/>
    <w:rsid w:val="00D84E5E"/>
    <w:rsid w:val="00D8516F"/>
    <w:rsid w:val="00D85454"/>
    <w:rsid w:val="00D85C40"/>
    <w:rsid w:val="00D85E42"/>
    <w:rsid w:val="00D85EC8"/>
    <w:rsid w:val="00D86076"/>
    <w:rsid w:val="00D86369"/>
    <w:rsid w:val="00D865B8"/>
    <w:rsid w:val="00D873CB"/>
    <w:rsid w:val="00D875DC"/>
    <w:rsid w:val="00D876FA"/>
    <w:rsid w:val="00D87C78"/>
    <w:rsid w:val="00D9016F"/>
    <w:rsid w:val="00D90214"/>
    <w:rsid w:val="00D902B0"/>
    <w:rsid w:val="00D9032E"/>
    <w:rsid w:val="00D906D2"/>
    <w:rsid w:val="00D907C9"/>
    <w:rsid w:val="00D90E67"/>
    <w:rsid w:val="00D91138"/>
    <w:rsid w:val="00D91209"/>
    <w:rsid w:val="00D914C5"/>
    <w:rsid w:val="00D917BC"/>
    <w:rsid w:val="00D91879"/>
    <w:rsid w:val="00D91963"/>
    <w:rsid w:val="00D9205B"/>
    <w:rsid w:val="00D92718"/>
    <w:rsid w:val="00D927E8"/>
    <w:rsid w:val="00D92B1D"/>
    <w:rsid w:val="00D92DBA"/>
    <w:rsid w:val="00D932F2"/>
    <w:rsid w:val="00D9349A"/>
    <w:rsid w:val="00D934E3"/>
    <w:rsid w:val="00D9399C"/>
    <w:rsid w:val="00D939D9"/>
    <w:rsid w:val="00D93A4E"/>
    <w:rsid w:val="00D93A72"/>
    <w:rsid w:val="00D9422D"/>
    <w:rsid w:val="00D9493D"/>
    <w:rsid w:val="00D94B4B"/>
    <w:rsid w:val="00D95147"/>
    <w:rsid w:val="00D9521A"/>
    <w:rsid w:val="00D95560"/>
    <w:rsid w:val="00D965CD"/>
    <w:rsid w:val="00D9695C"/>
    <w:rsid w:val="00D971F9"/>
    <w:rsid w:val="00D972ED"/>
    <w:rsid w:val="00D973C7"/>
    <w:rsid w:val="00D973F6"/>
    <w:rsid w:val="00D974ED"/>
    <w:rsid w:val="00D97A36"/>
    <w:rsid w:val="00D97E62"/>
    <w:rsid w:val="00D97FDF"/>
    <w:rsid w:val="00DA03A5"/>
    <w:rsid w:val="00DA0516"/>
    <w:rsid w:val="00DA0BE3"/>
    <w:rsid w:val="00DA0D7F"/>
    <w:rsid w:val="00DA10BC"/>
    <w:rsid w:val="00DA10E7"/>
    <w:rsid w:val="00DA1135"/>
    <w:rsid w:val="00DA1344"/>
    <w:rsid w:val="00DA1A0C"/>
    <w:rsid w:val="00DA1A3A"/>
    <w:rsid w:val="00DA1CFE"/>
    <w:rsid w:val="00DA1D32"/>
    <w:rsid w:val="00DA203B"/>
    <w:rsid w:val="00DA274D"/>
    <w:rsid w:val="00DA294E"/>
    <w:rsid w:val="00DA29D7"/>
    <w:rsid w:val="00DA2EFA"/>
    <w:rsid w:val="00DA2F73"/>
    <w:rsid w:val="00DA33C5"/>
    <w:rsid w:val="00DA3D2B"/>
    <w:rsid w:val="00DA3DF2"/>
    <w:rsid w:val="00DA3F10"/>
    <w:rsid w:val="00DA4490"/>
    <w:rsid w:val="00DA474E"/>
    <w:rsid w:val="00DA4E75"/>
    <w:rsid w:val="00DA53EE"/>
    <w:rsid w:val="00DA5F61"/>
    <w:rsid w:val="00DA6DB2"/>
    <w:rsid w:val="00DA705C"/>
    <w:rsid w:val="00DA74F0"/>
    <w:rsid w:val="00DA7807"/>
    <w:rsid w:val="00DA7A55"/>
    <w:rsid w:val="00DB0178"/>
    <w:rsid w:val="00DB026D"/>
    <w:rsid w:val="00DB04CF"/>
    <w:rsid w:val="00DB08E7"/>
    <w:rsid w:val="00DB1198"/>
    <w:rsid w:val="00DB1810"/>
    <w:rsid w:val="00DB1905"/>
    <w:rsid w:val="00DB1AFA"/>
    <w:rsid w:val="00DB1B2A"/>
    <w:rsid w:val="00DB1DEE"/>
    <w:rsid w:val="00DB2333"/>
    <w:rsid w:val="00DB25F3"/>
    <w:rsid w:val="00DB273C"/>
    <w:rsid w:val="00DB2A9A"/>
    <w:rsid w:val="00DB2FA2"/>
    <w:rsid w:val="00DB3086"/>
    <w:rsid w:val="00DB331B"/>
    <w:rsid w:val="00DB3879"/>
    <w:rsid w:val="00DB3F75"/>
    <w:rsid w:val="00DB4148"/>
    <w:rsid w:val="00DB4C2C"/>
    <w:rsid w:val="00DB5459"/>
    <w:rsid w:val="00DB5469"/>
    <w:rsid w:val="00DB5ABC"/>
    <w:rsid w:val="00DB60DF"/>
    <w:rsid w:val="00DB6235"/>
    <w:rsid w:val="00DB643A"/>
    <w:rsid w:val="00DB689E"/>
    <w:rsid w:val="00DB6C4F"/>
    <w:rsid w:val="00DB70C8"/>
    <w:rsid w:val="00DC0104"/>
    <w:rsid w:val="00DC04C6"/>
    <w:rsid w:val="00DC091E"/>
    <w:rsid w:val="00DC0A23"/>
    <w:rsid w:val="00DC11F1"/>
    <w:rsid w:val="00DC12F0"/>
    <w:rsid w:val="00DC17E6"/>
    <w:rsid w:val="00DC1997"/>
    <w:rsid w:val="00DC1F6B"/>
    <w:rsid w:val="00DC26C2"/>
    <w:rsid w:val="00DC273B"/>
    <w:rsid w:val="00DC2A45"/>
    <w:rsid w:val="00DC2DA3"/>
    <w:rsid w:val="00DC2F0A"/>
    <w:rsid w:val="00DC307B"/>
    <w:rsid w:val="00DC343B"/>
    <w:rsid w:val="00DC349F"/>
    <w:rsid w:val="00DC350F"/>
    <w:rsid w:val="00DC37AA"/>
    <w:rsid w:val="00DC394A"/>
    <w:rsid w:val="00DC3A1D"/>
    <w:rsid w:val="00DC4132"/>
    <w:rsid w:val="00DC4306"/>
    <w:rsid w:val="00DC44F3"/>
    <w:rsid w:val="00DC462F"/>
    <w:rsid w:val="00DC48DA"/>
    <w:rsid w:val="00DC499A"/>
    <w:rsid w:val="00DC5C7B"/>
    <w:rsid w:val="00DC5D5F"/>
    <w:rsid w:val="00DC61A2"/>
    <w:rsid w:val="00DC63A9"/>
    <w:rsid w:val="00DC65DD"/>
    <w:rsid w:val="00DC679A"/>
    <w:rsid w:val="00DC68EA"/>
    <w:rsid w:val="00DC6D6A"/>
    <w:rsid w:val="00DC73CC"/>
    <w:rsid w:val="00DC7A8C"/>
    <w:rsid w:val="00DC7E30"/>
    <w:rsid w:val="00DD009B"/>
    <w:rsid w:val="00DD0216"/>
    <w:rsid w:val="00DD0320"/>
    <w:rsid w:val="00DD0467"/>
    <w:rsid w:val="00DD0819"/>
    <w:rsid w:val="00DD0FA7"/>
    <w:rsid w:val="00DD1011"/>
    <w:rsid w:val="00DD1AC9"/>
    <w:rsid w:val="00DD2145"/>
    <w:rsid w:val="00DD25EC"/>
    <w:rsid w:val="00DD271D"/>
    <w:rsid w:val="00DD3067"/>
    <w:rsid w:val="00DD34F4"/>
    <w:rsid w:val="00DD3700"/>
    <w:rsid w:val="00DD3968"/>
    <w:rsid w:val="00DD3990"/>
    <w:rsid w:val="00DD399A"/>
    <w:rsid w:val="00DD3D0A"/>
    <w:rsid w:val="00DD4C65"/>
    <w:rsid w:val="00DD51C8"/>
    <w:rsid w:val="00DD52F8"/>
    <w:rsid w:val="00DD5353"/>
    <w:rsid w:val="00DD53D5"/>
    <w:rsid w:val="00DD54B4"/>
    <w:rsid w:val="00DD58CC"/>
    <w:rsid w:val="00DD5A44"/>
    <w:rsid w:val="00DD5FEE"/>
    <w:rsid w:val="00DD604A"/>
    <w:rsid w:val="00DD6290"/>
    <w:rsid w:val="00DD62C8"/>
    <w:rsid w:val="00DD67E0"/>
    <w:rsid w:val="00DD69FE"/>
    <w:rsid w:val="00DD6A21"/>
    <w:rsid w:val="00DD6F73"/>
    <w:rsid w:val="00DD6F9D"/>
    <w:rsid w:val="00DD73CF"/>
    <w:rsid w:val="00DD77EF"/>
    <w:rsid w:val="00DD7D86"/>
    <w:rsid w:val="00DE0978"/>
    <w:rsid w:val="00DE0B36"/>
    <w:rsid w:val="00DE1793"/>
    <w:rsid w:val="00DE17BB"/>
    <w:rsid w:val="00DE18A7"/>
    <w:rsid w:val="00DE1CD7"/>
    <w:rsid w:val="00DE2576"/>
    <w:rsid w:val="00DE2630"/>
    <w:rsid w:val="00DE2EFB"/>
    <w:rsid w:val="00DE2F4D"/>
    <w:rsid w:val="00DE319C"/>
    <w:rsid w:val="00DE36EF"/>
    <w:rsid w:val="00DE3E79"/>
    <w:rsid w:val="00DE3EAD"/>
    <w:rsid w:val="00DE41AD"/>
    <w:rsid w:val="00DE46A7"/>
    <w:rsid w:val="00DE5122"/>
    <w:rsid w:val="00DE53B9"/>
    <w:rsid w:val="00DE550C"/>
    <w:rsid w:val="00DE601F"/>
    <w:rsid w:val="00DE6057"/>
    <w:rsid w:val="00DE60CA"/>
    <w:rsid w:val="00DE6238"/>
    <w:rsid w:val="00DE6534"/>
    <w:rsid w:val="00DE6A1C"/>
    <w:rsid w:val="00DE73F4"/>
    <w:rsid w:val="00DE7644"/>
    <w:rsid w:val="00DE7891"/>
    <w:rsid w:val="00DE7D9C"/>
    <w:rsid w:val="00DF01B6"/>
    <w:rsid w:val="00DF02AF"/>
    <w:rsid w:val="00DF0449"/>
    <w:rsid w:val="00DF046C"/>
    <w:rsid w:val="00DF0E68"/>
    <w:rsid w:val="00DF11E4"/>
    <w:rsid w:val="00DF1ABF"/>
    <w:rsid w:val="00DF1DF5"/>
    <w:rsid w:val="00DF20C0"/>
    <w:rsid w:val="00DF2627"/>
    <w:rsid w:val="00DF28F1"/>
    <w:rsid w:val="00DF2DB7"/>
    <w:rsid w:val="00DF34A4"/>
    <w:rsid w:val="00DF3505"/>
    <w:rsid w:val="00DF3AA6"/>
    <w:rsid w:val="00DF3D1D"/>
    <w:rsid w:val="00DF42A3"/>
    <w:rsid w:val="00DF4315"/>
    <w:rsid w:val="00DF43AA"/>
    <w:rsid w:val="00DF4BC9"/>
    <w:rsid w:val="00DF4C6B"/>
    <w:rsid w:val="00DF5507"/>
    <w:rsid w:val="00DF5BF6"/>
    <w:rsid w:val="00DF5DF8"/>
    <w:rsid w:val="00DF6588"/>
    <w:rsid w:val="00DF65B5"/>
    <w:rsid w:val="00DF6734"/>
    <w:rsid w:val="00DF6753"/>
    <w:rsid w:val="00DF6D73"/>
    <w:rsid w:val="00DF7528"/>
    <w:rsid w:val="00DF7596"/>
    <w:rsid w:val="00DF7623"/>
    <w:rsid w:val="00DF78F8"/>
    <w:rsid w:val="00E00363"/>
    <w:rsid w:val="00E003C8"/>
    <w:rsid w:val="00E0044A"/>
    <w:rsid w:val="00E00AC8"/>
    <w:rsid w:val="00E00B24"/>
    <w:rsid w:val="00E00B74"/>
    <w:rsid w:val="00E00ED9"/>
    <w:rsid w:val="00E01580"/>
    <w:rsid w:val="00E02305"/>
    <w:rsid w:val="00E02517"/>
    <w:rsid w:val="00E02834"/>
    <w:rsid w:val="00E02E58"/>
    <w:rsid w:val="00E03750"/>
    <w:rsid w:val="00E03BD8"/>
    <w:rsid w:val="00E03CD7"/>
    <w:rsid w:val="00E03F90"/>
    <w:rsid w:val="00E03FE5"/>
    <w:rsid w:val="00E0475E"/>
    <w:rsid w:val="00E04BE9"/>
    <w:rsid w:val="00E04C61"/>
    <w:rsid w:val="00E04D11"/>
    <w:rsid w:val="00E05145"/>
    <w:rsid w:val="00E06057"/>
    <w:rsid w:val="00E0626A"/>
    <w:rsid w:val="00E065A1"/>
    <w:rsid w:val="00E0689C"/>
    <w:rsid w:val="00E06998"/>
    <w:rsid w:val="00E076EF"/>
    <w:rsid w:val="00E07828"/>
    <w:rsid w:val="00E07986"/>
    <w:rsid w:val="00E07A91"/>
    <w:rsid w:val="00E07B10"/>
    <w:rsid w:val="00E07BE7"/>
    <w:rsid w:val="00E10444"/>
    <w:rsid w:val="00E106BD"/>
    <w:rsid w:val="00E10FD4"/>
    <w:rsid w:val="00E11349"/>
    <w:rsid w:val="00E116EA"/>
    <w:rsid w:val="00E11924"/>
    <w:rsid w:val="00E1290D"/>
    <w:rsid w:val="00E12F36"/>
    <w:rsid w:val="00E13933"/>
    <w:rsid w:val="00E13BCE"/>
    <w:rsid w:val="00E13D08"/>
    <w:rsid w:val="00E14833"/>
    <w:rsid w:val="00E1483B"/>
    <w:rsid w:val="00E14876"/>
    <w:rsid w:val="00E14A3F"/>
    <w:rsid w:val="00E15B7E"/>
    <w:rsid w:val="00E15EA3"/>
    <w:rsid w:val="00E15F90"/>
    <w:rsid w:val="00E16042"/>
    <w:rsid w:val="00E160E9"/>
    <w:rsid w:val="00E164B5"/>
    <w:rsid w:val="00E166E4"/>
    <w:rsid w:val="00E1675F"/>
    <w:rsid w:val="00E169B2"/>
    <w:rsid w:val="00E16DDD"/>
    <w:rsid w:val="00E16F0C"/>
    <w:rsid w:val="00E1740F"/>
    <w:rsid w:val="00E17806"/>
    <w:rsid w:val="00E1798B"/>
    <w:rsid w:val="00E17AC2"/>
    <w:rsid w:val="00E17E1F"/>
    <w:rsid w:val="00E17F8B"/>
    <w:rsid w:val="00E20549"/>
    <w:rsid w:val="00E20BCC"/>
    <w:rsid w:val="00E20F29"/>
    <w:rsid w:val="00E20FC7"/>
    <w:rsid w:val="00E21816"/>
    <w:rsid w:val="00E21CE4"/>
    <w:rsid w:val="00E22485"/>
    <w:rsid w:val="00E225F1"/>
    <w:rsid w:val="00E22C22"/>
    <w:rsid w:val="00E22D82"/>
    <w:rsid w:val="00E2308F"/>
    <w:rsid w:val="00E230B7"/>
    <w:rsid w:val="00E23946"/>
    <w:rsid w:val="00E23B3E"/>
    <w:rsid w:val="00E23DB3"/>
    <w:rsid w:val="00E24198"/>
    <w:rsid w:val="00E24500"/>
    <w:rsid w:val="00E24861"/>
    <w:rsid w:val="00E24955"/>
    <w:rsid w:val="00E24D91"/>
    <w:rsid w:val="00E24F85"/>
    <w:rsid w:val="00E24FA3"/>
    <w:rsid w:val="00E254A1"/>
    <w:rsid w:val="00E25934"/>
    <w:rsid w:val="00E25A0E"/>
    <w:rsid w:val="00E26534"/>
    <w:rsid w:val="00E26B28"/>
    <w:rsid w:val="00E2723F"/>
    <w:rsid w:val="00E27289"/>
    <w:rsid w:val="00E27590"/>
    <w:rsid w:val="00E27AA6"/>
    <w:rsid w:val="00E27E72"/>
    <w:rsid w:val="00E300B9"/>
    <w:rsid w:val="00E30E1F"/>
    <w:rsid w:val="00E3111C"/>
    <w:rsid w:val="00E31465"/>
    <w:rsid w:val="00E314D8"/>
    <w:rsid w:val="00E31BCF"/>
    <w:rsid w:val="00E31D9C"/>
    <w:rsid w:val="00E31F2D"/>
    <w:rsid w:val="00E32297"/>
    <w:rsid w:val="00E325D9"/>
    <w:rsid w:val="00E326D4"/>
    <w:rsid w:val="00E328CD"/>
    <w:rsid w:val="00E32B12"/>
    <w:rsid w:val="00E32B57"/>
    <w:rsid w:val="00E32C8A"/>
    <w:rsid w:val="00E33109"/>
    <w:rsid w:val="00E331E1"/>
    <w:rsid w:val="00E334DC"/>
    <w:rsid w:val="00E33931"/>
    <w:rsid w:val="00E33A93"/>
    <w:rsid w:val="00E33D0E"/>
    <w:rsid w:val="00E33D1B"/>
    <w:rsid w:val="00E34461"/>
    <w:rsid w:val="00E344D1"/>
    <w:rsid w:val="00E34607"/>
    <w:rsid w:val="00E3489E"/>
    <w:rsid w:val="00E34CA0"/>
    <w:rsid w:val="00E3546C"/>
    <w:rsid w:val="00E35808"/>
    <w:rsid w:val="00E35A31"/>
    <w:rsid w:val="00E35B06"/>
    <w:rsid w:val="00E35E59"/>
    <w:rsid w:val="00E361B0"/>
    <w:rsid w:val="00E362F0"/>
    <w:rsid w:val="00E36568"/>
    <w:rsid w:val="00E365A8"/>
    <w:rsid w:val="00E36604"/>
    <w:rsid w:val="00E36919"/>
    <w:rsid w:val="00E36B95"/>
    <w:rsid w:val="00E36E40"/>
    <w:rsid w:val="00E3732E"/>
    <w:rsid w:val="00E373F8"/>
    <w:rsid w:val="00E37737"/>
    <w:rsid w:val="00E37A1C"/>
    <w:rsid w:val="00E4003F"/>
    <w:rsid w:val="00E400F3"/>
    <w:rsid w:val="00E405D2"/>
    <w:rsid w:val="00E4069B"/>
    <w:rsid w:val="00E40DAD"/>
    <w:rsid w:val="00E40FFC"/>
    <w:rsid w:val="00E410E0"/>
    <w:rsid w:val="00E414E7"/>
    <w:rsid w:val="00E419DB"/>
    <w:rsid w:val="00E41BC3"/>
    <w:rsid w:val="00E426AB"/>
    <w:rsid w:val="00E4298A"/>
    <w:rsid w:val="00E42B5E"/>
    <w:rsid w:val="00E4333D"/>
    <w:rsid w:val="00E44115"/>
    <w:rsid w:val="00E444F1"/>
    <w:rsid w:val="00E447EB"/>
    <w:rsid w:val="00E44E4D"/>
    <w:rsid w:val="00E45431"/>
    <w:rsid w:val="00E45463"/>
    <w:rsid w:val="00E458D6"/>
    <w:rsid w:val="00E458F6"/>
    <w:rsid w:val="00E45954"/>
    <w:rsid w:val="00E45CC5"/>
    <w:rsid w:val="00E45CE6"/>
    <w:rsid w:val="00E46704"/>
    <w:rsid w:val="00E46902"/>
    <w:rsid w:val="00E46B10"/>
    <w:rsid w:val="00E47021"/>
    <w:rsid w:val="00E4769A"/>
    <w:rsid w:val="00E4777B"/>
    <w:rsid w:val="00E509F9"/>
    <w:rsid w:val="00E50BF8"/>
    <w:rsid w:val="00E51058"/>
    <w:rsid w:val="00E5148A"/>
    <w:rsid w:val="00E51519"/>
    <w:rsid w:val="00E51BAA"/>
    <w:rsid w:val="00E5210D"/>
    <w:rsid w:val="00E52268"/>
    <w:rsid w:val="00E527DD"/>
    <w:rsid w:val="00E52C4F"/>
    <w:rsid w:val="00E52F0B"/>
    <w:rsid w:val="00E531D0"/>
    <w:rsid w:val="00E53507"/>
    <w:rsid w:val="00E53546"/>
    <w:rsid w:val="00E53E86"/>
    <w:rsid w:val="00E545F1"/>
    <w:rsid w:val="00E54D09"/>
    <w:rsid w:val="00E54DC8"/>
    <w:rsid w:val="00E54F0E"/>
    <w:rsid w:val="00E54F36"/>
    <w:rsid w:val="00E55223"/>
    <w:rsid w:val="00E5548F"/>
    <w:rsid w:val="00E55492"/>
    <w:rsid w:val="00E55F24"/>
    <w:rsid w:val="00E560F0"/>
    <w:rsid w:val="00E56477"/>
    <w:rsid w:val="00E5677F"/>
    <w:rsid w:val="00E568B1"/>
    <w:rsid w:val="00E56973"/>
    <w:rsid w:val="00E56A78"/>
    <w:rsid w:val="00E56BA3"/>
    <w:rsid w:val="00E56E99"/>
    <w:rsid w:val="00E57416"/>
    <w:rsid w:val="00E57953"/>
    <w:rsid w:val="00E609AF"/>
    <w:rsid w:val="00E60C48"/>
    <w:rsid w:val="00E60DFA"/>
    <w:rsid w:val="00E60E23"/>
    <w:rsid w:val="00E61663"/>
    <w:rsid w:val="00E617EE"/>
    <w:rsid w:val="00E62271"/>
    <w:rsid w:val="00E6439B"/>
    <w:rsid w:val="00E6474A"/>
    <w:rsid w:val="00E64BF3"/>
    <w:rsid w:val="00E64D23"/>
    <w:rsid w:val="00E6548A"/>
    <w:rsid w:val="00E65AC3"/>
    <w:rsid w:val="00E65BF8"/>
    <w:rsid w:val="00E65E3F"/>
    <w:rsid w:val="00E65E8D"/>
    <w:rsid w:val="00E66001"/>
    <w:rsid w:val="00E6656D"/>
    <w:rsid w:val="00E666BC"/>
    <w:rsid w:val="00E66F6C"/>
    <w:rsid w:val="00E673A3"/>
    <w:rsid w:val="00E67BF2"/>
    <w:rsid w:val="00E67DF8"/>
    <w:rsid w:val="00E70093"/>
    <w:rsid w:val="00E700D5"/>
    <w:rsid w:val="00E70552"/>
    <w:rsid w:val="00E70633"/>
    <w:rsid w:val="00E707EF"/>
    <w:rsid w:val="00E70CB9"/>
    <w:rsid w:val="00E71CA3"/>
    <w:rsid w:val="00E721F2"/>
    <w:rsid w:val="00E72706"/>
    <w:rsid w:val="00E72ABB"/>
    <w:rsid w:val="00E72BE3"/>
    <w:rsid w:val="00E73AE1"/>
    <w:rsid w:val="00E73CB4"/>
    <w:rsid w:val="00E73E6C"/>
    <w:rsid w:val="00E741BC"/>
    <w:rsid w:val="00E74601"/>
    <w:rsid w:val="00E74D78"/>
    <w:rsid w:val="00E75722"/>
    <w:rsid w:val="00E75C13"/>
    <w:rsid w:val="00E76666"/>
    <w:rsid w:val="00E76714"/>
    <w:rsid w:val="00E7694A"/>
    <w:rsid w:val="00E76B04"/>
    <w:rsid w:val="00E76B90"/>
    <w:rsid w:val="00E76C6D"/>
    <w:rsid w:val="00E76CB3"/>
    <w:rsid w:val="00E76CCB"/>
    <w:rsid w:val="00E76CE7"/>
    <w:rsid w:val="00E76F06"/>
    <w:rsid w:val="00E770FE"/>
    <w:rsid w:val="00E77352"/>
    <w:rsid w:val="00E77E64"/>
    <w:rsid w:val="00E80368"/>
    <w:rsid w:val="00E806A4"/>
    <w:rsid w:val="00E80944"/>
    <w:rsid w:val="00E80C6F"/>
    <w:rsid w:val="00E80FCA"/>
    <w:rsid w:val="00E8121E"/>
    <w:rsid w:val="00E8154B"/>
    <w:rsid w:val="00E81A7D"/>
    <w:rsid w:val="00E81BA0"/>
    <w:rsid w:val="00E81D8C"/>
    <w:rsid w:val="00E81F6F"/>
    <w:rsid w:val="00E82369"/>
    <w:rsid w:val="00E823A7"/>
    <w:rsid w:val="00E8246E"/>
    <w:rsid w:val="00E82521"/>
    <w:rsid w:val="00E825E3"/>
    <w:rsid w:val="00E82C02"/>
    <w:rsid w:val="00E8323B"/>
    <w:rsid w:val="00E83607"/>
    <w:rsid w:val="00E83984"/>
    <w:rsid w:val="00E8465D"/>
    <w:rsid w:val="00E8485F"/>
    <w:rsid w:val="00E84CD9"/>
    <w:rsid w:val="00E84E96"/>
    <w:rsid w:val="00E857E8"/>
    <w:rsid w:val="00E85EAF"/>
    <w:rsid w:val="00E85FDC"/>
    <w:rsid w:val="00E86118"/>
    <w:rsid w:val="00E8613F"/>
    <w:rsid w:val="00E86376"/>
    <w:rsid w:val="00E869DC"/>
    <w:rsid w:val="00E87129"/>
    <w:rsid w:val="00E87246"/>
    <w:rsid w:val="00E877B5"/>
    <w:rsid w:val="00E87AA8"/>
    <w:rsid w:val="00E87DAF"/>
    <w:rsid w:val="00E9007A"/>
    <w:rsid w:val="00E90542"/>
    <w:rsid w:val="00E90603"/>
    <w:rsid w:val="00E906AB"/>
    <w:rsid w:val="00E91046"/>
    <w:rsid w:val="00E91D65"/>
    <w:rsid w:val="00E91DB9"/>
    <w:rsid w:val="00E91E1B"/>
    <w:rsid w:val="00E91EF6"/>
    <w:rsid w:val="00E91F58"/>
    <w:rsid w:val="00E9200D"/>
    <w:rsid w:val="00E921BB"/>
    <w:rsid w:val="00E92613"/>
    <w:rsid w:val="00E92DAE"/>
    <w:rsid w:val="00E92F64"/>
    <w:rsid w:val="00E937B6"/>
    <w:rsid w:val="00E93972"/>
    <w:rsid w:val="00E93B2F"/>
    <w:rsid w:val="00E93BF8"/>
    <w:rsid w:val="00E93C83"/>
    <w:rsid w:val="00E93EFA"/>
    <w:rsid w:val="00E94268"/>
    <w:rsid w:val="00E9432C"/>
    <w:rsid w:val="00E945B9"/>
    <w:rsid w:val="00E949E3"/>
    <w:rsid w:val="00E94E4D"/>
    <w:rsid w:val="00E94EF6"/>
    <w:rsid w:val="00E94F65"/>
    <w:rsid w:val="00E953DF"/>
    <w:rsid w:val="00E954C8"/>
    <w:rsid w:val="00E95573"/>
    <w:rsid w:val="00E95BF6"/>
    <w:rsid w:val="00E95D2D"/>
    <w:rsid w:val="00E963D9"/>
    <w:rsid w:val="00E9650E"/>
    <w:rsid w:val="00E9686F"/>
    <w:rsid w:val="00E968AF"/>
    <w:rsid w:val="00E9695D"/>
    <w:rsid w:val="00E96968"/>
    <w:rsid w:val="00E97033"/>
    <w:rsid w:val="00E971BC"/>
    <w:rsid w:val="00E97340"/>
    <w:rsid w:val="00E97A9F"/>
    <w:rsid w:val="00E97E9A"/>
    <w:rsid w:val="00E97F12"/>
    <w:rsid w:val="00EA02D6"/>
    <w:rsid w:val="00EA03D7"/>
    <w:rsid w:val="00EA183E"/>
    <w:rsid w:val="00EA1C29"/>
    <w:rsid w:val="00EA25CF"/>
    <w:rsid w:val="00EA2D01"/>
    <w:rsid w:val="00EA2FAB"/>
    <w:rsid w:val="00EA31F7"/>
    <w:rsid w:val="00EA3E1A"/>
    <w:rsid w:val="00EA44D9"/>
    <w:rsid w:val="00EA450F"/>
    <w:rsid w:val="00EA4538"/>
    <w:rsid w:val="00EA5A14"/>
    <w:rsid w:val="00EA5CF8"/>
    <w:rsid w:val="00EA6A97"/>
    <w:rsid w:val="00EA6CEB"/>
    <w:rsid w:val="00EA7E4E"/>
    <w:rsid w:val="00EB03A4"/>
    <w:rsid w:val="00EB06A0"/>
    <w:rsid w:val="00EB06F6"/>
    <w:rsid w:val="00EB08EB"/>
    <w:rsid w:val="00EB0D89"/>
    <w:rsid w:val="00EB10DD"/>
    <w:rsid w:val="00EB1459"/>
    <w:rsid w:val="00EB155F"/>
    <w:rsid w:val="00EB18DE"/>
    <w:rsid w:val="00EB271A"/>
    <w:rsid w:val="00EB280B"/>
    <w:rsid w:val="00EB296A"/>
    <w:rsid w:val="00EB370D"/>
    <w:rsid w:val="00EB4040"/>
    <w:rsid w:val="00EB457E"/>
    <w:rsid w:val="00EB45CF"/>
    <w:rsid w:val="00EB4F65"/>
    <w:rsid w:val="00EB5169"/>
    <w:rsid w:val="00EB5473"/>
    <w:rsid w:val="00EB556D"/>
    <w:rsid w:val="00EB5588"/>
    <w:rsid w:val="00EB5BAF"/>
    <w:rsid w:val="00EB5F98"/>
    <w:rsid w:val="00EB6132"/>
    <w:rsid w:val="00EB6A76"/>
    <w:rsid w:val="00EB6AF1"/>
    <w:rsid w:val="00EB6B17"/>
    <w:rsid w:val="00EB6BE3"/>
    <w:rsid w:val="00EB6CB8"/>
    <w:rsid w:val="00EB712C"/>
    <w:rsid w:val="00EB7B2B"/>
    <w:rsid w:val="00EB7C19"/>
    <w:rsid w:val="00EC00E4"/>
    <w:rsid w:val="00EC030F"/>
    <w:rsid w:val="00EC0607"/>
    <w:rsid w:val="00EC0643"/>
    <w:rsid w:val="00EC0708"/>
    <w:rsid w:val="00EC077B"/>
    <w:rsid w:val="00EC0982"/>
    <w:rsid w:val="00EC09C5"/>
    <w:rsid w:val="00EC0ACB"/>
    <w:rsid w:val="00EC16ED"/>
    <w:rsid w:val="00EC1A36"/>
    <w:rsid w:val="00EC1E06"/>
    <w:rsid w:val="00EC21D9"/>
    <w:rsid w:val="00EC2930"/>
    <w:rsid w:val="00EC2CE3"/>
    <w:rsid w:val="00EC33A9"/>
    <w:rsid w:val="00EC33CC"/>
    <w:rsid w:val="00EC3501"/>
    <w:rsid w:val="00EC3860"/>
    <w:rsid w:val="00EC420B"/>
    <w:rsid w:val="00EC425E"/>
    <w:rsid w:val="00EC4286"/>
    <w:rsid w:val="00EC4547"/>
    <w:rsid w:val="00EC466A"/>
    <w:rsid w:val="00EC4ACD"/>
    <w:rsid w:val="00EC4CAD"/>
    <w:rsid w:val="00EC4D3A"/>
    <w:rsid w:val="00EC519F"/>
    <w:rsid w:val="00EC595C"/>
    <w:rsid w:val="00EC5A0F"/>
    <w:rsid w:val="00EC6220"/>
    <w:rsid w:val="00EC6BD9"/>
    <w:rsid w:val="00EC6D8B"/>
    <w:rsid w:val="00EC6F0F"/>
    <w:rsid w:val="00EC7448"/>
    <w:rsid w:val="00EC7C6F"/>
    <w:rsid w:val="00EC7CA6"/>
    <w:rsid w:val="00EC7CB3"/>
    <w:rsid w:val="00EC7D46"/>
    <w:rsid w:val="00ED044B"/>
    <w:rsid w:val="00ED0588"/>
    <w:rsid w:val="00ED078E"/>
    <w:rsid w:val="00ED0A3B"/>
    <w:rsid w:val="00ED0BED"/>
    <w:rsid w:val="00ED0E63"/>
    <w:rsid w:val="00ED1691"/>
    <w:rsid w:val="00ED197E"/>
    <w:rsid w:val="00ED22A9"/>
    <w:rsid w:val="00ED295E"/>
    <w:rsid w:val="00ED2C0F"/>
    <w:rsid w:val="00ED2C84"/>
    <w:rsid w:val="00ED3362"/>
    <w:rsid w:val="00ED3D6A"/>
    <w:rsid w:val="00ED40D0"/>
    <w:rsid w:val="00ED5DF8"/>
    <w:rsid w:val="00ED5EA6"/>
    <w:rsid w:val="00ED64FC"/>
    <w:rsid w:val="00ED6CB1"/>
    <w:rsid w:val="00ED6EDE"/>
    <w:rsid w:val="00ED6FF6"/>
    <w:rsid w:val="00ED71BA"/>
    <w:rsid w:val="00ED73C9"/>
    <w:rsid w:val="00ED7524"/>
    <w:rsid w:val="00ED7539"/>
    <w:rsid w:val="00ED776F"/>
    <w:rsid w:val="00EE0340"/>
    <w:rsid w:val="00EE0B8D"/>
    <w:rsid w:val="00EE0F4A"/>
    <w:rsid w:val="00EE16C2"/>
    <w:rsid w:val="00EE19BE"/>
    <w:rsid w:val="00EE207A"/>
    <w:rsid w:val="00EE20E4"/>
    <w:rsid w:val="00EE2677"/>
    <w:rsid w:val="00EE3588"/>
    <w:rsid w:val="00EE35A2"/>
    <w:rsid w:val="00EE3804"/>
    <w:rsid w:val="00EE397C"/>
    <w:rsid w:val="00EE39F2"/>
    <w:rsid w:val="00EE3D72"/>
    <w:rsid w:val="00EE3E46"/>
    <w:rsid w:val="00EE410F"/>
    <w:rsid w:val="00EE4379"/>
    <w:rsid w:val="00EE46F2"/>
    <w:rsid w:val="00EE4816"/>
    <w:rsid w:val="00EE4866"/>
    <w:rsid w:val="00EE4A3C"/>
    <w:rsid w:val="00EE4FD8"/>
    <w:rsid w:val="00EE50F0"/>
    <w:rsid w:val="00EE5417"/>
    <w:rsid w:val="00EE5717"/>
    <w:rsid w:val="00EE593D"/>
    <w:rsid w:val="00EE5B3C"/>
    <w:rsid w:val="00EE5B5F"/>
    <w:rsid w:val="00EE5BE4"/>
    <w:rsid w:val="00EE5D27"/>
    <w:rsid w:val="00EE5F40"/>
    <w:rsid w:val="00EE68AB"/>
    <w:rsid w:val="00EE6BB3"/>
    <w:rsid w:val="00EE6ED3"/>
    <w:rsid w:val="00EE7383"/>
    <w:rsid w:val="00EE746F"/>
    <w:rsid w:val="00EE7670"/>
    <w:rsid w:val="00EE7695"/>
    <w:rsid w:val="00EE79CD"/>
    <w:rsid w:val="00EE7D71"/>
    <w:rsid w:val="00EE7F0F"/>
    <w:rsid w:val="00EF0568"/>
    <w:rsid w:val="00EF090A"/>
    <w:rsid w:val="00EF0A1F"/>
    <w:rsid w:val="00EF0A43"/>
    <w:rsid w:val="00EF0E4F"/>
    <w:rsid w:val="00EF122F"/>
    <w:rsid w:val="00EF1386"/>
    <w:rsid w:val="00EF155E"/>
    <w:rsid w:val="00EF165D"/>
    <w:rsid w:val="00EF16EF"/>
    <w:rsid w:val="00EF173D"/>
    <w:rsid w:val="00EF1976"/>
    <w:rsid w:val="00EF1F5E"/>
    <w:rsid w:val="00EF21E3"/>
    <w:rsid w:val="00EF23AD"/>
    <w:rsid w:val="00EF2559"/>
    <w:rsid w:val="00EF2623"/>
    <w:rsid w:val="00EF2836"/>
    <w:rsid w:val="00EF2D97"/>
    <w:rsid w:val="00EF3432"/>
    <w:rsid w:val="00EF34A0"/>
    <w:rsid w:val="00EF3900"/>
    <w:rsid w:val="00EF3C1B"/>
    <w:rsid w:val="00EF3ED3"/>
    <w:rsid w:val="00EF4239"/>
    <w:rsid w:val="00EF4296"/>
    <w:rsid w:val="00EF4505"/>
    <w:rsid w:val="00EF4693"/>
    <w:rsid w:val="00EF4A17"/>
    <w:rsid w:val="00EF4AD0"/>
    <w:rsid w:val="00EF52C7"/>
    <w:rsid w:val="00EF5419"/>
    <w:rsid w:val="00EF55E8"/>
    <w:rsid w:val="00EF6C51"/>
    <w:rsid w:val="00EF6D55"/>
    <w:rsid w:val="00EF71B7"/>
    <w:rsid w:val="00EF7202"/>
    <w:rsid w:val="00EF74DE"/>
    <w:rsid w:val="00EF7871"/>
    <w:rsid w:val="00EF7891"/>
    <w:rsid w:val="00F001FD"/>
    <w:rsid w:val="00F0109D"/>
    <w:rsid w:val="00F01387"/>
    <w:rsid w:val="00F014F7"/>
    <w:rsid w:val="00F019CD"/>
    <w:rsid w:val="00F023B2"/>
    <w:rsid w:val="00F024FF"/>
    <w:rsid w:val="00F0256D"/>
    <w:rsid w:val="00F02631"/>
    <w:rsid w:val="00F029D8"/>
    <w:rsid w:val="00F02CC0"/>
    <w:rsid w:val="00F02F5E"/>
    <w:rsid w:val="00F03327"/>
    <w:rsid w:val="00F03E12"/>
    <w:rsid w:val="00F045DA"/>
    <w:rsid w:val="00F048F1"/>
    <w:rsid w:val="00F04EC5"/>
    <w:rsid w:val="00F05615"/>
    <w:rsid w:val="00F064A7"/>
    <w:rsid w:val="00F0684F"/>
    <w:rsid w:val="00F06961"/>
    <w:rsid w:val="00F0711A"/>
    <w:rsid w:val="00F07448"/>
    <w:rsid w:val="00F07699"/>
    <w:rsid w:val="00F07807"/>
    <w:rsid w:val="00F07831"/>
    <w:rsid w:val="00F07922"/>
    <w:rsid w:val="00F0799D"/>
    <w:rsid w:val="00F07F14"/>
    <w:rsid w:val="00F102BA"/>
    <w:rsid w:val="00F10369"/>
    <w:rsid w:val="00F10577"/>
    <w:rsid w:val="00F107A0"/>
    <w:rsid w:val="00F1097B"/>
    <w:rsid w:val="00F10A87"/>
    <w:rsid w:val="00F10AF1"/>
    <w:rsid w:val="00F10E73"/>
    <w:rsid w:val="00F112C8"/>
    <w:rsid w:val="00F116D9"/>
    <w:rsid w:val="00F120B3"/>
    <w:rsid w:val="00F121C4"/>
    <w:rsid w:val="00F121D9"/>
    <w:rsid w:val="00F1233B"/>
    <w:rsid w:val="00F124F3"/>
    <w:rsid w:val="00F127A8"/>
    <w:rsid w:val="00F128CD"/>
    <w:rsid w:val="00F1301E"/>
    <w:rsid w:val="00F1398D"/>
    <w:rsid w:val="00F13DDF"/>
    <w:rsid w:val="00F14070"/>
    <w:rsid w:val="00F140EF"/>
    <w:rsid w:val="00F141CB"/>
    <w:rsid w:val="00F14C6D"/>
    <w:rsid w:val="00F14C8C"/>
    <w:rsid w:val="00F150C5"/>
    <w:rsid w:val="00F1511A"/>
    <w:rsid w:val="00F1581A"/>
    <w:rsid w:val="00F16739"/>
    <w:rsid w:val="00F16DF5"/>
    <w:rsid w:val="00F174C9"/>
    <w:rsid w:val="00F17506"/>
    <w:rsid w:val="00F176A7"/>
    <w:rsid w:val="00F178F8"/>
    <w:rsid w:val="00F17B24"/>
    <w:rsid w:val="00F17BFB"/>
    <w:rsid w:val="00F211C4"/>
    <w:rsid w:val="00F21340"/>
    <w:rsid w:val="00F2194F"/>
    <w:rsid w:val="00F21A80"/>
    <w:rsid w:val="00F21C4A"/>
    <w:rsid w:val="00F21CAC"/>
    <w:rsid w:val="00F220A5"/>
    <w:rsid w:val="00F2218A"/>
    <w:rsid w:val="00F225B3"/>
    <w:rsid w:val="00F2268C"/>
    <w:rsid w:val="00F22AEA"/>
    <w:rsid w:val="00F2302A"/>
    <w:rsid w:val="00F23385"/>
    <w:rsid w:val="00F2357B"/>
    <w:rsid w:val="00F2376D"/>
    <w:rsid w:val="00F23D5F"/>
    <w:rsid w:val="00F24050"/>
    <w:rsid w:val="00F2473C"/>
    <w:rsid w:val="00F24982"/>
    <w:rsid w:val="00F24D30"/>
    <w:rsid w:val="00F25130"/>
    <w:rsid w:val="00F2514A"/>
    <w:rsid w:val="00F253CB"/>
    <w:rsid w:val="00F25466"/>
    <w:rsid w:val="00F25AB0"/>
    <w:rsid w:val="00F260A7"/>
    <w:rsid w:val="00F273AE"/>
    <w:rsid w:val="00F276BF"/>
    <w:rsid w:val="00F278E5"/>
    <w:rsid w:val="00F27E19"/>
    <w:rsid w:val="00F27FFB"/>
    <w:rsid w:val="00F30134"/>
    <w:rsid w:val="00F30309"/>
    <w:rsid w:val="00F3047A"/>
    <w:rsid w:val="00F304A9"/>
    <w:rsid w:val="00F3055A"/>
    <w:rsid w:val="00F308F6"/>
    <w:rsid w:val="00F308FB"/>
    <w:rsid w:val="00F30A99"/>
    <w:rsid w:val="00F30BF7"/>
    <w:rsid w:val="00F30C1F"/>
    <w:rsid w:val="00F30CDC"/>
    <w:rsid w:val="00F30CE0"/>
    <w:rsid w:val="00F30E7B"/>
    <w:rsid w:val="00F30EAC"/>
    <w:rsid w:val="00F31039"/>
    <w:rsid w:val="00F31211"/>
    <w:rsid w:val="00F31ED7"/>
    <w:rsid w:val="00F31F13"/>
    <w:rsid w:val="00F322B1"/>
    <w:rsid w:val="00F32362"/>
    <w:rsid w:val="00F32435"/>
    <w:rsid w:val="00F327F4"/>
    <w:rsid w:val="00F32E7F"/>
    <w:rsid w:val="00F337C9"/>
    <w:rsid w:val="00F33CC1"/>
    <w:rsid w:val="00F33DD8"/>
    <w:rsid w:val="00F34137"/>
    <w:rsid w:val="00F34362"/>
    <w:rsid w:val="00F3454B"/>
    <w:rsid w:val="00F34BBF"/>
    <w:rsid w:val="00F34BC9"/>
    <w:rsid w:val="00F34DF1"/>
    <w:rsid w:val="00F34FA3"/>
    <w:rsid w:val="00F352DF"/>
    <w:rsid w:val="00F3578F"/>
    <w:rsid w:val="00F35963"/>
    <w:rsid w:val="00F35A0B"/>
    <w:rsid w:val="00F35C66"/>
    <w:rsid w:val="00F35E24"/>
    <w:rsid w:val="00F36145"/>
    <w:rsid w:val="00F3648B"/>
    <w:rsid w:val="00F366F0"/>
    <w:rsid w:val="00F36820"/>
    <w:rsid w:val="00F36BCA"/>
    <w:rsid w:val="00F36C24"/>
    <w:rsid w:val="00F36D0A"/>
    <w:rsid w:val="00F37098"/>
    <w:rsid w:val="00F370C4"/>
    <w:rsid w:val="00F37936"/>
    <w:rsid w:val="00F37CB9"/>
    <w:rsid w:val="00F40291"/>
    <w:rsid w:val="00F40498"/>
    <w:rsid w:val="00F40A60"/>
    <w:rsid w:val="00F40AD6"/>
    <w:rsid w:val="00F40B6B"/>
    <w:rsid w:val="00F40C05"/>
    <w:rsid w:val="00F40C3C"/>
    <w:rsid w:val="00F41064"/>
    <w:rsid w:val="00F41435"/>
    <w:rsid w:val="00F41506"/>
    <w:rsid w:val="00F41B7C"/>
    <w:rsid w:val="00F41C68"/>
    <w:rsid w:val="00F421CC"/>
    <w:rsid w:val="00F42358"/>
    <w:rsid w:val="00F4249B"/>
    <w:rsid w:val="00F425EB"/>
    <w:rsid w:val="00F42693"/>
    <w:rsid w:val="00F427DC"/>
    <w:rsid w:val="00F4362C"/>
    <w:rsid w:val="00F43794"/>
    <w:rsid w:val="00F43F66"/>
    <w:rsid w:val="00F44651"/>
    <w:rsid w:val="00F44EFF"/>
    <w:rsid w:val="00F45188"/>
    <w:rsid w:val="00F45226"/>
    <w:rsid w:val="00F4523C"/>
    <w:rsid w:val="00F454D9"/>
    <w:rsid w:val="00F45670"/>
    <w:rsid w:val="00F46155"/>
    <w:rsid w:val="00F46374"/>
    <w:rsid w:val="00F46D5A"/>
    <w:rsid w:val="00F46F07"/>
    <w:rsid w:val="00F46FE7"/>
    <w:rsid w:val="00F47272"/>
    <w:rsid w:val="00F472C5"/>
    <w:rsid w:val="00F47FC2"/>
    <w:rsid w:val="00F50C6F"/>
    <w:rsid w:val="00F513AE"/>
    <w:rsid w:val="00F517FF"/>
    <w:rsid w:val="00F51CC4"/>
    <w:rsid w:val="00F51ECD"/>
    <w:rsid w:val="00F52039"/>
    <w:rsid w:val="00F522F5"/>
    <w:rsid w:val="00F526EC"/>
    <w:rsid w:val="00F5286B"/>
    <w:rsid w:val="00F52950"/>
    <w:rsid w:val="00F52BA5"/>
    <w:rsid w:val="00F5348C"/>
    <w:rsid w:val="00F534DD"/>
    <w:rsid w:val="00F53DF5"/>
    <w:rsid w:val="00F540AC"/>
    <w:rsid w:val="00F5414B"/>
    <w:rsid w:val="00F54257"/>
    <w:rsid w:val="00F54ADC"/>
    <w:rsid w:val="00F54F06"/>
    <w:rsid w:val="00F54FAC"/>
    <w:rsid w:val="00F55160"/>
    <w:rsid w:val="00F552D2"/>
    <w:rsid w:val="00F555C8"/>
    <w:rsid w:val="00F56491"/>
    <w:rsid w:val="00F56884"/>
    <w:rsid w:val="00F56F13"/>
    <w:rsid w:val="00F57A7F"/>
    <w:rsid w:val="00F57D18"/>
    <w:rsid w:val="00F57F31"/>
    <w:rsid w:val="00F60B2E"/>
    <w:rsid w:val="00F60DE8"/>
    <w:rsid w:val="00F611E9"/>
    <w:rsid w:val="00F61459"/>
    <w:rsid w:val="00F61AE2"/>
    <w:rsid w:val="00F61FCF"/>
    <w:rsid w:val="00F625C6"/>
    <w:rsid w:val="00F6261F"/>
    <w:rsid w:val="00F6268C"/>
    <w:rsid w:val="00F627CF"/>
    <w:rsid w:val="00F629B5"/>
    <w:rsid w:val="00F63A42"/>
    <w:rsid w:val="00F64565"/>
    <w:rsid w:val="00F64E3A"/>
    <w:rsid w:val="00F65003"/>
    <w:rsid w:val="00F6501C"/>
    <w:rsid w:val="00F65159"/>
    <w:rsid w:val="00F653DD"/>
    <w:rsid w:val="00F655B8"/>
    <w:rsid w:val="00F656C0"/>
    <w:rsid w:val="00F656FC"/>
    <w:rsid w:val="00F65B97"/>
    <w:rsid w:val="00F65F2D"/>
    <w:rsid w:val="00F66E01"/>
    <w:rsid w:val="00F67970"/>
    <w:rsid w:val="00F67B4E"/>
    <w:rsid w:val="00F67E48"/>
    <w:rsid w:val="00F70090"/>
    <w:rsid w:val="00F700D6"/>
    <w:rsid w:val="00F7062A"/>
    <w:rsid w:val="00F70935"/>
    <w:rsid w:val="00F70BA3"/>
    <w:rsid w:val="00F70C6C"/>
    <w:rsid w:val="00F70D20"/>
    <w:rsid w:val="00F710B7"/>
    <w:rsid w:val="00F71823"/>
    <w:rsid w:val="00F71B5B"/>
    <w:rsid w:val="00F71C41"/>
    <w:rsid w:val="00F71E16"/>
    <w:rsid w:val="00F72D46"/>
    <w:rsid w:val="00F72D5F"/>
    <w:rsid w:val="00F733A5"/>
    <w:rsid w:val="00F73F65"/>
    <w:rsid w:val="00F7412D"/>
    <w:rsid w:val="00F74413"/>
    <w:rsid w:val="00F744FD"/>
    <w:rsid w:val="00F7453B"/>
    <w:rsid w:val="00F74983"/>
    <w:rsid w:val="00F74D08"/>
    <w:rsid w:val="00F74DA5"/>
    <w:rsid w:val="00F751B7"/>
    <w:rsid w:val="00F75B4D"/>
    <w:rsid w:val="00F75DCB"/>
    <w:rsid w:val="00F75EFB"/>
    <w:rsid w:val="00F76503"/>
    <w:rsid w:val="00F76AFD"/>
    <w:rsid w:val="00F76D24"/>
    <w:rsid w:val="00F76E7F"/>
    <w:rsid w:val="00F76ED2"/>
    <w:rsid w:val="00F76F35"/>
    <w:rsid w:val="00F76FCF"/>
    <w:rsid w:val="00F772E2"/>
    <w:rsid w:val="00F77433"/>
    <w:rsid w:val="00F77A2A"/>
    <w:rsid w:val="00F77A47"/>
    <w:rsid w:val="00F77EE2"/>
    <w:rsid w:val="00F80892"/>
    <w:rsid w:val="00F80A1E"/>
    <w:rsid w:val="00F80CCA"/>
    <w:rsid w:val="00F811D0"/>
    <w:rsid w:val="00F81458"/>
    <w:rsid w:val="00F81640"/>
    <w:rsid w:val="00F81662"/>
    <w:rsid w:val="00F81819"/>
    <w:rsid w:val="00F81B27"/>
    <w:rsid w:val="00F82353"/>
    <w:rsid w:val="00F82662"/>
    <w:rsid w:val="00F829FA"/>
    <w:rsid w:val="00F82D00"/>
    <w:rsid w:val="00F8302E"/>
    <w:rsid w:val="00F83629"/>
    <w:rsid w:val="00F8389D"/>
    <w:rsid w:val="00F83AE6"/>
    <w:rsid w:val="00F83B87"/>
    <w:rsid w:val="00F843AB"/>
    <w:rsid w:val="00F848CC"/>
    <w:rsid w:val="00F84A10"/>
    <w:rsid w:val="00F86289"/>
    <w:rsid w:val="00F8697F"/>
    <w:rsid w:val="00F86BB5"/>
    <w:rsid w:val="00F86C29"/>
    <w:rsid w:val="00F86DAB"/>
    <w:rsid w:val="00F86E0C"/>
    <w:rsid w:val="00F87465"/>
    <w:rsid w:val="00F8792E"/>
    <w:rsid w:val="00F87A8D"/>
    <w:rsid w:val="00F87E3A"/>
    <w:rsid w:val="00F87F09"/>
    <w:rsid w:val="00F90761"/>
    <w:rsid w:val="00F90CCC"/>
    <w:rsid w:val="00F90CEA"/>
    <w:rsid w:val="00F90E3C"/>
    <w:rsid w:val="00F90FFA"/>
    <w:rsid w:val="00F9109B"/>
    <w:rsid w:val="00F910E2"/>
    <w:rsid w:val="00F9115D"/>
    <w:rsid w:val="00F911FA"/>
    <w:rsid w:val="00F917C1"/>
    <w:rsid w:val="00F919F7"/>
    <w:rsid w:val="00F91AC7"/>
    <w:rsid w:val="00F91E61"/>
    <w:rsid w:val="00F92781"/>
    <w:rsid w:val="00F92BFE"/>
    <w:rsid w:val="00F92C1F"/>
    <w:rsid w:val="00F93010"/>
    <w:rsid w:val="00F93522"/>
    <w:rsid w:val="00F93B2C"/>
    <w:rsid w:val="00F93DE2"/>
    <w:rsid w:val="00F94048"/>
    <w:rsid w:val="00F94126"/>
    <w:rsid w:val="00F94655"/>
    <w:rsid w:val="00F946FA"/>
    <w:rsid w:val="00F94B66"/>
    <w:rsid w:val="00F94C9E"/>
    <w:rsid w:val="00F951C9"/>
    <w:rsid w:val="00F95584"/>
    <w:rsid w:val="00F959B9"/>
    <w:rsid w:val="00F95E5A"/>
    <w:rsid w:val="00F96143"/>
    <w:rsid w:val="00F964D1"/>
    <w:rsid w:val="00F974B2"/>
    <w:rsid w:val="00F975A9"/>
    <w:rsid w:val="00F976A5"/>
    <w:rsid w:val="00F979D5"/>
    <w:rsid w:val="00F97C17"/>
    <w:rsid w:val="00F97F35"/>
    <w:rsid w:val="00F97F8B"/>
    <w:rsid w:val="00FA028E"/>
    <w:rsid w:val="00FA02C4"/>
    <w:rsid w:val="00FA0526"/>
    <w:rsid w:val="00FA0629"/>
    <w:rsid w:val="00FA070E"/>
    <w:rsid w:val="00FA0ACC"/>
    <w:rsid w:val="00FA0BC5"/>
    <w:rsid w:val="00FA0E43"/>
    <w:rsid w:val="00FA138A"/>
    <w:rsid w:val="00FA1490"/>
    <w:rsid w:val="00FA1639"/>
    <w:rsid w:val="00FA22A8"/>
    <w:rsid w:val="00FA25E0"/>
    <w:rsid w:val="00FA2A33"/>
    <w:rsid w:val="00FA2EAE"/>
    <w:rsid w:val="00FA3205"/>
    <w:rsid w:val="00FA3C3B"/>
    <w:rsid w:val="00FA3E28"/>
    <w:rsid w:val="00FA4916"/>
    <w:rsid w:val="00FA4BD4"/>
    <w:rsid w:val="00FA5414"/>
    <w:rsid w:val="00FA5836"/>
    <w:rsid w:val="00FA59C2"/>
    <w:rsid w:val="00FA5D73"/>
    <w:rsid w:val="00FA63B1"/>
    <w:rsid w:val="00FA69C0"/>
    <w:rsid w:val="00FA6D96"/>
    <w:rsid w:val="00FA6E4D"/>
    <w:rsid w:val="00FA730F"/>
    <w:rsid w:val="00FA7378"/>
    <w:rsid w:val="00FA7477"/>
    <w:rsid w:val="00FA74A5"/>
    <w:rsid w:val="00FA7BE6"/>
    <w:rsid w:val="00FA7E5C"/>
    <w:rsid w:val="00FA7FB1"/>
    <w:rsid w:val="00FB00A2"/>
    <w:rsid w:val="00FB02C1"/>
    <w:rsid w:val="00FB0370"/>
    <w:rsid w:val="00FB06D2"/>
    <w:rsid w:val="00FB0818"/>
    <w:rsid w:val="00FB08D9"/>
    <w:rsid w:val="00FB0A7E"/>
    <w:rsid w:val="00FB0D8D"/>
    <w:rsid w:val="00FB11A7"/>
    <w:rsid w:val="00FB1236"/>
    <w:rsid w:val="00FB12C0"/>
    <w:rsid w:val="00FB1341"/>
    <w:rsid w:val="00FB135D"/>
    <w:rsid w:val="00FB15A2"/>
    <w:rsid w:val="00FB193D"/>
    <w:rsid w:val="00FB2116"/>
    <w:rsid w:val="00FB3317"/>
    <w:rsid w:val="00FB33F8"/>
    <w:rsid w:val="00FB3422"/>
    <w:rsid w:val="00FB369A"/>
    <w:rsid w:val="00FB3EEF"/>
    <w:rsid w:val="00FB4DEC"/>
    <w:rsid w:val="00FB5212"/>
    <w:rsid w:val="00FB5753"/>
    <w:rsid w:val="00FB5F4F"/>
    <w:rsid w:val="00FB68E5"/>
    <w:rsid w:val="00FB7265"/>
    <w:rsid w:val="00FB771C"/>
    <w:rsid w:val="00FB779A"/>
    <w:rsid w:val="00FB7822"/>
    <w:rsid w:val="00FB7B48"/>
    <w:rsid w:val="00FC04E2"/>
    <w:rsid w:val="00FC067D"/>
    <w:rsid w:val="00FC15C4"/>
    <w:rsid w:val="00FC1646"/>
    <w:rsid w:val="00FC1A64"/>
    <w:rsid w:val="00FC20C8"/>
    <w:rsid w:val="00FC29C5"/>
    <w:rsid w:val="00FC2B5D"/>
    <w:rsid w:val="00FC388E"/>
    <w:rsid w:val="00FC3980"/>
    <w:rsid w:val="00FC3E0F"/>
    <w:rsid w:val="00FC3F6B"/>
    <w:rsid w:val="00FC4804"/>
    <w:rsid w:val="00FC497E"/>
    <w:rsid w:val="00FC4DFC"/>
    <w:rsid w:val="00FC5673"/>
    <w:rsid w:val="00FC5A45"/>
    <w:rsid w:val="00FC5C74"/>
    <w:rsid w:val="00FC661E"/>
    <w:rsid w:val="00FC6834"/>
    <w:rsid w:val="00FC68AF"/>
    <w:rsid w:val="00FC698E"/>
    <w:rsid w:val="00FC704C"/>
    <w:rsid w:val="00FC78B9"/>
    <w:rsid w:val="00FC78BC"/>
    <w:rsid w:val="00FC7969"/>
    <w:rsid w:val="00FC7AA2"/>
    <w:rsid w:val="00FC7EB8"/>
    <w:rsid w:val="00FD01B5"/>
    <w:rsid w:val="00FD01FA"/>
    <w:rsid w:val="00FD082E"/>
    <w:rsid w:val="00FD0F6C"/>
    <w:rsid w:val="00FD146D"/>
    <w:rsid w:val="00FD16A6"/>
    <w:rsid w:val="00FD1D3E"/>
    <w:rsid w:val="00FD1FF4"/>
    <w:rsid w:val="00FD2152"/>
    <w:rsid w:val="00FD21C6"/>
    <w:rsid w:val="00FD2966"/>
    <w:rsid w:val="00FD29B0"/>
    <w:rsid w:val="00FD29BA"/>
    <w:rsid w:val="00FD3C4B"/>
    <w:rsid w:val="00FD3C56"/>
    <w:rsid w:val="00FD4753"/>
    <w:rsid w:val="00FD49EC"/>
    <w:rsid w:val="00FD4A00"/>
    <w:rsid w:val="00FD4A8E"/>
    <w:rsid w:val="00FD4D4D"/>
    <w:rsid w:val="00FD534B"/>
    <w:rsid w:val="00FD5368"/>
    <w:rsid w:val="00FD54E3"/>
    <w:rsid w:val="00FD55CE"/>
    <w:rsid w:val="00FD573A"/>
    <w:rsid w:val="00FD5BF0"/>
    <w:rsid w:val="00FD6475"/>
    <w:rsid w:val="00FD6859"/>
    <w:rsid w:val="00FD6A38"/>
    <w:rsid w:val="00FD6DA6"/>
    <w:rsid w:val="00FD6DA8"/>
    <w:rsid w:val="00FD6DAF"/>
    <w:rsid w:val="00FD6DB5"/>
    <w:rsid w:val="00FD70DF"/>
    <w:rsid w:val="00FD7560"/>
    <w:rsid w:val="00FD78E1"/>
    <w:rsid w:val="00FD7FDD"/>
    <w:rsid w:val="00FE029A"/>
    <w:rsid w:val="00FE085E"/>
    <w:rsid w:val="00FE0B2C"/>
    <w:rsid w:val="00FE0BAD"/>
    <w:rsid w:val="00FE10CE"/>
    <w:rsid w:val="00FE1686"/>
    <w:rsid w:val="00FE202F"/>
    <w:rsid w:val="00FE2260"/>
    <w:rsid w:val="00FE2455"/>
    <w:rsid w:val="00FE272B"/>
    <w:rsid w:val="00FE3B76"/>
    <w:rsid w:val="00FE3DC6"/>
    <w:rsid w:val="00FE4CF3"/>
    <w:rsid w:val="00FE4DFD"/>
    <w:rsid w:val="00FE5713"/>
    <w:rsid w:val="00FE5A80"/>
    <w:rsid w:val="00FE5BC6"/>
    <w:rsid w:val="00FE5C34"/>
    <w:rsid w:val="00FE605F"/>
    <w:rsid w:val="00FE61E7"/>
    <w:rsid w:val="00FE6E4B"/>
    <w:rsid w:val="00FE7615"/>
    <w:rsid w:val="00FE7F4A"/>
    <w:rsid w:val="00FE7F78"/>
    <w:rsid w:val="00FF016C"/>
    <w:rsid w:val="00FF022E"/>
    <w:rsid w:val="00FF02E5"/>
    <w:rsid w:val="00FF034D"/>
    <w:rsid w:val="00FF0436"/>
    <w:rsid w:val="00FF0506"/>
    <w:rsid w:val="00FF0634"/>
    <w:rsid w:val="00FF0754"/>
    <w:rsid w:val="00FF0EDF"/>
    <w:rsid w:val="00FF0F86"/>
    <w:rsid w:val="00FF0F94"/>
    <w:rsid w:val="00FF1193"/>
    <w:rsid w:val="00FF1432"/>
    <w:rsid w:val="00FF1AF2"/>
    <w:rsid w:val="00FF28F0"/>
    <w:rsid w:val="00FF3672"/>
    <w:rsid w:val="00FF37AA"/>
    <w:rsid w:val="00FF3F88"/>
    <w:rsid w:val="00FF3FF1"/>
    <w:rsid w:val="00FF4D66"/>
    <w:rsid w:val="00FF56AD"/>
    <w:rsid w:val="00FF597D"/>
    <w:rsid w:val="00FF5B50"/>
    <w:rsid w:val="00FF5E4E"/>
    <w:rsid w:val="00FF5F4B"/>
    <w:rsid w:val="00FF6280"/>
    <w:rsid w:val="00FF63D2"/>
    <w:rsid w:val="00FF6885"/>
    <w:rsid w:val="00FF6FEA"/>
    <w:rsid w:val="00FF71C8"/>
    <w:rsid w:val="00FF762B"/>
    <w:rsid w:val="00FF78FC"/>
    <w:rsid w:val="00FF7C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B064B9"/>
  <w15:chartTrackingRefBased/>
  <w15:docId w15:val="{EA2B49B8-7EE0-410C-9C6A-84607E8BD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lsdException w:name="heading 2" w:locked="0"/>
    <w:lsdException w:name="heading 3" w:locked="0"/>
    <w:lsdException w:name="heading 4" w:locked="0"/>
    <w:lsdException w:name="heading 5" w:locked="0"/>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header" w:locked="0" w:qFormat="1"/>
    <w:lsdException w:name="footer" w:locked="0" w:uiPriority="99"/>
    <w:lsdException w:name="caption" w:semiHidden="1" w:unhideWhenUsed="1" w:qFormat="1"/>
    <w:lsdException w:name="endnote reference" w:locked="0" w:uiPriority="99" w:qFormat="1"/>
    <w:lsdException w:name="endnote text" w:locked="0" w:uiPriority="99" w:qFormat="1"/>
    <w:lsdException w:name="List Bullet" w:uiPriority="99" w:qFormat="1"/>
    <w:lsdException w:name="List Number" w:uiPriority="99" w:qFormat="1"/>
    <w:lsdException w:name="Default Paragraph Font" w:locked="0"/>
    <w:lsdException w:name="List Continue 4" w:locked="0"/>
    <w:lsdException w:name="Subtitle" w:uiPriority="11" w:qFormat="1"/>
    <w:lsdException w:name="Hyperlink" w:locked="0" w:uiPriority="99"/>
    <w:lsdException w:name="Strong" w:locked="0"/>
    <w:lsdException w:name="HTML Top of Form" w:locked="0"/>
    <w:lsdException w:name="HTML Bottom of Form" w:locked="0"/>
    <w:lsdException w:name="Normal (Web)" w:uiPriority="99"/>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aliases w:val="AHRC plain text"/>
    <w:qFormat/>
    <w:rsid w:val="008202F2"/>
    <w:pPr>
      <w:keepLines/>
      <w:spacing w:before="240" w:after="240"/>
    </w:pPr>
    <w:rPr>
      <w:rFonts w:ascii="Open Sans" w:eastAsia="MS Mincho" w:hAnsi="Open Sans"/>
      <w:sz w:val="24"/>
      <w:szCs w:val="24"/>
    </w:rPr>
  </w:style>
  <w:style w:type="paragraph" w:styleId="Titolo1">
    <w:name w:val="heading 1"/>
    <w:basedOn w:val="Normale"/>
    <w:next w:val="Normale"/>
    <w:link w:val="Titolo1Carattere"/>
    <w:rsid w:val="005C2ECF"/>
    <w:pPr>
      <w:keepNext/>
      <w:numPr>
        <w:numId w:val="1"/>
      </w:numPr>
      <w:spacing w:before="360"/>
      <w:outlineLvl w:val="0"/>
    </w:pPr>
    <w:rPr>
      <w:b/>
      <w:bCs/>
      <w:sz w:val="36"/>
      <w:szCs w:val="28"/>
    </w:rPr>
  </w:style>
  <w:style w:type="paragraph" w:styleId="Titolo2">
    <w:name w:val="heading 2"/>
    <w:basedOn w:val="Titolo1"/>
    <w:next w:val="Normale"/>
    <w:link w:val="Titolo2Carattere"/>
    <w:rsid w:val="00BA23E3"/>
    <w:pPr>
      <w:numPr>
        <w:ilvl w:val="1"/>
      </w:numPr>
      <w:tabs>
        <w:tab w:val="clear" w:pos="1931"/>
        <w:tab w:val="num" w:pos="851"/>
      </w:tabs>
      <w:outlineLvl w:val="1"/>
    </w:pPr>
    <w:rPr>
      <w:bCs w:val="0"/>
      <w:sz w:val="32"/>
      <w:szCs w:val="26"/>
    </w:rPr>
  </w:style>
  <w:style w:type="paragraph" w:styleId="Titolo3">
    <w:name w:val="heading 3"/>
    <w:basedOn w:val="Titolo2"/>
    <w:next w:val="Normale"/>
    <w:link w:val="Titolo3Carattere"/>
    <w:rsid w:val="008007A8"/>
    <w:pPr>
      <w:numPr>
        <w:ilvl w:val="2"/>
      </w:numPr>
      <w:outlineLvl w:val="2"/>
    </w:pPr>
    <w:rPr>
      <w:b w:val="0"/>
      <w:bCs/>
      <w:sz w:val="24"/>
    </w:rPr>
  </w:style>
  <w:style w:type="paragraph" w:styleId="Titolo4">
    <w:name w:val="heading 4"/>
    <w:basedOn w:val="Titolo3"/>
    <w:next w:val="Normale"/>
    <w:link w:val="Titolo4Carattere"/>
    <w:locked/>
    <w:rsid w:val="008007A8"/>
    <w:pPr>
      <w:numPr>
        <w:ilvl w:val="3"/>
      </w:numPr>
      <w:outlineLvl w:val="3"/>
    </w:pPr>
    <w:rPr>
      <w:bCs w:val="0"/>
      <w:i/>
      <w:iCs/>
    </w:rPr>
  </w:style>
  <w:style w:type="paragraph" w:styleId="Titolo5">
    <w:name w:val="heading 5"/>
    <w:basedOn w:val="Normale"/>
    <w:next w:val="Normale"/>
    <w:link w:val="Titolo5Carattere"/>
    <w:locked/>
    <w:rsid w:val="005C2ECF"/>
    <w:pPr>
      <w:keepNext/>
      <w:numPr>
        <w:ilvl w:val="4"/>
        <w:numId w:val="1"/>
      </w:numPr>
      <w:spacing w:before="200"/>
      <w:outlineLvl w:val="4"/>
    </w:pPr>
  </w:style>
  <w:style w:type="paragraph" w:styleId="Titolo6">
    <w:name w:val="heading 6"/>
    <w:basedOn w:val="Normale"/>
    <w:next w:val="Normale"/>
    <w:link w:val="Titolo6Carattere"/>
    <w:locked/>
    <w:rsid w:val="005C2ECF"/>
    <w:pPr>
      <w:keepNext/>
      <w:numPr>
        <w:ilvl w:val="5"/>
        <w:numId w:val="1"/>
      </w:numPr>
      <w:spacing w:before="200"/>
      <w:outlineLvl w:val="5"/>
    </w:pPr>
    <w:rPr>
      <w:i/>
      <w:iCs/>
    </w:rPr>
  </w:style>
  <w:style w:type="paragraph" w:styleId="Titolo7">
    <w:name w:val="heading 7"/>
    <w:basedOn w:val="Normale"/>
    <w:next w:val="Normale"/>
    <w:link w:val="Titolo7Carattere"/>
    <w:locked/>
    <w:rsid w:val="005C2ECF"/>
    <w:pPr>
      <w:keepNext/>
      <w:numPr>
        <w:ilvl w:val="6"/>
        <w:numId w:val="1"/>
      </w:numPr>
      <w:spacing w:before="200"/>
      <w:outlineLvl w:val="6"/>
    </w:pPr>
    <w:rPr>
      <w:i/>
      <w:iCs/>
    </w:rPr>
  </w:style>
  <w:style w:type="paragraph" w:styleId="Titolo8">
    <w:name w:val="heading 8"/>
    <w:basedOn w:val="Normale"/>
    <w:next w:val="Normale"/>
    <w:link w:val="Titolo8Carattere"/>
    <w:locked/>
    <w:rsid w:val="005C2ECF"/>
    <w:pPr>
      <w:keepNext/>
      <w:numPr>
        <w:ilvl w:val="7"/>
        <w:numId w:val="1"/>
      </w:numPr>
      <w:spacing w:before="200"/>
      <w:outlineLvl w:val="7"/>
    </w:pPr>
    <w:rPr>
      <w:sz w:val="20"/>
      <w:szCs w:val="20"/>
    </w:rPr>
  </w:style>
  <w:style w:type="paragraph" w:styleId="Titolo9">
    <w:name w:val="heading 9"/>
    <w:basedOn w:val="Normale"/>
    <w:next w:val="Normale"/>
    <w:link w:val="Titolo9Carattere"/>
    <w:locked/>
    <w:rsid w:val="005C2ECF"/>
    <w:pPr>
      <w:keepNext/>
      <w:numPr>
        <w:ilvl w:val="8"/>
        <w:numId w:val="1"/>
      </w:numPr>
      <w:spacing w:before="200"/>
      <w:outlineLvl w:val="8"/>
    </w:pPr>
    <w:rPr>
      <w:i/>
      <w:iCs/>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5C2ECF"/>
    <w:rPr>
      <w:rFonts w:ascii="Open Sans" w:eastAsia="MS Mincho" w:hAnsi="Open Sans"/>
      <w:b/>
      <w:bCs/>
      <w:sz w:val="36"/>
      <w:szCs w:val="28"/>
    </w:rPr>
  </w:style>
  <w:style w:type="character" w:customStyle="1" w:styleId="Titolo2Carattere">
    <w:name w:val="Titolo 2 Carattere"/>
    <w:link w:val="Titolo2"/>
    <w:rsid w:val="00BA23E3"/>
    <w:rPr>
      <w:rFonts w:ascii="Open Sans" w:eastAsia="MS Mincho" w:hAnsi="Open Sans"/>
      <w:b/>
      <w:sz w:val="32"/>
      <w:szCs w:val="26"/>
    </w:rPr>
  </w:style>
  <w:style w:type="character" w:customStyle="1" w:styleId="Titolo3Carattere">
    <w:name w:val="Titolo 3 Carattere"/>
    <w:link w:val="Titolo3"/>
    <w:rsid w:val="008007A8"/>
    <w:rPr>
      <w:rFonts w:ascii="Open Sans" w:eastAsia="MS Mincho" w:hAnsi="Open Sans"/>
      <w:bCs/>
      <w:sz w:val="24"/>
      <w:szCs w:val="26"/>
    </w:rPr>
  </w:style>
  <w:style w:type="character" w:customStyle="1" w:styleId="Titolo4Carattere">
    <w:name w:val="Titolo 4 Carattere"/>
    <w:link w:val="Titolo4"/>
    <w:rsid w:val="008007A8"/>
    <w:rPr>
      <w:rFonts w:ascii="Open Sans" w:eastAsia="MS Mincho" w:hAnsi="Open Sans"/>
      <w:i/>
      <w:iCs/>
      <w:sz w:val="24"/>
      <w:szCs w:val="26"/>
    </w:rPr>
  </w:style>
  <w:style w:type="character" w:styleId="Enfasigrassetto">
    <w:name w:val="Strong"/>
    <w:locked/>
    <w:rsid w:val="00471BB7"/>
    <w:rPr>
      <w:rFonts w:ascii="Open Sans" w:hAnsi="Open Sans"/>
      <w:b/>
      <w:bCs/>
    </w:rPr>
  </w:style>
  <w:style w:type="character" w:customStyle="1" w:styleId="Titolo5Carattere">
    <w:name w:val="Titolo 5 Carattere"/>
    <w:link w:val="Titolo5"/>
    <w:rsid w:val="005C2ECF"/>
    <w:rPr>
      <w:rFonts w:ascii="Open Sans" w:eastAsia="MS Mincho" w:hAnsi="Open Sans"/>
      <w:sz w:val="24"/>
      <w:szCs w:val="24"/>
    </w:rPr>
  </w:style>
  <w:style w:type="character" w:customStyle="1" w:styleId="Titolo6Carattere">
    <w:name w:val="Titolo 6 Carattere"/>
    <w:link w:val="Titolo6"/>
    <w:rsid w:val="005C2ECF"/>
    <w:rPr>
      <w:rFonts w:ascii="Open Sans" w:eastAsia="MS Mincho" w:hAnsi="Open Sans"/>
      <w:i/>
      <w:iCs/>
      <w:sz w:val="24"/>
      <w:szCs w:val="24"/>
    </w:rPr>
  </w:style>
  <w:style w:type="character" w:customStyle="1" w:styleId="Titolo7Carattere">
    <w:name w:val="Titolo 7 Carattere"/>
    <w:link w:val="Titolo7"/>
    <w:rsid w:val="005C2ECF"/>
    <w:rPr>
      <w:rFonts w:ascii="Open Sans" w:eastAsia="MS Mincho" w:hAnsi="Open Sans"/>
      <w:i/>
      <w:iCs/>
      <w:sz w:val="24"/>
      <w:szCs w:val="24"/>
    </w:rPr>
  </w:style>
  <w:style w:type="character" w:customStyle="1" w:styleId="Titolo8Carattere">
    <w:name w:val="Titolo 8 Carattere"/>
    <w:link w:val="Titolo8"/>
    <w:rsid w:val="005C2ECF"/>
    <w:rPr>
      <w:rFonts w:ascii="Open Sans" w:eastAsia="MS Mincho" w:hAnsi="Open Sans"/>
    </w:rPr>
  </w:style>
  <w:style w:type="character" w:customStyle="1" w:styleId="Titolo9Carattere">
    <w:name w:val="Titolo 9 Carattere"/>
    <w:link w:val="Titolo9"/>
    <w:rsid w:val="005C2ECF"/>
    <w:rPr>
      <w:rFonts w:ascii="Open Sans" w:eastAsia="MS Mincho" w:hAnsi="Open Sans"/>
      <w:i/>
      <w:iCs/>
    </w:rPr>
  </w:style>
  <w:style w:type="paragraph" w:styleId="Intestazione">
    <w:name w:val="header"/>
    <w:basedOn w:val="Normale"/>
    <w:link w:val="IntestazioneCarattere"/>
    <w:qFormat/>
    <w:rsid w:val="00902EC3"/>
    <w:pPr>
      <w:tabs>
        <w:tab w:val="center" w:pos="4513"/>
        <w:tab w:val="right" w:pos="9026"/>
      </w:tabs>
      <w:spacing w:after="0"/>
      <w:jc w:val="right"/>
    </w:pPr>
    <w:rPr>
      <w:sz w:val="18"/>
    </w:rPr>
  </w:style>
  <w:style w:type="character" w:customStyle="1" w:styleId="IntestazioneCarattere">
    <w:name w:val="Intestazione Carattere"/>
    <w:link w:val="Intestazione"/>
    <w:rsid w:val="00902EC3"/>
    <w:rPr>
      <w:rFonts w:ascii="Open Sans" w:eastAsia="MS Mincho" w:hAnsi="Open Sans"/>
      <w:sz w:val="18"/>
      <w:szCs w:val="24"/>
    </w:rPr>
  </w:style>
  <w:style w:type="paragraph" w:styleId="Pidipagina">
    <w:name w:val="footer"/>
    <w:basedOn w:val="Normale"/>
    <w:link w:val="PidipaginaCarattere"/>
    <w:uiPriority w:val="99"/>
    <w:rsid w:val="0063009F"/>
    <w:pPr>
      <w:tabs>
        <w:tab w:val="right" w:pos="2835"/>
        <w:tab w:val="right" w:pos="5670"/>
      </w:tabs>
      <w:spacing w:before="0" w:after="0"/>
      <w:ind w:left="-868"/>
    </w:pPr>
    <w:rPr>
      <w:sz w:val="18"/>
    </w:rPr>
  </w:style>
  <w:style w:type="character" w:customStyle="1" w:styleId="PidipaginaCarattere">
    <w:name w:val="Piè di pagina Carattere"/>
    <w:link w:val="Pidipagina"/>
    <w:uiPriority w:val="99"/>
    <w:rsid w:val="0063009F"/>
    <w:rPr>
      <w:rFonts w:ascii="Open Sans" w:eastAsia="MS Mincho" w:hAnsi="Open Sans"/>
      <w:sz w:val="18"/>
      <w:szCs w:val="24"/>
    </w:rPr>
  </w:style>
  <w:style w:type="paragraph" w:styleId="Sommario3">
    <w:name w:val="toc 3"/>
    <w:basedOn w:val="Normale"/>
    <w:next w:val="Normale"/>
    <w:uiPriority w:val="39"/>
    <w:locked/>
    <w:rsid w:val="00B214BC"/>
    <w:pPr>
      <w:tabs>
        <w:tab w:val="left" w:pos="1202"/>
        <w:tab w:val="right" w:leader="dot" w:pos="9060"/>
      </w:tabs>
      <w:spacing w:before="0" w:after="0"/>
      <w:ind w:left="2160" w:hanging="720"/>
    </w:pPr>
    <w:rPr>
      <w:rFonts w:cs="Arial"/>
      <w:i/>
      <w:noProof/>
      <w:sz w:val="22"/>
    </w:rPr>
  </w:style>
  <w:style w:type="character" w:styleId="Testosegnaposto">
    <w:name w:val="Placeholder Text"/>
    <w:uiPriority w:val="99"/>
    <w:semiHidden/>
    <w:rsid w:val="00471BB7"/>
    <w:rPr>
      <w:rFonts w:ascii="Open Sans" w:hAnsi="Open Sans"/>
      <w:color w:val="auto"/>
      <w:sz w:val="24"/>
    </w:rPr>
  </w:style>
  <w:style w:type="paragraph" w:styleId="Elencocontinua4">
    <w:name w:val="List Continue 4"/>
    <w:basedOn w:val="Normale"/>
    <w:semiHidden/>
    <w:locked/>
    <w:rsid w:val="005C2ECF"/>
    <w:pPr>
      <w:spacing w:after="120"/>
      <w:ind w:left="1132"/>
    </w:pPr>
  </w:style>
  <w:style w:type="numbering" w:styleId="111111">
    <w:name w:val="Outline List 2"/>
    <w:basedOn w:val="Nessunelenco"/>
    <w:semiHidden/>
    <w:locked/>
    <w:rsid w:val="00E45954"/>
    <w:pPr>
      <w:numPr>
        <w:numId w:val="12"/>
      </w:numPr>
    </w:pPr>
  </w:style>
  <w:style w:type="paragraph" w:styleId="Sommario1">
    <w:name w:val="toc 1"/>
    <w:basedOn w:val="Normale"/>
    <w:next w:val="Normale"/>
    <w:uiPriority w:val="39"/>
    <w:rsid w:val="00B214BC"/>
    <w:pPr>
      <w:tabs>
        <w:tab w:val="right" w:leader="dot" w:pos="9060"/>
      </w:tabs>
      <w:spacing w:after="0"/>
      <w:ind w:left="720" w:hanging="720"/>
    </w:pPr>
    <w:rPr>
      <w:b/>
      <w:noProof/>
      <w:sz w:val="22"/>
    </w:rPr>
  </w:style>
  <w:style w:type="paragraph" w:styleId="Sommario2">
    <w:name w:val="toc 2"/>
    <w:basedOn w:val="Normale"/>
    <w:next w:val="Normale"/>
    <w:uiPriority w:val="39"/>
    <w:locked/>
    <w:rsid w:val="00B214BC"/>
    <w:pPr>
      <w:tabs>
        <w:tab w:val="right" w:leader="dot" w:pos="9060"/>
      </w:tabs>
      <w:spacing w:before="0" w:after="0"/>
      <w:ind w:left="1440" w:hanging="720"/>
    </w:pPr>
    <w:rPr>
      <w:b/>
      <w:i/>
      <w:noProof/>
      <w:sz w:val="22"/>
    </w:rPr>
  </w:style>
  <w:style w:type="paragraph" w:styleId="Sommario4">
    <w:name w:val="toc 4"/>
    <w:basedOn w:val="Normale"/>
    <w:next w:val="Normale"/>
    <w:uiPriority w:val="39"/>
    <w:semiHidden/>
    <w:locked/>
    <w:rsid w:val="00814FC0"/>
    <w:pPr>
      <w:tabs>
        <w:tab w:val="left" w:pos="1440"/>
        <w:tab w:val="right" w:leader="dot" w:pos="9060"/>
      </w:tabs>
      <w:spacing w:before="0" w:after="0"/>
      <w:ind w:left="1440" w:hanging="720"/>
    </w:pPr>
    <w:rPr>
      <w:noProof/>
    </w:rPr>
  </w:style>
  <w:style w:type="character" w:styleId="Collegamentoipertestuale">
    <w:name w:val="Hyperlink"/>
    <w:uiPriority w:val="99"/>
    <w:unhideWhenUsed/>
    <w:rsid w:val="008202F2"/>
    <w:rPr>
      <w:rFonts w:ascii="Open Sans" w:hAnsi="Open Sans"/>
      <w:color w:val="4472C4" w:themeColor="accent5"/>
      <w:u w:val="none"/>
    </w:rPr>
  </w:style>
  <w:style w:type="paragraph" w:styleId="Titolosommario">
    <w:name w:val="TOC Heading"/>
    <w:basedOn w:val="Normale"/>
    <w:next w:val="Normale"/>
    <w:uiPriority w:val="39"/>
    <w:rsid w:val="00471BB7"/>
    <w:pPr>
      <w:spacing w:before="0" w:after="360"/>
    </w:pPr>
    <w:rPr>
      <w:b/>
      <w:lang w:val="en-US" w:eastAsia="en-US"/>
    </w:rPr>
  </w:style>
  <w:style w:type="paragraph" w:styleId="Testonotadichiusura">
    <w:name w:val="endnote text"/>
    <w:basedOn w:val="Normale"/>
    <w:link w:val="TestonotadichiusuraCarattere"/>
    <w:uiPriority w:val="99"/>
    <w:qFormat/>
    <w:rsid w:val="0002476A"/>
    <w:pPr>
      <w:spacing w:before="0" w:after="0"/>
      <w:ind w:left="142" w:hanging="142"/>
    </w:pPr>
    <w:rPr>
      <w:sz w:val="20"/>
      <w:szCs w:val="20"/>
    </w:rPr>
  </w:style>
  <w:style w:type="character" w:customStyle="1" w:styleId="TestonotadichiusuraCarattere">
    <w:name w:val="Testo nota di chiusura Carattere"/>
    <w:link w:val="Testonotadichiusura"/>
    <w:rsid w:val="00E55F24"/>
    <w:rPr>
      <w:rFonts w:ascii="Open Sans" w:eastAsia="MS Mincho" w:hAnsi="Open Sans"/>
    </w:rPr>
  </w:style>
  <w:style w:type="character" w:styleId="Rimandonotadichiusura">
    <w:name w:val="endnote reference"/>
    <w:uiPriority w:val="99"/>
    <w:qFormat/>
    <w:rsid w:val="00045C4B"/>
    <w:rPr>
      <w:rFonts w:ascii="Open Sans" w:hAnsi="Open Sans"/>
      <w:sz w:val="20"/>
      <w:vertAlign w:val="superscript"/>
    </w:rPr>
  </w:style>
  <w:style w:type="numbering" w:styleId="1ai">
    <w:name w:val="Outline List 1"/>
    <w:basedOn w:val="Nessunelenco"/>
    <w:semiHidden/>
    <w:locked/>
    <w:rsid w:val="00E45954"/>
    <w:pPr>
      <w:numPr>
        <w:numId w:val="13"/>
      </w:numPr>
    </w:pPr>
  </w:style>
  <w:style w:type="numbering" w:styleId="ArticoloSezione">
    <w:name w:val="Outline List 3"/>
    <w:basedOn w:val="Nessunelenco"/>
    <w:semiHidden/>
    <w:locked/>
    <w:rsid w:val="00E45954"/>
    <w:pPr>
      <w:numPr>
        <w:numId w:val="14"/>
      </w:numPr>
    </w:pPr>
  </w:style>
  <w:style w:type="paragraph" w:styleId="Testodelblocco">
    <w:name w:val="Block Text"/>
    <w:basedOn w:val="Normale"/>
    <w:semiHidden/>
    <w:rsid w:val="00045C4B"/>
    <w:pPr>
      <w:spacing w:after="120"/>
      <w:ind w:left="1440" w:right="1440"/>
    </w:pPr>
  </w:style>
  <w:style w:type="paragraph" w:styleId="Corpotesto">
    <w:name w:val="Body Text"/>
    <w:basedOn w:val="Normale"/>
    <w:semiHidden/>
    <w:rsid w:val="00045C4B"/>
    <w:pPr>
      <w:spacing w:after="120"/>
    </w:pPr>
  </w:style>
  <w:style w:type="paragraph" w:styleId="Corpodeltesto2">
    <w:name w:val="Body Text 2"/>
    <w:basedOn w:val="Normale"/>
    <w:semiHidden/>
    <w:rsid w:val="00045C4B"/>
    <w:pPr>
      <w:spacing w:after="120" w:line="480" w:lineRule="auto"/>
    </w:pPr>
  </w:style>
  <w:style w:type="paragraph" w:styleId="Corpodeltesto3">
    <w:name w:val="Body Text 3"/>
    <w:basedOn w:val="Normale"/>
    <w:semiHidden/>
    <w:rsid w:val="00045C4B"/>
    <w:pPr>
      <w:spacing w:after="120"/>
    </w:pPr>
    <w:rPr>
      <w:sz w:val="16"/>
      <w:szCs w:val="16"/>
    </w:rPr>
  </w:style>
  <w:style w:type="paragraph" w:styleId="Primorientrocorpodeltesto">
    <w:name w:val="Body Text First Indent"/>
    <w:basedOn w:val="Corpotesto"/>
    <w:semiHidden/>
    <w:rsid w:val="00E45954"/>
    <w:pPr>
      <w:ind w:firstLine="210"/>
    </w:pPr>
  </w:style>
  <w:style w:type="paragraph" w:styleId="Rientrocorpodeltesto">
    <w:name w:val="Body Text Indent"/>
    <w:basedOn w:val="Normale"/>
    <w:semiHidden/>
    <w:rsid w:val="00045C4B"/>
    <w:pPr>
      <w:spacing w:after="120"/>
      <w:ind w:left="283"/>
    </w:pPr>
  </w:style>
  <w:style w:type="paragraph" w:styleId="Primorientrocorpodeltesto2">
    <w:name w:val="Body Text First Indent 2"/>
    <w:basedOn w:val="Rientrocorpodeltesto"/>
    <w:semiHidden/>
    <w:rsid w:val="00045C4B"/>
    <w:pPr>
      <w:ind w:firstLine="210"/>
    </w:pPr>
  </w:style>
  <w:style w:type="paragraph" w:styleId="Rientrocorpodeltesto2">
    <w:name w:val="Body Text Indent 2"/>
    <w:basedOn w:val="Normale"/>
    <w:semiHidden/>
    <w:rsid w:val="00045C4B"/>
    <w:pPr>
      <w:spacing w:after="120" w:line="480" w:lineRule="auto"/>
      <w:ind w:left="283"/>
    </w:pPr>
  </w:style>
  <w:style w:type="paragraph" w:styleId="Rientrocorpodeltesto3">
    <w:name w:val="Body Text Indent 3"/>
    <w:basedOn w:val="Normale"/>
    <w:semiHidden/>
    <w:rsid w:val="00045C4B"/>
    <w:pPr>
      <w:spacing w:after="120"/>
      <w:ind w:left="283"/>
    </w:pPr>
    <w:rPr>
      <w:sz w:val="16"/>
      <w:szCs w:val="16"/>
    </w:rPr>
  </w:style>
  <w:style w:type="paragraph" w:styleId="Formuladichiusura">
    <w:name w:val="Closing"/>
    <w:basedOn w:val="Normale"/>
    <w:semiHidden/>
    <w:rsid w:val="00045C4B"/>
    <w:pPr>
      <w:ind w:left="4252"/>
    </w:pPr>
  </w:style>
  <w:style w:type="paragraph" w:styleId="Data">
    <w:name w:val="Date"/>
    <w:basedOn w:val="Normale"/>
    <w:next w:val="Normale"/>
    <w:semiHidden/>
    <w:rsid w:val="005C2ECF"/>
    <w:pPr>
      <w:spacing w:before="120" w:after="120"/>
      <w:jc w:val="right"/>
    </w:pPr>
  </w:style>
  <w:style w:type="paragraph" w:styleId="Firmadipostaelettronica">
    <w:name w:val="E-mail Signature"/>
    <w:basedOn w:val="Normale"/>
    <w:semiHidden/>
    <w:rsid w:val="00045C4B"/>
  </w:style>
  <w:style w:type="character" w:styleId="Enfasicorsivo">
    <w:name w:val="Emphasis"/>
    <w:rsid w:val="00045C4B"/>
    <w:rPr>
      <w:rFonts w:ascii="Open Sans" w:hAnsi="Open Sans"/>
      <w:i w:val="0"/>
      <w:iCs/>
    </w:rPr>
  </w:style>
  <w:style w:type="paragraph" w:styleId="Indirizzodestinatario">
    <w:name w:val="envelope address"/>
    <w:basedOn w:val="Normale"/>
    <w:semiHidden/>
    <w:rsid w:val="00045C4B"/>
    <w:pPr>
      <w:framePr w:w="7920" w:h="1980" w:hRule="exact" w:hSpace="180" w:wrap="auto" w:hAnchor="page" w:xAlign="center" w:yAlign="bottom"/>
      <w:spacing w:before="0" w:after="0"/>
      <w:ind w:left="2880"/>
    </w:pPr>
    <w:rPr>
      <w:rFonts w:cs="Arial"/>
    </w:rPr>
  </w:style>
  <w:style w:type="paragraph" w:styleId="Indirizzomittente">
    <w:name w:val="envelope return"/>
    <w:basedOn w:val="Normale"/>
    <w:semiHidden/>
    <w:rsid w:val="00045C4B"/>
    <w:rPr>
      <w:rFonts w:cs="Arial"/>
      <w:sz w:val="20"/>
      <w:szCs w:val="20"/>
    </w:rPr>
  </w:style>
  <w:style w:type="character" w:styleId="AcronimoHTML">
    <w:name w:val="HTML Acronym"/>
    <w:semiHidden/>
    <w:rsid w:val="005C2ECF"/>
    <w:rPr>
      <w:rFonts w:ascii="Open Sans" w:hAnsi="Open Sans"/>
    </w:rPr>
  </w:style>
  <w:style w:type="paragraph" w:styleId="IndirizzoHTML">
    <w:name w:val="HTML Address"/>
    <w:basedOn w:val="Normale"/>
    <w:semiHidden/>
    <w:rsid w:val="005C2ECF"/>
    <w:rPr>
      <w:i/>
      <w:iCs/>
    </w:rPr>
  </w:style>
  <w:style w:type="character" w:styleId="CitazioneHTML">
    <w:name w:val="HTML Cite"/>
    <w:semiHidden/>
    <w:rsid w:val="005C2ECF"/>
    <w:rPr>
      <w:rFonts w:ascii="Open Sans" w:hAnsi="Open Sans"/>
      <w:i/>
      <w:iCs/>
    </w:rPr>
  </w:style>
  <w:style w:type="character" w:styleId="CodiceHTML">
    <w:name w:val="HTML Code"/>
    <w:semiHidden/>
    <w:rsid w:val="005C2ECF"/>
    <w:rPr>
      <w:rFonts w:ascii="Open Sans" w:hAnsi="Open Sans" w:cs="Courier New"/>
      <w:sz w:val="20"/>
      <w:szCs w:val="20"/>
    </w:rPr>
  </w:style>
  <w:style w:type="character" w:styleId="DefinizioneHTML">
    <w:name w:val="HTML Definition"/>
    <w:semiHidden/>
    <w:rsid w:val="005C2ECF"/>
    <w:rPr>
      <w:rFonts w:ascii="Open Sans" w:hAnsi="Open Sans"/>
      <w:i/>
      <w:iCs/>
    </w:rPr>
  </w:style>
  <w:style w:type="character" w:styleId="TastieraHTML">
    <w:name w:val="HTML Keyboard"/>
    <w:semiHidden/>
    <w:rsid w:val="005C2ECF"/>
    <w:rPr>
      <w:rFonts w:ascii="Open Sans" w:hAnsi="Open Sans" w:cs="Courier New"/>
      <w:sz w:val="20"/>
      <w:szCs w:val="20"/>
    </w:rPr>
  </w:style>
  <w:style w:type="paragraph" w:styleId="PreformattatoHTML">
    <w:name w:val="HTML Preformatted"/>
    <w:basedOn w:val="Normale"/>
    <w:semiHidden/>
    <w:rsid w:val="005C2ECF"/>
    <w:rPr>
      <w:rFonts w:cs="Courier New"/>
      <w:sz w:val="20"/>
      <w:szCs w:val="20"/>
    </w:rPr>
  </w:style>
  <w:style w:type="character" w:styleId="EsempioHTML">
    <w:name w:val="HTML Sample"/>
    <w:semiHidden/>
    <w:rsid w:val="005C2ECF"/>
    <w:rPr>
      <w:rFonts w:ascii="Open Sans" w:hAnsi="Open Sans" w:cs="Courier New"/>
    </w:rPr>
  </w:style>
  <w:style w:type="character" w:styleId="MacchinadascrivereHTML">
    <w:name w:val="HTML Typewriter"/>
    <w:semiHidden/>
    <w:rsid w:val="005C2ECF"/>
    <w:rPr>
      <w:rFonts w:ascii="Open Sans" w:hAnsi="Open Sans" w:cs="Courier New"/>
      <w:sz w:val="20"/>
      <w:szCs w:val="20"/>
    </w:rPr>
  </w:style>
  <w:style w:type="character" w:styleId="VariabileHTML">
    <w:name w:val="HTML Variable"/>
    <w:semiHidden/>
    <w:rsid w:val="005C2ECF"/>
    <w:rPr>
      <w:rFonts w:ascii="Open Sans" w:hAnsi="Open Sans"/>
      <w:i/>
      <w:iCs/>
    </w:rPr>
  </w:style>
  <w:style w:type="character" w:styleId="Numeroriga">
    <w:name w:val="line number"/>
    <w:semiHidden/>
    <w:rsid w:val="005C2ECF"/>
    <w:rPr>
      <w:rFonts w:ascii="Open Sans" w:hAnsi="Open Sans"/>
    </w:rPr>
  </w:style>
  <w:style w:type="paragraph" w:styleId="Elenco">
    <w:name w:val="List"/>
    <w:basedOn w:val="Normale"/>
    <w:semiHidden/>
    <w:locked/>
    <w:rsid w:val="005C2ECF"/>
    <w:pPr>
      <w:ind w:left="283" w:hanging="283"/>
    </w:pPr>
  </w:style>
  <w:style w:type="paragraph" w:styleId="Elenco2">
    <w:name w:val="List 2"/>
    <w:basedOn w:val="Normale"/>
    <w:semiHidden/>
    <w:locked/>
    <w:rsid w:val="005C2ECF"/>
    <w:pPr>
      <w:ind w:left="566" w:hanging="283"/>
    </w:pPr>
  </w:style>
  <w:style w:type="paragraph" w:styleId="Elenco3">
    <w:name w:val="List 3"/>
    <w:basedOn w:val="Normale"/>
    <w:semiHidden/>
    <w:locked/>
    <w:rsid w:val="005C2ECF"/>
    <w:pPr>
      <w:ind w:left="849" w:hanging="283"/>
    </w:pPr>
  </w:style>
  <w:style w:type="paragraph" w:styleId="Elenco4">
    <w:name w:val="List 4"/>
    <w:basedOn w:val="Normale"/>
    <w:semiHidden/>
    <w:locked/>
    <w:rsid w:val="005C2ECF"/>
    <w:pPr>
      <w:ind w:left="1132" w:hanging="283"/>
    </w:pPr>
  </w:style>
  <w:style w:type="paragraph" w:styleId="Elenco5">
    <w:name w:val="List 5"/>
    <w:basedOn w:val="Normale"/>
    <w:semiHidden/>
    <w:locked/>
    <w:rsid w:val="005C2ECF"/>
    <w:pPr>
      <w:ind w:left="1415" w:hanging="283"/>
    </w:pPr>
  </w:style>
  <w:style w:type="paragraph" w:styleId="Puntoelenco">
    <w:name w:val="List Bullet"/>
    <w:basedOn w:val="Numeroelenco"/>
    <w:uiPriority w:val="99"/>
    <w:qFormat/>
    <w:rsid w:val="002C5943"/>
    <w:pPr>
      <w:numPr>
        <w:numId w:val="2"/>
      </w:numPr>
    </w:pPr>
  </w:style>
  <w:style w:type="paragraph" w:styleId="Puntoelenco2">
    <w:name w:val="List Bullet 2"/>
    <w:basedOn w:val="Normale"/>
    <w:semiHidden/>
    <w:locked/>
    <w:rsid w:val="005C2ECF"/>
    <w:pPr>
      <w:numPr>
        <w:numId w:val="3"/>
      </w:numPr>
    </w:pPr>
  </w:style>
  <w:style w:type="paragraph" w:styleId="Puntoelenco3">
    <w:name w:val="List Bullet 3"/>
    <w:basedOn w:val="Normale"/>
    <w:semiHidden/>
    <w:locked/>
    <w:rsid w:val="005C2ECF"/>
    <w:pPr>
      <w:numPr>
        <w:numId w:val="4"/>
      </w:numPr>
    </w:pPr>
  </w:style>
  <w:style w:type="paragraph" w:styleId="Puntoelenco4">
    <w:name w:val="List Bullet 4"/>
    <w:basedOn w:val="Normale"/>
    <w:semiHidden/>
    <w:locked/>
    <w:rsid w:val="005C2ECF"/>
    <w:pPr>
      <w:numPr>
        <w:numId w:val="5"/>
      </w:numPr>
    </w:pPr>
  </w:style>
  <w:style w:type="paragraph" w:styleId="Puntoelenco5">
    <w:name w:val="List Bullet 5"/>
    <w:basedOn w:val="Normale"/>
    <w:semiHidden/>
    <w:locked/>
    <w:rsid w:val="005C2ECF"/>
    <w:pPr>
      <w:numPr>
        <w:numId w:val="6"/>
      </w:numPr>
    </w:pPr>
  </w:style>
  <w:style w:type="paragraph" w:styleId="Elencocontinua">
    <w:name w:val="List Continue"/>
    <w:basedOn w:val="Normale"/>
    <w:semiHidden/>
    <w:locked/>
    <w:rsid w:val="005C2ECF"/>
    <w:pPr>
      <w:spacing w:after="120"/>
      <w:ind w:left="283"/>
    </w:pPr>
  </w:style>
  <w:style w:type="paragraph" w:styleId="Elencocontinua2">
    <w:name w:val="List Continue 2"/>
    <w:basedOn w:val="Normale"/>
    <w:semiHidden/>
    <w:locked/>
    <w:rsid w:val="005C2ECF"/>
    <w:pPr>
      <w:spacing w:after="120"/>
      <w:ind w:left="566"/>
    </w:pPr>
  </w:style>
  <w:style w:type="paragraph" w:styleId="Elencocontinua3">
    <w:name w:val="List Continue 3"/>
    <w:basedOn w:val="Normale"/>
    <w:semiHidden/>
    <w:locked/>
    <w:rsid w:val="005C2ECF"/>
    <w:pPr>
      <w:spacing w:after="120"/>
      <w:ind w:left="849"/>
    </w:pPr>
  </w:style>
  <w:style w:type="paragraph" w:styleId="Elencocontinua5">
    <w:name w:val="List Continue 5"/>
    <w:basedOn w:val="Normale"/>
    <w:semiHidden/>
    <w:locked/>
    <w:rsid w:val="005C2ECF"/>
    <w:pPr>
      <w:spacing w:after="120"/>
      <w:ind w:left="1415"/>
    </w:pPr>
  </w:style>
  <w:style w:type="paragraph" w:styleId="Numeroelenco">
    <w:name w:val="List Number"/>
    <w:basedOn w:val="Normale"/>
    <w:uiPriority w:val="99"/>
    <w:qFormat/>
    <w:rsid w:val="002C5943"/>
    <w:pPr>
      <w:numPr>
        <w:numId w:val="7"/>
      </w:numPr>
      <w:tabs>
        <w:tab w:val="left" w:pos="1134"/>
      </w:tabs>
      <w:spacing w:before="120" w:after="120"/>
      <w:contextualSpacing/>
    </w:pPr>
  </w:style>
  <w:style w:type="paragraph" w:styleId="Numeroelenco2">
    <w:name w:val="List Number 2"/>
    <w:basedOn w:val="Normale"/>
    <w:semiHidden/>
    <w:locked/>
    <w:rsid w:val="005C2ECF"/>
    <w:pPr>
      <w:numPr>
        <w:numId w:val="10"/>
      </w:numPr>
    </w:pPr>
  </w:style>
  <w:style w:type="paragraph" w:styleId="Numeroelenco3">
    <w:name w:val="List Number 3"/>
    <w:basedOn w:val="Normale"/>
    <w:semiHidden/>
    <w:locked/>
    <w:rsid w:val="005C2ECF"/>
    <w:pPr>
      <w:numPr>
        <w:numId w:val="11"/>
      </w:numPr>
    </w:pPr>
  </w:style>
  <w:style w:type="paragraph" w:styleId="Numeroelenco4">
    <w:name w:val="List Number 4"/>
    <w:basedOn w:val="Normale"/>
    <w:semiHidden/>
    <w:locked/>
    <w:rsid w:val="005C2ECF"/>
    <w:pPr>
      <w:numPr>
        <w:numId w:val="8"/>
      </w:numPr>
    </w:pPr>
  </w:style>
  <w:style w:type="paragraph" w:styleId="Numeroelenco5">
    <w:name w:val="List Number 5"/>
    <w:basedOn w:val="Normale"/>
    <w:semiHidden/>
    <w:locked/>
    <w:rsid w:val="005C2ECF"/>
    <w:pPr>
      <w:numPr>
        <w:numId w:val="9"/>
      </w:numPr>
    </w:pPr>
  </w:style>
  <w:style w:type="paragraph" w:styleId="Intestazionemessaggio">
    <w:name w:val="Message Header"/>
    <w:basedOn w:val="Normale"/>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uiPriority w:val="99"/>
    <w:semiHidden/>
    <w:rsid w:val="005C2ECF"/>
  </w:style>
  <w:style w:type="paragraph" w:styleId="Rientronormale">
    <w:name w:val="Normal Indent"/>
    <w:basedOn w:val="Normale"/>
    <w:semiHidden/>
    <w:rsid w:val="005C2ECF"/>
    <w:pPr>
      <w:ind w:left="720"/>
    </w:pPr>
  </w:style>
  <w:style w:type="paragraph" w:styleId="Intestazionenota">
    <w:name w:val="Note Heading"/>
    <w:basedOn w:val="Normale"/>
    <w:next w:val="Normale"/>
    <w:semiHidden/>
    <w:rsid w:val="00E45954"/>
  </w:style>
  <w:style w:type="character" w:styleId="Numeropagina">
    <w:name w:val="page number"/>
    <w:semiHidden/>
    <w:rsid w:val="00471BB7"/>
    <w:rPr>
      <w:rFonts w:ascii="Open Sans" w:hAnsi="Open Sans"/>
      <w:sz w:val="24"/>
    </w:rPr>
  </w:style>
  <w:style w:type="paragraph" w:styleId="Testonormale">
    <w:name w:val="Plain Text"/>
    <w:basedOn w:val="Normale"/>
    <w:semiHidden/>
    <w:rsid w:val="00471BB7"/>
    <w:rPr>
      <w:rFonts w:cs="Courier New"/>
      <w:szCs w:val="20"/>
    </w:rPr>
  </w:style>
  <w:style w:type="paragraph" w:styleId="Formuladiapertura">
    <w:name w:val="Salutation"/>
    <w:basedOn w:val="Normale"/>
    <w:next w:val="Normale"/>
    <w:semiHidden/>
    <w:locked/>
    <w:rsid w:val="00471BB7"/>
  </w:style>
  <w:style w:type="paragraph" w:styleId="Firma">
    <w:name w:val="Signature"/>
    <w:basedOn w:val="Normale"/>
    <w:semiHidden/>
    <w:locked/>
    <w:rsid w:val="00E45954"/>
    <w:pPr>
      <w:ind w:left="4252"/>
    </w:pPr>
  </w:style>
  <w:style w:type="paragraph" w:styleId="Sottotitolo">
    <w:name w:val="Subtitle"/>
    <w:basedOn w:val="Normale"/>
    <w:link w:val="SottotitoloCarattere"/>
    <w:uiPriority w:val="11"/>
    <w:qFormat/>
    <w:rsid w:val="00817C73"/>
    <w:pPr>
      <w:jc w:val="right"/>
      <w:outlineLvl w:val="1"/>
    </w:pPr>
    <w:rPr>
      <w:rFonts w:cs="Arial"/>
      <w:color w:val="237BBC"/>
      <w:sz w:val="28"/>
    </w:r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rsid w:val="00E45954"/>
    <w:pPr>
      <w:spacing w:after="60"/>
      <w:jc w:val="center"/>
      <w:outlineLvl w:val="0"/>
    </w:pPr>
    <w:rPr>
      <w:rFonts w:cs="Arial"/>
      <w:b/>
      <w:bCs/>
      <w:kern w:val="28"/>
      <w:sz w:val="32"/>
      <w:szCs w:val="32"/>
    </w:rPr>
  </w:style>
  <w:style w:type="character" w:styleId="Collegamentovisitato">
    <w:name w:val="FollowedHyperlink"/>
    <w:semiHidden/>
    <w:rsid w:val="008202F2"/>
    <w:rPr>
      <w:rFonts w:ascii="Open Sans" w:hAnsi="Open Sans"/>
      <w:color w:val="ED7D31" w:themeColor="accent2"/>
      <w:u w:val="none"/>
    </w:rPr>
  </w:style>
  <w:style w:type="paragraph" w:customStyle="1" w:styleId="MainTitle">
    <w:name w:val="Main Title"/>
    <w:next w:val="Sottotitolo"/>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e"/>
    <w:semiHidden/>
    <w:locked/>
    <w:rsid w:val="005C2ECF"/>
    <w:pPr>
      <w:spacing w:line="200" w:lineRule="exact"/>
      <w:jc w:val="both"/>
    </w:pPr>
    <w:rPr>
      <w:rFonts w:eastAsia="Times New Roman" w:cs="ArialMT"/>
      <w:sz w:val="16"/>
      <w:lang w:eastAsia="en-US"/>
    </w:rPr>
  </w:style>
  <w:style w:type="paragraph" w:customStyle="1" w:styleId="LogoType">
    <w:name w:val="Logo Type"/>
    <w:basedOn w:val="Intestazione"/>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Testofumetto">
    <w:name w:val="Balloon Text"/>
    <w:basedOn w:val="Normale"/>
    <w:link w:val="TestofumettoCarattere"/>
    <w:semiHidden/>
    <w:rsid w:val="00045C4B"/>
    <w:pPr>
      <w:spacing w:before="0" w:after="0"/>
    </w:pPr>
    <w:rPr>
      <w:rFonts w:cs="Tahoma"/>
      <w:sz w:val="16"/>
      <w:szCs w:val="16"/>
    </w:rPr>
  </w:style>
  <w:style w:type="character" w:customStyle="1" w:styleId="TestofumettoCarattere">
    <w:name w:val="Testo fumetto Carattere"/>
    <w:link w:val="Testofumetto"/>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uiPriority w:val="99"/>
    <w:semiHidden/>
    <w:locked/>
    <w:rsid w:val="00045C4B"/>
    <w:rPr>
      <w:rFonts w:ascii="Open Sans" w:hAnsi="Open Sans"/>
      <w:sz w:val="20"/>
      <w:lang w:bidi="ar-SA"/>
    </w:rPr>
  </w:style>
  <w:style w:type="character" w:customStyle="1" w:styleId="SottotitoloCarattere">
    <w:name w:val="Sottotitolo Carattere"/>
    <w:link w:val="Sottotitolo"/>
    <w:uiPriority w:val="11"/>
    <w:rsid w:val="00817C73"/>
    <w:rPr>
      <w:rFonts w:ascii="Open Sans" w:eastAsia="MS Mincho" w:hAnsi="Open Sans" w:cs="Arial"/>
      <w:color w:val="237BBC"/>
      <w:sz w:val="28"/>
      <w:szCs w:val="24"/>
    </w:rPr>
  </w:style>
  <w:style w:type="paragraph" w:customStyle="1" w:styleId="SubmissionNormal">
    <w:name w:val="Submission Normal"/>
    <w:basedOn w:val="Normale"/>
    <w:link w:val="SubmissionNormalChar"/>
    <w:locked/>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Pidipagina"/>
    <w:locked/>
    <w:rsid w:val="005C2ECF"/>
    <w:pPr>
      <w:spacing w:after="40"/>
    </w:pPr>
    <w:rPr>
      <w:szCs w:val="16"/>
    </w:rPr>
  </w:style>
  <w:style w:type="paragraph" w:customStyle="1" w:styleId="coveraddress">
    <w:name w:val="cover address"/>
    <w:basedOn w:val="coveraddresses"/>
    <w:locked/>
    <w:rsid w:val="005C2ECF"/>
  </w:style>
  <w:style w:type="paragraph" w:styleId="Didascalia">
    <w:name w:val="caption"/>
    <w:basedOn w:val="Normale"/>
    <w:next w:val="Normale"/>
    <w:semiHidden/>
    <w:unhideWhenUsed/>
    <w:qFormat/>
    <w:rsid w:val="00045C4B"/>
    <w:rPr>
      <w:b/>
      <w:bCs/>
      <w:sz w:val="20"/>
      <w:szCs w:val="20"/>
    </w:rPr>
  </w:style>
  <w:style w:type="character" w:styleId="Rimandocommento">
    <w:name w:val="annotation reference"/>
    <w:rsid w:val="00045C4B"/>
    <w:rPr>
      <w:rFonts w:ascii="Open Sans" w:hAnsi="Open Sans"/>
      <w:sz w:val="16"/>
      <w:szCs w:val="16"/>
    </w:rPr>
  </w:style>
  <w:style w:type="paragraph" w:styleId="Testocommento">
    <w:name w:val="annotation text"/>
    <w:basedOn w:val="Normale"/>
    <w:link w:val="TestocommentoCarattere"/>
    <w:rsid w:val="00045C4B"/>
    <w:rPr>
      <w:sz w:val="20"/>
      <w:szCs w:val="20"/>
    </w:rPr>
  </w:style>
  <w:style w:type="character" w:customStyle="1" w:styleId="TestocommentoCarattere">
    <w:name w:val="Testo commento Carattere"/>
    <w:link w:val="Testocommento"/>
    <w:rsid w:val="00045C4B"/>
    <w:rPr>
      <w:rFonts w:ascii="Open Sans" w:eastAsia="MS Mincho" w:hAnsi="Open Sans"/>
    </w:rPr>
  </w:style>
  <w:style w:type="paragraph" w:styleId="Soggettocommento">
    <w:name w:val="annotation subject"/>
    <w:basedOn w:val="Testocommento"/>
    <w:next w:val="Testocommento"/>
    <w:link w:val="SoggettocommentoCarattere"/>
    <w:rsid w:val="00045C4B"/>
    <w:rPr>
      <w:b/>
      <w:bCs/>
    </w:rPr>
  </w:style>
  <w:style w:type="character" w:customStyle="1" w:styleId="SoggettocommentoCarattere">
    <w:name w:val="Soggetto commento Carattere"/>
    <w:link w:val="Soggettocommento"/>
    <w:rsid w:val="00045C4B"/>
    <w:rPr>
      <w:rFonts w:ascii="Open Sans" w:eastAsia="MS Mincho" w:hAnsi="Open Sans"/>
      <w:b/>
      <w:bCs/>
    </w:rPr>
  </w:style>
  <w:style w:type="paragraph" w:styleId="Mappadocumento">
    <w:name w:val="Document Map"/>
    <w:basedOn w:val="Normale"/>
    <w:link w:val="MappadocumentoCarattere"/>
    <w:rsid w:val="00045C4B"/>
    <w:rPr>
      <w:rFonts w:cs="Segoe UI"/>
      <w:sz w:val="16"/>
      <w:szCs w:val="16"/>
    </w:rPr>
  </w:style>
  <w:style w:type="character" w:customStyle="1" w:styleId="MappadocumentoCarattere">
    <w:name w:val="Mappa documento Carattere"/>
    <w:link w:val="Mappadocumento"/>
    <w:rsid w:val="00045C4B"/>
    <w:rPr>
      <w:rFonts w:ascii="Open Sans" w:eastAsia="MS Mincho" w:hAnsi="Open Sans" w:cs="Segoe UI"/>
      <w:sz w:val="16"/>
      <w:szCs w:val="16"/>
    </w:rPr>
  </w:style>
  <w:style w:type="paragraph" w:styleId="Indice1">
    <w:name w:val="index 1"/>
    <w:basedOn w:val="Normale"/>
    <w:next w:val="Normale"/>
    <w:rsid w:val="005C2ECF"/>
    <w:pPr>
      <w:ind w:left="240" w:hanging="240"/>
    </w:pPr>
  </w:style>
  <w:style w:type="paragraph" w:styleId="Indice2">
    <w:name w:val="index 2"/>
    <w:basedOn w:val="Normale"/>
    <w:next w:val="Normale"/>
    <w:rsid w:val="005C2ECF"/>
    <w:pPr>
      <w:ind w:left="480" w:hanging="240"/>
    </w:pPr>
  </w:style>
  <w:style w:type="paragraph" w:styleId="Indice3">
    <w:name w:val="index 3"/>
    <w:basedOn w:val="Normale"/>
    <w:next w:val="Normale"/>
    <w:rsid w:val="005C2ECF"/>
    <w:pPr>
      <w:ind w:left="720" w:hanging="240"/>
    </w:pPr>
  </w:style>
  <w:style w:type="paragraph" w:styleId="Indice4">
    <w:name w:val="index 4"/>
    <w:basedOn w:val="Normale"/>
    <w:next w:val="Normale"/>
    <w:rsid w:val="005C2ECF"/>
    <w:pPr>
      <w:ind w:left="960" w:hanging="240"/>
    </w:pPr>
  </w:style>
  <w:style w:type="paragraph" w:styleId="Indice5">
    <w:name w:val="index 5"/>
    <w:basedOn w:val="Normale"/>
    <w:next w:val="Normale"/>
    <w:rsid w:val="005C2ECF"/>
    <w:pPr>
      <w:ind w:left="1200" w:hanging="240"/>
    </w:pPr>
  </w:style>
  <w:style w:type="paragraph" w:styleId="Indice6">
    <w:name w:val="index 6"/>
    <w:basedOn w:val="Normale"/>
    <w:next w:val="Normale"/>
    <w:rsid w:val="005C2ECF"/>
    <w:pPr>
      <w:ind w:left="1440" w:hanging="240"/>
    </w:pPr>
  </w:style>
  <w:style w:type="paragraph" w:styleId="Indice7">
    <w:name w:val="index 7"/>
    <w:basedOn w:val="Normale"/>
    <w:next w:val="Normale"/>
    <w:rsid w:val="005C2ECF"/>
    <w:pPr>
      <w:ind w:left="1680" w:hanging="240"/>
    </w:pPr>
  </w:style>
  <w:style w:type="paragraph" w:styleId="Indice8">
    <w:name w:val="index 8"/>
    <w:basedOn w:val="Normale"/>
    <w:next w:val="Normale"/>
    <w:rsid w:val="005C2ECF"/>
    <w:pPr>
      <w:ind w:left="1920" w:hanging="240"/>
    </w:pPr>
  </w:style>
  <w:style w:type="paragraph" w:styleId="Indice9">
    <w:name w:val="index 9"/>
    <w:basedOn w:val="Normale"/>
    <w:next w:val="Normale"/>
    <w:rsid w:val="005C2ECF"/>
    <w:pPr>
      <w:ind w:left="2160" w:hanging="240"/>
    </w:pPr>
  </w:style>
  <w:style w:type="paragraph" w:styleId="Titoloindice">
    <w:name w:val="index heading"/>
    <w:basedOn w:val="Normale"/>
    <w:next w:val="Indice1"/>
    <w:rsid w:val="005C2ECF"/>
    <w:rPr>
      <w:rFonts w:eastAsia="Times New Roman"/>
      <w:b/>
      <w:bCs/>
    </w:rPr>
  </w:style>
  <w:style w:type="paragraph" w:styleId="Testomacro">
    <w:name w:val="macro"/>
    <w:link w:val="TestomacroCarattere"/>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TestomacroCarattere">
    <w:name w:val="Testo macro Carattere"/>
    <w:link w:val="Testomacro"/>
    <w:rsid w:val="005C2ECF"/>
    <w:rPr>
      <w:rFonts w:ascii="Open Sans" w:eastAsia="MS Mincho" w:hAnsi="Open Sans" w:cs="Courier New"/>
    </w:rPr>
  </w:style>
  <w:style w:type="paragraph" w:styleId="Indicefonti">
    <w:name w:val="table of authorities"/>
    <w:basedOn w:val="Normale"/>
    <w:next w:val="Normale"/>
    <w:locked/>
    <w:rsid w:val="00471BB7"/>
    <w:pPr>
      <w:ind w:left="240" w:hanging="240"/>
    </w:pPr>
  </w:style>
  <w:style w:type="paragraph" w:styleId="Indicedellefigure">
    <w:name w:val="table of figures"/>
    <w:basedOn w:val="Normale"/>
    <w:next w:val="Normale"/>
    <w:locked/>
    <w:rsid w:val="00471BB7"/>
  </w:style>
  <w:style w:type="paragraph" w:styleId="Titoloindicefonti">
    <w:name w:val="toa heading"/>
    <w:basedOn w:val="Normale"/>
    <w:next w:val="Normale"/>
    <w:locked/>
    <w:rsid w:val="00471BB7"/>
    <w:pPr>
      <w:spacing w:before="120"/>
    </w:pPr>
    <w:rPr>
      <w:rFonts w:eastAsia="Times New Roman"/>
      <w:b/>
      <w:bCs/>
    </w:rPr>
  </w:style>
  <w:style w:type="paragraph" w:styleId="Sommario5">
    <w:name w:val="toc 5"/>
    <w:basedOn w:val="Normale"/>
    <w:next w:val="Normale"/>
    <w:semiHidden/>
    <w:locked/>
    <w:rsid w:val="00471BB7"/>
    <w:pPr>
      <w:ind w:left="960"/>
    </w:pPr>
  </w:style>
  <w:style w:type="paragraph" w:styleId="Sommario6">
    <w:name w:val="toc 6"/>
    <w:basedOn w:val="Normale"/>
    <w:next w:val="Normale"/>
    <w:semiHidden/>
    <w:locked/>
    <w:rsid w:val="00471BB7"/>
    <w:pPr>
      <w:ind w:left="1200"/>
    </w:pPr>
  </w:style>
  <w:style w:type="paragraph" w:styleId="Sommario7">
    <w:name w:val="toc 7"/>
    <w:basedOn w:val="Normale"/>
    <w:next w:val="Normale"/>
    <w:semiHidden/>
    <w:locked/>
    <w:rsid w:val="00471BB7"/>
    <w:pPr>
      <w:ind w:left="1440"/>
    </w:pPr>
  </w:style>
  <w:style w:type="paragraph" w:styleId="Sommario8">
    <w:name w:val="toc 8"/>
    <w:basedOn w:val="Normale"/>
    <w:next w:val="Normale"/>
    <w:semiHidden/>
    <w:locked/>
    <w:rsid w:val="00471BB7"/>
    <w:pPr>
      <w:ind w:left="1680"/>
    </w:pPr>
  </w:style>
  <w:style w:type="paragraph" w:styleId="Sommario9">
    <w:name w:val="toc 9"/>
    <w:basedOn w:val="Normale"/>
    <w:next w:val="Normale"/>
    <w:semiHidden/>
    <w:locked/>
    <w:rsid w:val="00471BB7"/>
    <w:pPr>
      <w:ind w:left="1920"/>
    </w:pPr>
  </w:style>
  <w:style w:type="paragraph" w:styleId="Nessunaspaziatura">
    <w:name w:val="No Spacing"/>
    <w:link w:val="NessunaspaziaturaCarattere"/>
    <w:uiPriority w:val="1"/>
    <w:qFormat/>
    <w:rsid w:val="00471BB7"/>
    <w:rPr>
      <w:rFonts w:ascii="Open Sans" w:eastAsia="MS Mincho" w:hAnsi="Open Sans"/>
      <w:sz w:val="24"/>
      <w:szCs w:val="24"/>
    </w:rPr>
  </w:style>
  <w:style w:type="character" w:styleId="Enfasidelicata">
    <w:name w:val="Subtle Emphasis"/>
    <w:uiPriority w:val="19"/>
    <w:locked/>
    <w:rsid w:val="00471BB7"/>
    <w:rPr>
      <w:rFonts w:ascii="Open Sans" w:hAnsi="Open Sans"/>
      <w:i w:val="0"/>
      <w:iCs/>
      <w:color w:val="auto"/>
      <w:sz w:val="24"/>
    </w:rPr>
  </w:style>
  <w:style w:type="character" w:styleId="Enfasiintensa">
    <w:name w:val="Intense Emphasis"/>
    <w:uiPriority w:val="21"/>
    <w:locked/>
    <w:rsid w:val="00471BB7"/>
    <w:rPr>
      <w:rFonts w:ascii="Open Sans" w:hAnsi="Open Sans"/>
      <w:i w:val="0"/>
      <w:iCs/>
      <w:color w:val="auto"/>
    </w:rPr>
  </w:style>
  <w:style w:type="paragraph" w:styleId="Citazione">
    <w:name w:val="Quote"/>
    <w:basedOn w:val="Normale"/>
    <w:next w:val="Normale"/>
    <w:link w:val="CitazioneCarattere"/>
    <w:uiPriority w:val="29"/>
    <w:rsid w:val="000C5DA6"/>
    <w:pPr>
      <w:spacing w:before="200" w:after="160"/>
      <w:ind w:left="1440"/>
    </w:pPr>
    <w:rPr>
      <w:iCs/>
      <w:sz w:val="22"/>
    </w:rPr>
  </w:style>
  <w:style w:type="character" w:customStyle="1" w:styleId="CitazioneCarattere">
    <w:name w:val="Citazione Carattere"/>
    <w:link w:val="Citazione"/>
    <w:uiPriority w:val="29"/>
    <w:rsid w:val="000C5DA6"/>
    <w:rPr>
      <w:rFonts w:ascii="Open Sans" w:eastAsia="MS Mincho" w:hAnsi="Open Sans"/>
      <w:iCs/>
      <w:sz w:val="22"/>
      <w:szCs w:val="24"/>
    </w:rPr>
  </w:style>
  <w:style w:type="paragraph" w:styleId="Citazioneintensa">
    <w:name w:val="Intense Quote"/>
    <w:basedOn w:val="Normale"/>
    <w:next w:val="Normale"/>
    <w:link w:val="CitazioneintensaCarattere"/>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CitazioneintensaCarattere">
    <w:name w:val="Citazione intensa Carattere"/>
    <w:link w:val="Citazioneintensa"/>
    <w:uiPriority w:val="30"/>
    <w:rsid w:val="00471BB7"/>
    <w:rPr>
      <w:rFonts w:ascii="Open Sans" w:eastAsia="MS Mincho" w:hAnsi="Open Sans"/>
      <w:iCs/>
      <w:sz w:val="24"/>
      <w:szCs w:val="24"/>
    </w:rPr>
  </w:style>
  <w:style w:type="character" w:styleId="Riferimentodelicato">
    <w:name w:val="Subtle Reference"/>
    <w:uiPriority w:val="31"/>
    <w:locked/>
    <w:rsid w:val="00471BB7"/>
    <w:rPr>
      <w:rFonts w:ascii="Open Sans" w:hAnsi="Open Sans"/>
      <w:smallCaps/>
      <w:color w:val="auto"/>
      <w:sz w:val="24"/>
    </w:rPr>
  </w:style>
  <w:style w:type="character" w:styleId="Riferimentointenso">
    <w:name w:val="Intense Reference"/>
    <w:uiPriority w:val="32"/>
    <w:locked/>
    <w:rsid w:val="00471BB7"/>
    <w:rPr>
      <w:rFonts w:ascii="Open Sans" w:hAnsi="Open Sans"/>
      <w:b w:val="0"/>
      <w:bCs/>
      <w:smallCaps/>
      <w:color w:val="auto"/>
      <w:spacing w:val="5"/>
      <w:sz w:val="24"/>
    </w:rPr>
  </w:style>
  <w:style w:type="character" w:styleId="Titolodellibro">
    <w:name w:val="Book Title"/>
    <w:aliases w:val="Text Title"/>
    <w:uiPriority w:val="33"/>
    <w:rsid w:val="00471BB7"/>
    <w:rPr>
      <w:rFonts w:ascii="Open Sans" w:hAnsi="Open Sans"/>
      <w:b w:val="0"/>
      <w:bCs/>
      <w:i/>
      <w:iCs/>
      <w:spacing w:val="5"/>
      <w:sz w:val="24"/>
    </w:rPr>
  </w:style>
  <w:style w:type="paragraph" w:styleId="Paragrafoelenco">
    <w:name w:val="List Paragraph"/>
    <w:basedOn w:val="Normale"/>
    <w:link w:val="ParagrafoelencoCarattere"/>
    <w:uiPriority w:val="34"/>
    <w:qFormat/>
    <w:locked/>
    <w:rsid w:val="00471BB7"/>
    <w:pPr>
      <w:ind w:left="720"/>
    </w:pPr>
  </w:style>
  <w:style w:type="paragraph" w:styleId="Bibliografia">
    <w:name w:val="Bibliography"/>
    <w:basedOn w:val="Normale"/>
    <w:next w:val="Normale"/>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Pidipagina"/>
    <w:qFormat/>
    <w:rsid w:val="002850B0"/>
    <w:pPr>
      <w:jc w:val="right"/>
    </w:pPr>
  </w:style>
  <w:style w:type="paragraph" w:customStyle="1" w:styleId="FooterEvenPageNumber">
    <w:name w:val="Footer Even Page Number"/>
    <w:basedOn w:val="Pidipagina"/>
    <w:rsid w:val="00E53546"/>
  </w:style>
  <w:style w:type="paragraph" w:customStyle="1" w:styleId="FooterOddPageNumber">
    <w:name w:val="Footer Odd Page Number"/>
    <w:basedOn w:val="Pidipagina"/>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sz w:val="24"/>
      <w:szCs w:val="24"/>
    </w:rPr>
  </w:style>
  <w:style w:type="numbering" w:customStyle="1" w:styleId="Style1">
    <w:name w:val="Style1"/>
    <w:uiPriority w:val="99"/>
    <w:rsid w:val="0025176E"/>
    <w:pPr>
      <w:numPr>
        <w:numId w:val="16"/>
      </w:numPr>
    </w:pPr>
  </w:style>
  <w:style w:type="numbering" w:customStyle="1" w:styleId="AHRCReportHeadings">
    <w:name w:val="AHRC Report Headings"/>
    <w:uiPriority w:val="99"/>
    <w:rsid w:val="00592D1C"/>
    <w:pPr>
      <w:numPr>
        <w:numId w:val="17"/>
      </w:numPr>
    </w:pPr>
  </w:style>
  <w:style w:type="paragraph" w:customStyle="1" w:styleId="Reportplaintext">
    <w:name w:val="Report plain text"/>
    <w:basedOn w:val="Normale"/>
    <w:link w:val="ReportplaintextChar"/>
    <w:rsid w:val="00691E8A"/>
  </w:style>
  <w:style w:type="paragraph" w:customStyle="1" w:styleId="AHRCHeading4">
    <w:name w:val="AHRC Heading 4"/>
    <w:basedOn w:val="Titolo4"/>
    <w:link w:val="AHRCHeading4Char"/>
    <w:qFormat/>
    <w:rsid w:val="00CF66B5"/>
    <w:rPr>
      <w:i w:val="0"/>
      <w:iCs w:val="0"/>
    </w:rPr>
  </w:style>
  <w:style w:type="character" w:customStyle="1" w:styleId="ReportplaintextChar">
    <w:name w:val="Report plain text Char"/>
    <w:basedOn w:val="Carpredefinitoparagrafo"/>
    <w:link w:val="Reportplaintext"/>
    <w:rsid w:val="00691E8A"/>
    <w:rPr>
      <w:rFonts w:ascii="Open Sans" w:eastAsia="MS Mincho" w:hAnsi="Open Sans"/>
      <w:sz w:val="24"/>
      <w:szCs w:val="24"/>
    </w:rPr>
  </w:style>
  <w:style w:type="paragraph" w:customStyle="1" w:styleId="AHRCheading5">
    <w:name w:val="AHRC heading 5"/>
    <w:basedOn w:val="Paragrafoelenco"/>
    <w:link w:val="AHRCheading5Char"/>
    <w:qFormat/>
    <w:rsid w:val="00CF66B5"/>
    <w:pPr>
      <w:numPr>
        <w:ilvl w:val="4"/>
        <w:numId w:val="18"/>
      </w:numPr>
      <w:tabs>
        <w:tab w:val="clear" w:pos="0"/>
        <w:tab w:val="left" w:pos="851"/>
      </w:tabs>
    </w:pPr>
  </w:style>
  <w:style w:type="character" w:customStyle="1" w:styleId="AHRCHeading4Char">
    <w:name w:val="AHRC Heading 4 Char"/>
    <w:basedOn w:val="Titolo4Carattere"/>
    <w:link w:val="AHRCHeading4"/>
    <w:rsid w:val="00CF66B5"/>
    <w:rPr>
      <w:rFonts w:ascii="Open Sans" w:eastAsia="MS Mincho" w:hAnsi="Open Sans"/>
      <w:i w:val="0"/>
      <w:iCs w:val="0"/>
      <w:sz w:val="24"/>
      <w:szCs w:val="26"/>
    </w:rPr>
  </w:style>
  <w:style w:type="paragraph" w:customStyle="1" w:styleId="AHRCHeading1">
    <w:name w:val="AHRC Heading 1"/>
    <w:basedOn w:val="Titolo1"/>
    <w:link w:val="AHRCHeading1Char"/>
    <w:qFormat/>
    <w:rsid w:val="00321095"/>
  </w:style>
  <w:style w:type="character" w:customStyle="1" w:styleId="ParagrafoelencoCarattere">
    <w:name w:val="Paragrafo elenco Carattere"/>
    <w:basedOn w:val="Carpredefinitoparagrafo"/>
    <w:link w:val="Paragrafoelenco"/>
    <w:uiPriority w:val="34"/>
    <w:rsid w:val="00321095"/>
    <w:rPr>
      <w:rFonts w:ascii="Open Sans" w:eastAsia="MS Mincho" w:hAnsi="Open Sans"/>
      <w:sz w:val="24"/>
      <w:szCs w:val="24"/>
    </w:rPr>
  </w:style>
  <w:style w:type="character" w:customStyle="1" w:styleId="AHRCheading5Char">
    <w:name w:val="AHRC heading 5 Char"/>
    <w:basedOn w:val="ParagrafoelencoCarattere"/>
    <w:link w:val="AHRCheading5"/>
    <w:rsid w:val="00CF66B5"/>
    <w:rPr>
      <w:rFonts w:ascii="Open Sans" w:eastAsia="MS Mincho" w:hAnsi="Open Sans"/>
      <w:sz w:val="24"/>
      <w:szCs w:val="24"/>
    </w:rPr>
  </w:style>
  <w:style w:type="paragraph" w:customStyle="1" w:styleId="AHRCHeading2">
    <w:name w:val="AHRC Heading 2"/>
    <w:basedOn w:val="Titolo2"/>
    <w:link w:val="AHRCHeading2Char"/>
    <w:qFormat/>
    <w:rsid w:val="0059597B"/>
    <w:pPr>
      <w:tabs>
        <w:tab w:val="clear" w:pos="851"/>
        <w:tab w:val="num" w:pos="1931"/>
      </w:tabs>
      <w:ind w:left="851"/>
    </w:pPr>
    <w:rPr>
      <w:sz w:val="28"/>
    </w:rPr>
  </w:style>
  <w:style w:type="character" w:customStyle="1" w:styleId="AHRCHeading1Char">
    <w:name w:val="AHRC Heading 1 Char"/>
    <w:basedOn w:val="Titolo1Carattere"/>
    <w:link w:val="AHRCHeading1"/>
    <w:rsid w:val="00321095"/>
    <w:rPr>
      <w:rFonts w:ascii="Open Sans" w:eastAsia="MS Mincho" w:hAnsi="Open Sans"/>
      <w:b/>
      <w:bCs/>
      <w:sz w:val="36"/>
      <w:szCs w:val="28"/>
    </w:rPr>
  </w:style>
  <w:style w:type="paragraph" w:customStyle="1" w:styleId="AHRCHeading3">
    <w:name w:val="AHRC Heading 3"/>
    <w:basedOn w:val="Titolo3"/>
    <w:link w:val="AHRCHeading3Char"/>
    <w:qFormat/>
    <w:rsid w:val="0059597B"/>
    <w:rPr>
      <w:b/>
    </w:rPr>
  </w:style>
  <w:style w:type="character" w:customStyle="1" w:styleId="AHRCHeading2Char">
    <w:name w:val="AHRC Heading 2 Char"/>
    <w:basedOn w:val="Titolo2Carattere"/>
    <w:link w:val="AHRCHeading2"/>
    <w:rsid w:val="0059597B"/>
    <w:rPr>
      <w:rFonts w:ascii="Open Sans" w:eastAsia="MS Mincho" w:hAnsi="Open Sans"/>
      <w:b/>
      <w:sz w:val="28"/>
      <w:szCs w:val="26"/>
    </w:rPr>
  </w:style>
  <w:style w:type="character" w:customStyle="1" w:styleId="UnresolvedMention2">
    <w:name w:val="Unresolved Mention2"/>
    <w:basedOn w:val="Carpredefinitoparagrafo"/>
    <w:uiPriority w:val="99"/>
    <w:semiHidden/>
    <w:unhideWhenUsed/>
    <w:rsid w:val="003026A0"/>
    <w:rPr>
      <w:color w:val="605E5C"/>
      <w:shd w:val="clear" w:color="auto" w:fill="E1DFDD"/>
    </w:rPr>
  </w:style>
  <w:style w:type="character" w:customStyle="1" w:styleId="AHRCHeading3Char">
    <w:name w:val="AHRC Heading 3 Char"/>
    <w:basedOn w:val="Titolo3Carattere"/>
    <w:link w:val="AHRCHeading3"/>
    <w:rsid w:val="0059597B"/>
    <w:rPr>
      <w:rFonts w:ascii="Open Sans" w:eastAsia="MS Mincho" w:hAnsi="Open Sans"/>
      <w:b/>
      <w:bCs/>
      <w:sz w:val="24"/>
      <w:szCs w:val="26"/>
    </w:rPr>
  </w:style>
  <w:style w:type="paragraph" w:customStyle="1" w:styleId="Blockquote">
    <w:name w:val="Block quote"/>
    <w:basedOn w:val="Normale"/>
    <w:link w:val="BlockquoteChar"/>
    <w:qFormat/>
    <w:rsid w:val="008A7EFF"/>
    <w:pPr>
      <w:spacing w:after="0"/>
      <w:ind w:left="1090" w:right="3"/>
    </w:pPr>
  </w:style>
  <w:style w:type="character" w:customStyle="1" w:styleId="BlockquoteChar">
    <w:name w:val="Block quote Char"/>
    <w:basedOn w:val="Carpredefinitoparagrafo"/>
    <w:link w:val="Blockquote"/>
    <w:rsid w:val="008A7EFF"/>
    <w:rPr>
      <w:rFonts w:ascii="Open Sans" w:eastAsia="MS Mincho" w:hAnsi="Open Sans"/>
      <w:sz w:val="24"/>
      <w:szCs w:val="24"/>
    </w:rPr>
  </w:style>
  <w:style w:type="paragraph" w:customStyle="1" w:styleId="AHRCImagecaption">
    <w:name w:val="AHRC Image caption"/>
    <w:basedOn w:val="Normale"/>
    <w:link w:val="AHRCImagecaptionChar"/>
    <w:qFormat/>
    <w:rsid w:val="00A51C1D"/>
    <w:rPr>
      <w:sz w:val="18"/>
      <w:szCs w:val="18"/>
    </w:rPr>
  </w:style>
  <w:style w:type="paragraph" w:customStyle="1" w:styleId="AHRCEndnotes">
    <w:name w:val="AHRC Endnotes"/>
    <w:basedOn w:val="Nessunaspaziatura"/>
    <w:link w:val="AHRCEndnotesChar"/>
    <w:qFormat/>
    <w:rsid w:val="00DD604A"/>
    <w:pPr>
      <w:widowControl w:val="0"/>
      <w:numPr>
        <w:numId w:val="19"/>
      </w:numPr>
      <w:autoSpaceDE w:val="0"/>
      <w:autoSpaceDN w:val="0"/>
    </w:pPr>
    <w:rPr>
      <w:sz w:val="20"/>
      <w:szCs w:val="20"/>
    </w:rPr>
  </w:style>
  <w:style w:type="character" w:customStyle="1" w:styleId="AHRCImagecaptionChar">
    <w:name w:val="AHRC Image caption Char"/>
    <w:basedOn w:val="Carpredefinitoparagrafo"/>
    <w:link w:val="AHRCImagecaption"/>
    <w:rsid w:val="00A51C1D"/>
    <w:rPr>
      <w:rFonts w:ascii="Open Sans" w:eastAsia="MS Mincho" w:hAnsi="Open Sans"/>
      <w:sz w:val="18"/>
      <w:szCs w:val="18"/>
    </w:rPr>
  </w:style>
  <w:style w:type="character" w:customStyle="1" w:styleId="NessunaspaziaturaCarattere">
    <w:name w:val="Nessuna spaziatura Carattere"/>
    <w:basedOn w:val="Carpredefinitoparagrafo"/>
    <w:link w:val="Nessunaspaziatura"/>
    <w:uiPriority w:val="1"/>
    <w:rsid w:val="00DD604A"/>
    <w:rPr>
      <w:rFonts w:ascii="Open Sans" w:eastAsia="MS Mincho" w:hAnsi="Open Sans"/>
      <w:sz w:val="24"/>
      <w:szCs w:val="24"/>
    </w:rPr>
  </w:style>
  <w:style w:type="character" w:customStyle="1" w:styleId="AHRCEndnotesChar">
    <w:name w:val="AHRC Endnotes Char"/>
    <w:basedOn w:val="NessunaspaziaturaCarattere"/>
    <w:link w:val="AHRCEndnotes"/>
    <w:rsid w:val="00DD604A"/>
    <w:rPr>
      <w:rFonts w:ascii="Open Sans" w:eastAsia="MS Mincho" w:hAnsi="Open Sans"/>
      <w:sz w:val="24"/>
      <w:szCs w:val="24"/>
    </w:rPr>
  </w:style>
  <w:style w:type="paragraph" w:customStyle="1" w:styleId="paragraph">
    <w:name w:val="paragraph"/>
    <w:basedOn w:val="Normale"/>
    <w:rsid w:val="006018B8"/>
    <w:pPr>
      <w:spacing w:before="100" w:beforeAutospacing="1" w:after="100" w:afterAutospacing="1"/>
    </w:pPr>
    <w:rPr>
      <w:rFonts w:ascii="Calibri" w:eastAsiaTheme="minorHAnsi" w:hAnsi="Calibri" w:cs="Calibri"/>
      <w:sz w:val="22"/>
      <w:szCs w:val="22"/>
      <w:lang w:val="en-US" w:eastAsia="en-US"/>
    </w:rPr>
  </w:style>
  <w:style w:type="character" w:customStyle="1" w:styleId="normaltextrun">
    <w:name w:val="normaltextrun"/>
    <w:basedOn w:val="Carpredefinitoparagrafo"/>
    <w:rsid w:val="006018B8"/>
  </w:style>
  <w:style w:type="character" w:customStyle="1" w:styleId="eop">
    <w:name w:val="eop"/>
    <w:basedOn w:val="Carpredefinitoparagrafo"/>
    <w:rsid w:val="00202DB2"/>
  </w:style>
  <w:style w:type="paragraph" w:customStyle="1" w:styleId="css-1316j2p-styledparagraph">
    <w:name w:val="css-1316j2p-styledparagraph"/>
    <w:basedOn w:val="Normale"/>
    <w:rsid w:val="00132F3B"/>
    <w:pPr>
      <w:spacing w:before="100" w:beforeAutospacing="1" w:after="100" w:afterAutospacing="1"/>
    </w:pPr>
    <w:rPr>
      <w:rFonts w:ascii="Times New Roman" w:eastAsia="Times New Roman" w:hAnsi="Times New Roman"/>
    </w:rPr>
  </w:style>
  <w:style w:type="paragraph" w:customStyle="1" w:styleId="css-a2mnio-styledtextlistitem-styledlistitem">
    <w:name w:val="css-a2mnio-styledtextlistitem-styledlistitem"/>
    <w:basedOn w:val="Normale"/>
    <w:rsid w:val="00132F3B"/>
    <w:pPr>
      <w:spacing w:before="100" w:beforeAutospacing="1" w:after="100" w:afterAutospacing="1"/>
    </w:pPr>
    <w:rPr>
      <w:rFonts w:ascii="Times New Roman" w:eastAsia="Times New Roman" w:hAnsi="Times New Roman"/>
    </w:rPr>
  </w:style>
  <w:style w:type="paragraph" w:styleId="Revisione">
    <w:name w:val="Revision"/>
    <w:hidden/>
    <w:uiPriority w:val="99"/>
    <w:semiHidden/>
    <w:rsid w:val="00BA2416"/>
    <w:rPr>
      <w:rFonts w:ascii="Open Sans" w:eastAsia="MS Mincho" w:hAnsi="Open Sans"/>
      <w:sz w:val="24"/>
      <w:szCs w:val="24"/>
    </w:rPr>
  </w:style>
  <w:style w:type="character" w:styleId="Menzionenonrisolta">
    <w:name w:val="Unresolved Mention"/>
    <w:basedOn w:val="Carpredefinitoparagrafo"/>
    <w:uiPriority w:val="99"/>
    <w:semiHidden/>
    <w:unhideWhenUsed/>
    <w:rsid w:val="007A3325"/>
    <w:rPr>
      <w:color w:val="605E5C"/>
      <w:shd w:val="clear" w:color="auto" w:fill="E1DFDD"/>
    </w:rPr>
  </w:style>
  <w:style w:type="paragraph" w:customStyle="1" w:styleId="CopyrightText">
    <w:name w:val="Copyright Text"/>
    <w:basedOn w:val="Normale"/>
    <w:uiPriority w:val="99"/>
    <w:rsid w:val="008202F2"/>
    <w:pPr>
      <w:tabs>
        <w:tab w:val="left" w:pos="567"/>
      </w:tabs>
      <w:suppressAutoHyphens/>
      <w:autoSpaceDE w:val="0"/>
      <w:autoSpaceDN w:val="0"/>
      <w:adjustRightInd w:val="0"/>
      <w:spacing w:before="0" w:after="57" w:line="288" w:lineRule="auto"/>
    </w:pPr>
    <w:rPr>
      <w:rFonts w:eastAsia="Times New Roman" w:cs="Open Sans"/>
      <w:color w:val="FFFFFF"/>
      <w:sz w:val="16"/>
      <w:szCs w:val="16"/>
      <w:u w:color="000000"/>
    </w:rPr>
  </w:style>
  <w:style w:type="character" w:customStyle="1" w:styleId="Bold">
    <w:name w:val="Bold"/>
    <w:uiPriority w:val="99"/>
    <w:rsid w:val="008202F2"/>
    <w:rPr>
      <w:rFonts w:ascii="Open Sans" w:hAnsi="Open Sans" w:cs="Open Sans" w:hint="default"/>
      <w:b/>
      <w:bCs/>
    </w:rPr>
  </w:style>
  <w:style w:type="paragraph" w:customStyle="1" w:styleId="Charttitle">
    <w:name w:val="Chart title"/>
    <w:basedOn w:val="Paragrafoelenco"/>
    <w:qFormat/>
    <w:rsid w:val="005E41FB"/>
    <w:pPr>
      <w:spacing w:before="360" w:after="360"/>
      <w:ind w:left="0"/>
    </w:pPr>
    <w:rPr>
      <w:rFonts w:eastAsia="Times New Roman" w:cs="Open Sans"/>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05213">
      <w:bodyDiv w:val="1"/>
      <w:marLeft w:val="0"/>
      <w:marRight w:val="0"/>
      <w:marTop w:val="0"/>
      <w:marBottom w:val="0"/>
      <w:divBdr>
        <w:top w:val="none" w:sz="0" w:space="0" w:color="auto"/>
        <w:left w:val="none" w:sz="0" w:space="0" w:color="auto"/>
        <w:bottom w:val="none" w:sz="0" w:space="0" w:color="auto"/>
        <w:right w:val="none" w:sz="0" w:space="0" w:color="auto"/>
      </w:divBdr>
    </w:div>
    <w:div w:id="197470534">
      <w:bodyDiv w:val="1"/>
      <w:marLeft w:val="0"/>
      <w:marRight w:val="0"/>
      <w:marTop w:val="0"/>
      <w:marBottom w:val="0"/>
      <w:divBdr>
        <w:top w:val="none" w:sz="0" w:space="0" w:color="auto"/>
        <w:left w:val="none" w:sz="0" w:space="0" w:color="auto"/>
        <w:bottom w:val="none" w:sz="0" w:space="0" w:color="auto"/>
        <w:right w:val="none" w:sz="0" w:space="0" w:color="auto"/>
      </w:divBdr>
    </w:div>
    <w:div w:id="283653257">
      <w:bodyDiv w:val="1"/>
      <w:marLeft w:val="0"/>
      <w:marRight w:val="0"/>
      <w:marTop w:val="0"/>
      <w:marBottom w:val="0"/>
      <w:divBdr>
        <w:top w:val="none" w:sz="0" w:space="0" w:color="auto"/>
        <w:left w:val="none" w:sz="0" w:space="0" w:color="auto"/>
        <w:bottom w:val="none" w:sz="0" w:space="0" w:color="auto"/>
        <w:right w:val="none" w:sz="0" w:space="0" w:color="auto"/>
      </w:divBdr>
    </w:div>
    <w:div w:id="357858236">
      <w:bodyDiv w:val="1"/>
      <w:marLeft w:val="0"/>
      <w:marRight w:val="0"/>
      <w:marTop w:val="0"/>
      <w:marBottom w:val="0"/>
      <w:divBdr>
        <w:top w:val="none" w:sz="0" w:space="0" w:color="auto"/>
        <w:left w:val="none" w:sz="0" w:space="0" w:color="auto"/>
        <w:bottom w:val="none" w:sz="0" w:space="0" w:color="auto"/>
        <w:right w:val="none" w:sz="0" w:space="0" w:color="auto"/>
      </w:divBdr>
    </w:div>
    <w:div w:id="517039586">
      <w:bodyDiv w:val="1"/>
      <w:marLeft w:val="0"/>
      <w:marRight w:val="0"/>
      <w:marTop w:val="0"/>
      <w:marBottom w:val="0"/>
      <w:divBdr>
        <w:top w:val="none" w:sz="0" w:space="0" w:color="auto"/>
        <w:left w:val="none" w:sz="0" w:space="0" w:color="auto"/>
        <w:bottom w:val="none" w:sz="0" w:space="0" w:color="auto"/>
        <w:right w:val="none" w:sz="0" w:space="0" w:color="auto"/>
      </w:divBdr>
    </w:div>
    <w:div w:id="566262927">
      <w:bodyDiv w:val="1"/>
      <w:marLeft w:val="0"/>
      <w:marRight w:val="0"/>
      <w:marTop w:val="0"/>
      <w:marBottom w:val="0"/>
      <w:divBdr>
        <w:top w:val="none" w:sz="0" w:space="0" w:color="auto"/>
        <w:left w:val="none" w:sz="0" w:space="0" w:color="auto"/>
        <w:bottom w:val="none" w:sz="0" w:space="0" w:color="auto"/>
        <w:right w:val="none" w:sz="0" w:space="0" w:color="auto"/>
      </w:divBdr>
    </w:div>
    <w:div w:id="653409680">
      <w:bodyDiv w:val="1"/>
      <w:marLeft w:val="0"/>
      <w:marRight w:val="0"/>
      <w:marTop w:val="0"/>
      <w:marBottom w:val="0"/>
      <w:divBdr>
        <w:top w:val="none" w:sz="0" w:space="0" w:color="auto"/>
        <w:left w:val="none" w:sz="0" w:space="0" w:color="auto"/>
        <w:bottom w:val="none" w:sz="0" w:space="0" w:color="auto"/>
        <w:right w:val="none" w:sz="0" w:space="0" w:color="auto"/>
      </w:divBdr>
    </w:div>
    <w:div w:id="664631227">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58646946">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825366480">
      <w:bodyDiv w:val="1"/>
      <w:marLeft w:val="0"/>
      <w:marRight w:val="0"/>
      <w:marTop w:val="0"/>
      <w:marBottom w:val="0"/>
      <w:divBdr>
        <w:top w:val="none" w:sz="0" w:space="0" w:color="auto"/>
        <w:left w:val="none" w:sz="0" w:space="0" w:color="auto"/>
        <w:bottom w:val="none" w:sz="0" w:space="0" w:color="auto"/>
        <w:right w:val="none" w:sz="0" w:space="0" w:color="auto"/>
      </w:divBdr>
    </w:div>
    <w:div w:id="835999486">
      <w:bodyDiv w:val="1"/>
      <w:marLeft w:val="0"/>
      <w:marRight w:val="0"/>
      <w:marTop w:val="0"/>
      <w:marBottom w:val="0"/>
      <w:divBdr>
        <w:top w:val="none" w:sz="0" w:space="0" w:color="auto"/>
        <w:left w:val="none" w:sz="0" w:space="0" w:color="auto"/>
        <w:bottom w:val="none" w:sz="0" w:space="0" w:color="auto"/>
        <w:right w:val="none" w:sz="0" w:space="0" w:color="auto"/>
      </w:divBdr>
    </w:div>
    <w:div w:id="849677922">
      <w:bodyDiv w:val="1"/>
      <w:marLeft w:val="0"/>
      <w:marRight w:val="0"/>
      <w:marTop w:val="0"/>
      <w:marBottom w:val="0"/>
      <w:divBdr>
        <w:top w:val="none" w:sz="0" w:space="0" w:color="auto"/>
        <w:left w:val="none" w:sz="0" w:space="0" w:color="auto"/>
        <w:bottom w:val="none" w:sz="0" w:space="0" w:color="auto"/>
        <w:right w:val="none" w:sz="0" w:space="0" w:color="auto"/>
      </w:divBdr>
    </w:div>
    <w:div w:id="873884102">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72846616">
      <w:bodyDiv w:val="1"/>
      <w:marLeft w:val="0"/>
      <w:marRight w:val="0"/>
      <w:marTop w:val="0"/>
      <w:marBottom w:val="0"/>
      <w:divBdr>
        <w:top w:val="none" w:sz="0" w:space="0" w:color="auto"/>
        <w:left w:val="none" w:sz="0" w:space="0" w:color="auto"/>
        <w:bottom w:val="none" w:sz="0" w:space="0" w:color="auto"/>
        <w:right w:val="none" w:sz="0" w:space="0" w:color="auto"/>
      </w:divBdr>
    </w:div>
    <w:div w:id="1215117568">
      <w:bodyDiv w:val="1"/>
      <w:marLeft w:val="0"/>
      <w:marRight w:val="0"/>
      <w:marTop w:val="0"/>
      <w:marBottom w:val="0"/>
      <w:divBdr>
        <w:top w:val="none" w:sz="0" w:space="0" w:color="auto"/>
        <w:left w:val="none" w:sz="0" w:space="0" w:color="auto"/>
        <w:bottom w:val="none" w:sz="0" w:space="0" w:color="auto"/>
        <w:right w:val="none" w:sz="0" w:space="0" w:color="auto"/>
      </w:divBdr>
    </w:div>
    <w:div w:id="1281499007">
      <w:bodyDiv w:val="1"/>
      <w:marLeft w:val="0"/>
      <w:marRight w:val="0"/>
      <w:marTop w:val="0"/>
      <w:marBottom w:val="0"/>
      <w:divBdr>
        <w:top w:val="none" w:sz="0" w:space="0" w:color="auto"/>
        <w:left w:val="none" w:sz="0" w:space="0" w:color="auto"/>
        <w:bottom w:val="none" w:sz="0" w:space="0" w:color="auto"/>
        <w:right w:val="none" w:sz="0" w:space="0" w:color="auto"/>
      </w:divBdr>
    </w:div>
    <w:div w:id="1281643648">
      <w:bodyDiv w:val="1"/>
      <w:marLeft w:val="0"/>
      <w:marRight w:val="0"/>
      <w:marTop w:val="0"/>
      <w:marBottom w:val="0"/>
      <w:divBdr>
        <w:top w:val="none" w:sz="0" w:space="0" w:color="auto"/>
        <w:left w:val="none" w:sz="0" w:space="0" w:color="auto"/>
        <w:bottom w:val="none" w:sz="0" w:space="0" w:color="auto"/>
        <w:right w:val="none" w:sz="0" w:space="0" w:color="auto"/>
      </w:divBdr>
    </w:div>
    <w:div w:id="1592734439">
      <w:bodyDiv w:val="1"/>
      <w:marLeft w:val="0"/>
      <w:marRight w:val="0"/>
      <w:marTop w:val="0"/>
      <w:marBottom w:val="0"/>
      <w:divBdr>
        <w:top w:val="none" w:sz="0" w:space="0" w:color="auto"/>
        <w:left w:val="none" w:sz="0" w:space="0" w:color="auto"/>
        <w:bottom w:val="none" w:sz="0" w:space="0" w:color="auto"/>
        <w:right w:val="none" w:sz="0" w:space="0" w:color="auto"/>
      </w:divBdr>
    </w:div>
    <w:div w:id="1613390729">
      <w:bodyDiv w:val="1"/>
      <w:marLeft w:val="0"/>
      <w:marRight w:val="0"/>
      <w:marTop w:val="0"/>
      <w:marBottom w:val="0"/>
      <w:divBdr>
        <w:top w:val="none" w:sz="0" w:space="0" w:color="auto"/>
        <w:left w:val="none" w:sz="0" w:space="0" w:color="auto"/>
        <w:bottom w:val="none" w:sz="0" w:space="0" w:color="auto"/>
        <w:right w:val="none" w:sz="0" w:space="0" w:color="auto"/>
      </w:divBdr>
    </w:div>
    <w:div w:id="1637753897">
      <w:bodyDiv w:val="1"/>
      <w:marLeft w:val="0"/>
      <w:marRight w:val="0"/>
      <w:marTop w:val="0"/>
      <w:marBottom w:val="0"/>
      <w:divBdr>
        <w:top w:val="none" w:sz="0" w:space="0" w:color="auto"/>
        <w:left w:val="none" w:sz="0" w:space="0" w:color="auto"/>
        <w:bottom w:val="none" w:sz="0" w:space="0" w:color="auto"/>
        <w:right w:val="none" w:sz="0" w:space="0" w:color="auto"/>
      </w:divBdr>
    </w:div>
    <w:div w:id="1757826426">
      <w:bodyDiv w:val="1"/>
      <w:marLeft w:val="0"/>
      <w:marRight w:val="0"/>
      <w:marTop w:val="0"/>
      <w:marBottom w:val="0"/>
      <w:divBdr>
        <w:top w:val="none" w:sz="0" w:space="0" w:color="auto"/>
        <w:left w:val="none" w:sz="0" w:space="0" w:color="auto"/>
        <w:bottom w:val="none" w:sz="0" w:space="0" w:color="auto"/>
        <w:right w:val="none" w:sz="0" w:space="0" w:color="auto"/>
      </w:divBdr>
    </w:div>
    <w:div w:id="1890535921">
      <w:bodyDiv w:val="1"/>
      <w:marLeft w:val="0"/>
      <w:marRight w:val="0"/>
      <w:marTop w:val="0"/>
      <w:marBottom w:val="0"/>
      <w:divBdr>
        <w:top w:val="none" w:sz="0" w:space="0" w:color="auto"/>
        <w:left w:val="none" w:sz="0" w:space="0" w:color="auto"/>
        <w:bottom w:val="none" w:sz="0" w:space="0" w:color="auto"/>
        <w:right w:val="none" w:sz="0" w:space="0" w:color="auto"/>
      </w:divBdr>
    </w:div>
    <w:div w:id="213440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kidshelpline.com.au/" TargetMode="External"/><Relationship Id="rId26" Type="http://schemas.openxmlformats.org/officeDocument/2006/relationships/image" Target="media/image9.jpeg"/><Relationship Id="rId39" Type="http://schemas.openxmlformats.org/officeDocument/2006/relationships/footer" Target="footer3.xml"/><Relationship Id="rId21" Type="http://schemas.openxmlformats.org/officeDocument/2006/relationships/image" Target="media/image4.jpeg"/><Relationship Id="rId34" Type="http://schemas.openxmlformats.org/officeDocument/2006/relationships/header" Target="head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www.humanrights.gov.au/about-commission" TargetMode="Externa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2.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communications@humanrights.gov.au"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eader" Target="header3.xml"/></Relationships>
</file>

<file path=word/_rels/endnotes.xml.rels><?xml version="1.0" encoding="UTF-8" standalone="yes"?>
<Relationships xmlns="http://schemas.openxmlformats.org/package/2006/relationships"><Relationship Id="rId8" Type="http://schemas.openxmlformats.org/officeDocument/2006/relationships/hyperlink" Target="https://www.sporthumanrights.org/en/resources/overview-of-the-sport-related-impacts-of-the-covid-19-pandemic-on-children" TargetMode="External"/><Relationship Id="rId13" Type="http://schemas.openxmlformats.org/officeDocument/2006/relationships/hyperlink" Target="https://www.abs.gov.au/ausstats/abs@.nsf/7d12b0f6763c78caca257061001cc588/a8e6e58c3550090eca2582ce00152250!OpenDocument" TargetMode="External"/><Relationship Id="rId3" Type="http://schemas.openxmlformats.org/officeDocument/2006/relationships/hyperlink" Target="https://tbinternet.ohchr.org/_layouts/15/treatybodyexternal/Download.aspx?Lang=en&amp;symbolno=INT%2FCRC%2FSTA%2F9095" TargetMode="External"/><Relationship Id="rId7" Type="http://schemas.openxmlformats.org/officeDocument/2006/relationships/hyperlink" Target="https://www.cyda.org.au/resources/details/161/more-than-isolated-the-experience-of-children-and-young-people-with-disability-and-their-families-during-the-covid-19-pandemic" TargetMode="External"/><Relationship Id="rId12" Type="http://schemas.openxmlformats.org/officeDocument/2006/relationships/hyperlink" Target="https://humanrights.gov.au/about/news/opinions/wheres-all-data-covid-19-racism" TargetMode="External"/><Relationship Id="rId2" Type="http://schemas.openxmlformats.org/officeDocument/2006/relationships/hyperlink" Target="https://tbinternet.ohchr.org/_layouts/15/treatybodyexternal/Download.aspx?Lang=en&amp;symbolno=INT%2FCRC%2FSTA%2F9095" TargetMode="External"/><Relationship Id="rId1" Type="http://schemas.openxmlformats.org/officeDocument/2006/relationships/hyperlink" Target="https://tbinternet.ohchr.org/_layouts/15/treatybodyexternal/Download.aspx?Lang=en&amp;symbolno=INT%2FCRC%2FSTA%2F9095" TargetMode="External"/><Relationship Id="rId6" Type="http://schemas.openxmlformats.org/officeDocument/2006/relationships/hyperlink" Target="https://www.cyda.org.au/resources/details/161/more-than-isolated-the-experience-of-children-and-young-people-with-disability-and-their-families-during-the-covid-19-pandemic" TargetMode="External"/><Relationship Id="rId11" Type="http://schemas.openxmlformats.org/officeDocument/2006/relationships/hyperlink" Target="https://aifs.gov.au/publications/families-australia-survey-life-during-covid-19?utm_source=AIFS+Mailing+List&amp;utm_campaign=475b307a77%3e-EMAIL_CAMPAIGN_2020_07_01_02_01&amp;utm_medium=email&amp;utm_term=0_3ad49f5cbc-475b307a77-211198257" TargetMode="External"/><Relationship Id="rId5" Type="http://schemas.openxmlformats.org/officeDocument/2006/relationships/hyperlink" Target="https://about.au.reachout.com/spike-in-number-of-young-aussies-seeking-help-online-for-body-image-and-eating-disorders-during-covid-19-pandemic/" TargetMode="External"/><Relationship Id="rId10" Type="http://schemas.openxmlformats.org/officeDocument/2006/relationships/hyperlink" Target="https://www.cyda.org.au/resources/details/161/more-than-isolated-the-experience-of-children-and-young-people-with-disability-and-their-families-during-the-covid-19-pandemic" TargetMode="External"/><Relationship Id="rId4" Type="http://schemas.openxmlformats.org/officeDocument/2006/relationships/hyperlink" Target="https://about.au.reachout.com/mental-health-impacts-of-covid-19-ongoing-for-young-aussies/" TargetMode="External"/><Relationship Id="rId9" Type="http://schemas.openxmlformats.org/officeDocument/2006/relationships/hyperlink" Target="https://www.cyda.org.au/resources/details/161/more-than-isolated-the-experience-of-children-and-young-people-with-disability-and-their-families-during-the-covid-19-pandemic" TargetMode="External"/><Relationship Id="rId14" Type="http://schemas.openxmlformats.org/officeDocument/2006/relationships/hyperlink" Target="https://www.unicef.org.au/our-work/unicef-in-emergencies/coronavirus-covid-19/young-people-survey-australi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AHRC%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AFC507CAB1563429304D099BFEF373E" ma:contentTypeVersion="61" ma:contentTypeDescription="Create a new document." ma:contentTypeScope="" ma:versionID="cd226a0fc1fd50b663a2eb56e1649fe2">
  <xsd:schema xmlns:xsd="http://www.w3.org/2001/XMLSchema" xmlns:xs="http://www.w3.org/2001/XMLSchema" xmlns:p="http://schemas.microsoft.com/office/2006/metadata/properties" xmlns:ns2="6500fe01-343b-4fb9-a1b0-68ac19d62e01" xmlns:ns3="f38bc97f-71db-45c8-93e4-332747d752e1" xmlns:ns4="bc192df3-fc6b-4a49-9e76-1571a992d890" targetNamespace="http://schemas.microsoft.com/office/2006/metadata/properties" ma:root="true" ma:fieldsID="e881d411cdb7ccf1387ea7501632d6fd" ns2:_="" ns3:_="" ns4:_="">
    <xsd:import namespace="6500fe01-343b-4fb9-a1b0-68ac19d62e01"/>
    <xsd:import namespace="f38bc97f-71db-45c8-93e4-332747d752e1"/>
    <xsd:import namespace="bc192df3-fc6b-4a49-9e76-1571a992d89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Subdivider" minOccurs="0"/>
                <xsd:element ref="ns3:fbe8333e833142b1aa4e528d7d71931d" minOccurs="0"/>
                <xsd:element ref="ns3:From1" minOccurs="0"/>
                <xsd:element ref="ns3:Has_x0020_Attachments" minOccurs="0"/>
                <xsd:element ref="ns3:Received_x002f_Sent" minOccurs="0"/>
                <xsd:element ref="ns3:To" minOccurs="0"/>
                <xsd:element ref="ns3:Download" minOccurs="0"/>
                <xsd:element ref="ns3:Open_x0020_in_x0020_Outlook"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dexed="true" ma:internalName="Divider">
      <xsd:simpleType>
        <xsd:restriction base="dms:Text">
          <xsd:maxLength value="255"/>
        </xsd:restriction>
      </xsd:simple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18" nillable="true" ma:displayName="Subdivider" ma:indexed="true" ma:internalName="Subdivider">
      <xsd:simpleType>
        <xsd:restriction base="dms:Text">
          <xsd:maxLength value="255"/>
        </xsd:restriction>
      </xsd:simpleType>
    </xsd:element>
    <xsd:element name="fbe8333e833142b1aa4e528d7d71931d" ma:index="19"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0" nillable="true" ma:displayName="From" ma:hidden="true" ma:indexed="true" ma:internalName="From1" ma:readOnly="false">
      <xsd:simpleType>
        <xsd:restriction base="dms:Text">
          <xsd:maxLength value="255"/>
        </xsd:restriction>
      </xsd:simpleType>
    </xsd:element>
    <xsd:element name="Has_x0020_Attachments" ma:index="21" nillable="true" ma:displayName="Has Attachments" ma:hidden="true" ma:indexed="true" ma:internalName="Has_x0020_Attachments" ma:readOnly="false">
      <xsd:simpleType>
        <xsd:restriction base="dms:Text">
          <xsd:maxLength value="255"/>
        </xsd:restriction>
      </xsd:simpleType>
    </xsd:element>
    <xsd:element name="Received_x002f_Sent" ma:index="22" nillable="true" ma:displayName="Received/Sent" ma:format="DateOnly" ma:hidden="true" ma:indexed="true" ma:internalName="Received_x002F_Sent" ma:readOnly="false">
      <xsd:simpleType>
        <xsd:restriction base="dms:DateTime"/>
      </xsd:simpleType>
    </xsd:element>
    <xsd:element name="To" ma:index="23" nillable="true" ma:displayName="To" ma:hidden="true" ma:indexed="true" ma:internalName="To" ma:readOnly="false">
      <xsd:simpleType>
        <xsd:restriction base="dms:Text">
          <xsd:maxLength value="255"/>
        </xsd:restriction>
      </xsd:simpleType>
    </xsd:element>
    <xsd:element name="Download" ma:index="24" nillable="true" ma:displayName="Download" ma:hidden="true" ma:indexed="true" ma:internalName="Download" ma:readOnly="false">
      <xsd:simpleType>
        <xsd:restriction base="dms:Text">
          <xsd:maxLength value="255"/>
        </xsd:restriction>
      </xsd:simpleType>
    </xsd:element>
    <xsd:element name="Open_x0020_in_x0020_Outlook" ma:index="25" nillable="true" ma:displayName="Open in Outlook" ma:hidden="true" ma:indexed="true" ma:internalName="Open_x0020_in_x0020_Outlook" ma:readOnly="false">
      <xsd:simpleType>
        <xsd:restriction base="dms:Text">
          <xsd:maxLength value="255"/>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192df3-fc6b-4a49-9e76-1571a992d890"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975c5ac6-a0cc-43ed-b850-4a2ae59237b6" ContentTypeId="0x0101" PreviousValue="false"/>
</file>

<file path=customXml/item7.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Divider xmlns="6500fe01-343b-4fb9-a1b0-68ac19d62e01" xsi:nil="true"/>
    <TaxCatchAll xmlns="6500fe01-343b-4fb9-a1b0-68ac19d62e01"/>
    <Has_x0020_Attachments xmlns="f38bc97f-71db-45c8-93e4-332747d752e1" xsi:nil="true"/>
    <Subdivider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_dlc_DocId xmlns="6500fe01-343b-4fb9-a1b0-68ac19d62e01">RUUPY3S2X5Q7-1146742825-33</_dlc_DocId>
    <_dlc_DocIdUrl xmlns="6500fe01-343b-4fb9-a1b0-68ac19d62e01">
      <Url>https://australianhrc.sharepoint.com/sites/PolicyExternalProjects/_layouts/15/DocIdRedir.aspx?ID=RUUPY3S2X5Q7-1146742825-33</Url>
      <Description>RUUPY3S2X5Q7-1146742825-33</Description>
    </_dlc_DocIdUrl>
  </documentManagement>
</p:properties>
</file>

<file path=customXml/itemProps1.xml><?xml version="1.0" encoding="utf-8"?>
<ds:datastoreItem xmlns:ds="http://schemas.openxmlformats.org/officeDocument/2006/customXml" ds:itemID="{0604407C-84C6-44F9-958C-4FADCCDA4CFF}">
  <ds:schemaRefs>
    <ds:schemaRef ds:uri="http://schemas.microsoft.com/sharepoint/events"/>
  </ds:schemaRefs>
</ds:datastoreItem>
</file>

<file path=customXml/itemProps2.xml><?xml version="1.0" encoding="utf-8"?>
<ds:datastoreItem xmlns:ds="http://schemas.openxmlformats.org/officeDocument/2006/customXml" ds:itemID="{F05B7750-6B4A-492B-8E8A-EF5ACD2A4637}">
  <ds:schemaRefs>
    <ds:schemaRef ds:uri="http://schemas.microsoft.com/office/2006/metadata/customXsn"/>
  </ds:schemaRefs>
</ds:datastoreItem>
</file>

<file path=customXml/itemProps3.xml><?xml version="1.0" encoding="utf-8"?>
<ds:datastoreItem xmlns:ds="http://schemas.openxmlformats.org/officeDocument/2006/customXml" ds:itemID="{3A7B99C6-97C3-4BCB-8F62-E8CA30E0B014}">
  <ds:schemaRefs>
    <ds:schemaRef ds:uri="http://schemas.microsoft.com/sharepoint/v3/contenttype/forms"/>
  </ds:schemaRefs>
</ds:datastoreItem>
</file>

<file path=customXml/itemProps4.xml><?xml version="1.0" encoding="utf-8"?>
<ds:datastoreItem xmlns:ds="http://schemas.openxmlformats.org/officeDocument/2006/customXml" ds:itemID="{2AE55B33-CE50-4805-ABD4-652C4DC056C2}">
  <ds:schemaRefs>
    <ds:schemaRef ds:uri="http://schemas.openxmlformats.org/officeDocument/2006/bibliography"/>
  </ds:schemaRefs>
</ds:datastoreItem>
</file>

<file path=customXml/itemProps5.xml><?xml version="1.0" encoding="utf-8"?>
<ds:datastoreItem xmlns:ds="http://schemas.openxmlformats.org/officeDocument/2006/customXml" ds:itemID="{08040475-0F3F-47F7-8332-1D8C839AB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f38bc97f-71db-45c8-93e4-332747d752e1"/>
    <ds:schemaRef ds:uri="bc192df3-fc6b-4a49-9e76-1571a992d8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868BB66-7527-412A-B913-74F8CAFC113B}">
  <ds:schemaRefs>
    <ds:schemaRef ds:uri="Microsoft.SharePoint.Taxonomy.ContentTypeSync"/>
  </ds:schemaRefs>
</ds:datastoreItem>
</file>

<file path=customXml/itemProps7.xml><?xml version="1.0" encoding="utf-8"?>
<ds:datastoreItem xmlns:ds="http://schemas.openxmlformats.org/officeDocument/2006/customXml" ds:itemID="{FEE37161-B913-4B10-A199-AB88A5EBB8CD}">
  <ds:schemaRefs>
    <ds:schemaRef ds:uri="http://schemas.microsoft.com/office/2006/metadata/properties"/>
    <ds:schemaRef ds:uri="http://schemas.microsoft.com/office/infopath/2007/PartnerControls"/>
    <ds:schemaRef ds:uri="f38bc97f-71db-45c8-93e4-332747d752e1"/>
    <ds:schemaRef ds:uri="6500fe01-343b-4fb9-a1b0-68ac19d62e01"/>
  </ds:schemaRefs>
</ds:datastoreItem>
</file>

<file path=docProps/app.xml><?xml version="1.0" encoding="utf-8"?>
<Properties xmlns="http://schemas.openxmlformats.org/officeDocument/2006/extended-properties" xmlns:vt="http://schemas.openxmlformats.org/officeDocument/2006/docPropsVTypes">
  <Template>G:\Templates\Commission\AHRC Report Template.dotx</Template>
  <TotalTime>0</TotalTime>
  <Pages>72</Pages>
  <Words>17152</Words>
  <Characters>97770</Characters>
  <Application>Microsoft Office Word</Application>
  <DocSecurity>0</DocSecurity>
  <Lines>814</Lines>
  <Paragraphs>229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114693</CharactersWithSpaces>
  <SharedDoc>false</SharedDoc>
  <HLinks>
    <vt:vector size="318" baseType="variant">
      <vt:variant>
        <vt:i4>1835061</vt:i4>
      </vt:variant>
      <vt:variant>
        <vt:i4>233</vt:i4>
      </vt:variant>
      <vt:variant>
        <vt:i4>0</vt:i4>
      </vt:variant>
      <vt:variant>
        <vt:i4>5</vt:i4>
      </vt:variant>
      <vt:variant>
        <vt:lpwstr/>
      </vt:variant>
      <vt:variant>
        <vt:lpwstr>_Toc49172722</vt:lpwstr>
      </vt:variant>
      <vt:variant>
        <vt:i4>2031669</vt:i4>
      </vt:variant>
      <vt:variant>
        <vt:i4>227</vt:i4>
      </vt:variant>
      <vt:variant>
        <vt:i4>0</vt:i4>
      </vt:variant>
      <vt:variant>
        <vt:i4>5</vt:i4>
      </vt:variant>
      <vt:variant>
        <vt:lpwstr/>
      </vt:variant>
      <vt:variant>
        <vt:lpwstr>_Toc49172721</vt:lpwstr>
      </vt:variant>
      <vt:variant>
        <vt:i4>1966133</vt:i4>
      </vt:variant>
      <vt:variant>
        <vt:i4>221</vt:i4>
      </vt:variant>
      <vt:variant>
        <vt:i4>0</vt:i4>
      </vt:variant>
      <vt:variant>
        <vt:i4>5</vt:i4>
      </vt:variant>
      <vt:variant>
        <vt:lpwstr/>
      </vt:variant>
      <vt:variant>
        <vt:lpwstr>_Toc49172720</vt:lpwstr>
      </vt:variant>
      <vt:variant>
        <vt:i4>1507382</vt:i4>
      </vt:variant>
      <vt:variant>
        <vt:i4>215</vt:i4>
      </vt:variant>
      <vt:variant>
        <vt:i4>0</vt:i4>
      </vt:variant>
      <vt:variant>
        <vt:i4>5</vt:i4>
      </vt:variant>
      <vt:variant>
        <vt:lpwstr/>
      </vt:variant>
      <vt:variant>
        <vt:lpwstr>_Toc49172719</vt:lpwstr>
      </vt:variant>
      <vt:variant>
        <vt:i4>1441846</vt:i4>
      </vt:variant>
      <vt:variant>
        <vt:i4>209</vt:i4>
      </vt:variant>
      <vt:variant>
        <vt:i4>0</vt:i4>
      </vt:variant>
      <vt:variant>
        <vt:i4>5</vt:i4>
      </vt:variant>
      <vt:variant>
        <vt:lpwstr/>
      </vt:variant>
      <vt:variant>
        <vt:lpwstr>_Toc49172718</vt:lpwstr>
      </vt:variant>
      <vt:variant>
        <vt:i4>1638454</vt:i4>
      </vt:variant>
      <vt:variant>
        <vt:i4>203</vt:i4>
      </vt:variant>
      <vt:variant>
        <vt:i4>0</vt:i4>
      </vt:variant>
      <vt:variant>
        <vt:i4>5</vt:i4>
      </vt:variant>
      <vt:variant>
        <vt:lpwstr/>
      </vt:variant>
      <vt:variant>
        <vt:lpwstr>_Toc49172717</vt:lpwstr>
      </vt:variant>
      <vt:variant>
        <vt:i4>1572918</vt:i4>
      </vt:variant>
      <vt:variant>
        <vt:i4>197</vt:i4>
      </vt:variant>
      <vt:variant>
        <vt:i4>0</vt:i4>
      </vt:variant>
      <vt:variant>
        <vt:i4>5</vt:i4>
      </vt:variant>
      <vt:variant>
        <vt:lpwstr/>
      </vt:variant>
      <vt:variant>
        <vt:lpwstr>_Toc49172716</vt:lpwstr>
      </vt:variant>
      <vt:variant>
        <vt:i4>1769526</vt:i4>
      </vt:variant>
      <vt:variant>
        <vt:i4>191</vt:i4>
      </vt:variant>
      <vt:variant>
        <vt:i4>0</vt:i4>
      </vt:variant>
      <vt:variant>
        <vt:i4>5</vt:i4>
      </vt:variant>
      <vt:variant>
        <vt:lpwstr/>
      </vt:variant>
      <vt:variant>
        <vt:lpwstr>_Toc49172715</vt:lpwstr>
      </vt:variant>
      <vt:variant>
        <vt:i4>1703990</vt:i4>
      </vt:variant>
      <vt:variant>
        <vt:i4>185</vt:i4>
      </vt:variant>
      <vt:variant>
        <vt:i4>0</vt:i4>
      </vt:variant>
      <vt:variant>
        <vt:i4>5</vt:i4>
      </vt:variant>
      <vt:variant>
        <vt:lpwstr/>
      </vt:variant>
      <vt:variant>
        <vt:lpwstr>_Toc49172714</vt:lpwstr>
      </vt:variant>
      <vt:variant>
        <vt:i4>1900598</vt:i4>
      </vt:variant>
      <vt:variant>
        <vt:i4>179</vt:i4>
      </vt:variant>
      <vt:variant>
        <vt:i4>0</vt:i4>
      </vt:variant>
      <vt:variant>
        <vt:i4>5</vt:i4>
      </vt:variant>
      <vt:variant>
        <vt:lpwstr/>
      </vt:variant>
      <vt:variant>
        <vt:lpwstr>_Toc49172713</vt:lpwstr>
      </vt:variant>
      <vt:variant>
        <vt:i4>1835062</vt:i4>
      </vt:variant>
      <vt:variant>
        <vt:i4>173</vt:i4>
      </vt:variant>
      <vt:variant>
        <vt:i4>0</vt:i4>
      </vt:variant>
      <vt:variant>
        <vt:i4>5</vt:i4>
      </vt:variant>
      <vt:variant>
        <vt:lpwstr/>
      </vt:variant>
      <vt:variant>
        <vt:lpwstr>_Toc49172712</vt:lpwstr>
      </vt:variant>
      <vt:variant>
        <vt:i4>2031670</vt:i4>
      </vt:variant>
      <vt:variant>
        <vt:i4>167</vt:i4>
      </vt:variant>
      <vt:variant>
        <vt:i4>0</vt:i4>
      </vt:variant>
      <vt:variant>
        <vt:i4>5</vt:i4>
      </vt:variant>
      <vt:variant>
        <vt:lpwstr/>
      </vt:variant>
      <vt:variant>
        <vt:lpwstr>_Toc49172711</vt:lpwstr>
      </vt:variant>
      <vt:variant>
        <vt:i4>1966134</vt:i4>
      </vt:variant>
      <vt:variant>
        <vt:i4>161</vt:i4>
      </vt:variant>
      <vt:variant>
        <vt:i4>0</vt:i4>
      </vt:variant>
      <vt:variant>
        <vt:i4>5</vt:i4>
      </vt:variant>
      <vt:variant>
        <vt:lpwstr/>
      </vt:variant>
      <vt:variant>
        <vt:lpwstr>_Toc49172710</vt:lpwstr>
      </vt:variant>
      <vt:variant>
        <vt:i4>1507383</vt:i4>
      </vt:variant>
      <vt:variant>
        <vt:i4>155</vt:i4>
      </vt:variant>
      <vt:variant>
        <vt:i4>0</vt:i4>
      </vt:variant>
      <vt:variant>
        <vt:i4>5</vt:i4>
      </vt:variant>
      <vt:variant>
        <vt:lpwstr/>
      </vt:variant>
      <vt:variant>
        <vt:lpwstr>_Toc49172709</vt:lpwstr>
      </vt:variant>
      <vt:variant>
        <vt:i4>1441847</vt:i4>
      </vt:variant>
      <vt:variant>
        <vt:i4>149</vt:i4>
      </vt:variant>
      <vt:variant>
        <vt:i4>0</vt:i4>
      </vt:variant>
      <vt:variant>
        <vt:i4>5</vt:i4>
      </vt:variant>
      <vt:variant>
        <vt:lpwstr/>
      </vt:variant>
      <vt:variant>
        <vt:lpwstr>_Toc49172708</vt:lpwstr>
      </vt:variant>
      <vt:variant>
        <vt:i4>1638455</vt:i4>
      </vt:variant>
      <vt:variant>
        <vt:i4>143</vt:i4>
      </vt:variant>
      <vt:variant>
        <vt:i4>0</vt:i4>
      </vt:variant>
      <vt:variant>
        <vt:i4>5</vt:i4>
      </vt:variant>
      <vt:variant>
        <vt:lpwstr/>
      </vt:variant>
      <vt:variant>
        <vt:lpwstr>_Toc49172707</vt:lpwstr>
      </vt:variant>
      <vt:variant>
        <vt:i4>1572919</vt:i4>
      </vt:variant>
      <vt:variant>
        <vt:i4>137</vt:i4>
      </vt:variant>
      <vt:variant>
        <vt:i4>0</vt:i4>
      </vt:variant>
      <vt:variant>
        <vt:i4>5</vt:i4>
      </vt:variant>
      <vt:variant>
        <vt:lpwstr/>
      </vt:variant>
      <vt:variant>
        <vt:lpwstr>_Toc49172706</vt:lpwstr>
      </vt:variant>
      <vt:variant>
        <vt:i4>1769527</vt:i4>
      </vt:variant>
      <vt:variant>
        <vt:i4>131</vt:i4>
      </vt:variant>
      <vt:variant>
        <vt:i4>0</vt:i4>
      </vt:variant>
      <vt:variant>
        <vt:i4>5</vt:i4>
      </vt:variant>
      <vt:variant>
        <vt:lpwstr/>
      </vt:variant>
      <vt:variant>
        <vt:lpwstr>_Toc49172705</vt:lpwstr>
      </vt:variant>
      <vt:variant>
        <vt:i4>1703991</vt:i4>
      </vt:variant>
      <vt:variant>
        <vt:i4>125</vt:i4>
      </vt:variant>
      <vt:variant>
        <vt:i4>0</vt:i4>
      </vt:variant>
      <vt:variant>
        <vt:i4>5</vt:i4>
      </vt:variant>
      <vt:variant>
        <vt:lpwstr/>
      </vt:variant>
      <vt:variant>
        <vt:lpwstr>_Toc49172704</vt:lpwstr>
      </vt:variant>
      <vt:variant>
        <vt:i4>1900599</vt:i4>
      </vt:variant>
      <vt:variant>
        <vt:i4>119</vt:i4>
      </vt:variant>
      <vt:variant>
        <vt:i4>0</vt:i4>
      </vt:variant>
      <vt:variant>
        <vt:i4>5</vt:i4>
      </vt:variant>
      <vt:variant>
        <vt:lpwstr/>
      </vt:variant>
      <vt:variant>
        <vt:lpwstr>_Toc49172703</vt:lpwstr>
      </vt:variant>
      <vt:variant>
        <vt:i4>1835063</vt:i4>
      </vt:variant>
      <vt:variant>
        <vt:i4>113</vt:i4>
      </vt:variant>
      <vt:variant>
        <vt:i4>0</vt:i4>
      </vt:variant>
      <vt:variant>
        <vt:i4>5</vt:i4>
      </vt:variant>
      <vt:variant>
        <vt:lpwstr/>
      </vt:variant>
      <vt:variant>
        <vt:lpwstr>_Toc49172702</vt:lpwstr>
      </vt:variant>
      <vt:variant>
        <vt:i4>2031671</vt:i4>
      </vt:variant>
      <vt:variant>
        <vt:i4>107</vt:i4>
      </vt:variant>
      <vt:variant>
        <vt:i4>0</vt:i4>
      </vt:variant>
      <vt:variant>
        <vt:i4>5</vt:i4>
      </vt:variant>
      <vt:variant>
        <vt:lpwstr/>
      </vt:variant>
      <vt:variant>
        <vt:lpwstr>_Toc49172701</vt:lpwstr>
      </vt:variant>
      <vt:variant>
        <vt:i4>1966135</vt:i4>
      </vt:variant>
      <vt:variant>
        <vt:i4>101</vt:i4>
      </vt:variant>
      <vt:variant>
        <vt:i4>0</vt:i4>
      </vt:variant>
      <vt:variant>
        <vt:i4>5</vt:i4>
      </vt:variant>
      <vt:variant>
        <vt:lpwstr/>
      </vt:variant>
      <vt:variant>
        <vt:lpwstr>_Toc49172700</vt:lpwstr>
      </vt:variant>
      <vt:variant>
        <vt:i4>1441854</vt:i4>
      </vt:variant>
      <vt:variant>
        <vt:i4>95</vt:i4>
      </vt:variant>
      <vt:variant>
        <vt:i4>0</vt:i4>
      </vt:variant>
      <vt:variant>
        <vt:i4>5</vt:i4>
      </vt:variant>
      <vt:variant>
        <vt:lpwstr/>
      </vt:variant>
      <vt:variant>
        <vt:lpwstr>_Toc49172699</vt:lpwstr>
      </vt:variant>
      <vt:variant>
        <vt:i4>1507390</vt:i4>
      </vt:variant>
      <vt:variant>
        <vt:i4>89</vt:i4>
      </vt:variant>
      <vt:variant>
        <vt:i4>0</vt:i4>
      </vt:variant>
      <vt:variant>
        <vt:i4>5</vt:i4>
      </vt:variant>
      <vt:variant>
        <vt:lpwstr/>
      </vt:variant>
      <vt:variant>
        <vt:lpwstr>_Toc49172698</vt:lpwstr>
      </vt:variant>
      <vt:variant>
        <vt:i4>1572926</vt:i4>
      </vt:variant>
      <vt:variant>
        <vt:i4>83</vt:i4>
      </vt:variant>
      <vt:variant>
        <vt:i4>0</vt:i4>
      </vt:variant>
      <vt:variant>
        <vt:i4>5</vt:i4>
      </vt:variant>
      <vt:variant>
        <vt:lpwstr/>
      </vt:variant>
      <vt:variant>
        <vt:lpwstr>_Toc49172697</vt:lpwstr>
      </vt:variant>
      <vt:variant>
        <vt:i4>1638462</vt:i4>
      </vt:variant>
      <vt:variant>
        <vt:i4>77</vt:i4>
      </vt:variant>
      <vt:variant>
        <vt:i4>0</vt:i4>
      </vt:variant>
      <vt:variant>
        <vt:i4>5</vt:i4>
      </vt:variant>
      <vt:variant>
        <vt:lpwstr/>
      </vt:variant>
      <vt:variant>
        <vt:lpwstr>_Toc49172696</vt:lpwstr>
      </vt:variant>
      <vt:variant>
        <vt:i4>1703998</vt:i4>
      </vt:variant>
      <vt:variant>
        <vt:i4>71</vt:i4>
      </vt:variant>
      <vt:variant>
        <vt:i4>0</vt:i4>
      </vt:variant>
      <vt:variant>
        <vt:i4>5</vt:i4>
      </vt:variant>
      <vt:variant>
        <vt:lpwstr/>
      </vt:variant>
      <vt:variant>
        <vt:lpwstr>_Toc49172695</vt:lpwstr>
      </vt:variant>
      <vt:variant>
        <vt:i4>1769534</vt:i4>
      </vt:variant>
      <vt:variant>
        <vt:i4>65</vt:i4>
      </vt:variant>
      <vt:variant>
        <vt:i4>0</vt:i4>
      </vt:variant>
      <vt:variant>
        <vt:i4>5</vt:i4>
      </vt:variant>
      <vt:variant>
        <vt:lpwstr/>
      </vt:variant>
      <vt:variant>
        <vt:lpwstr>_Toc49172694</vt:lpwstr>
      </vt:variant>
      <vt:variant>
        <vt:i4>1835070</vt:i4>
      </vt:variant>
      <vt:variant>
        <vt:i4>59</vt:i4>
      </vt:variant>
      <vt:variant>
        <vt:i4>0</vt:i4>
      </vt:variant>
      <vt:variant>
        <vt:i4>5</vt:i4>
      </vt:variant>
      <vt:variant>
        <vt:lpwstr/>
      </vt:variant>
      <vt:variant>
        <vt:lpwstr>_Toc49172693</vt:lpwstr>
      </vt:variant>
      <vt:variant>
        <vt:i4>1900606</vt:i4>
      </vt:variant>
      <vt:variant>
        <vt:i4>53</vt:i4>
      </vt:variant>
      <vt:variant>
        <vt:i4>0</vt:i4>
      </vt:variant>
      <vt:variant>
        <vt:i4>5</vt:i4>
      </vt:variant>
      <vt:variant>
        <vt:lpwstr/>
      </vt:variant>
      <vt:variant>
        <vt:lpwstr>_Toc49172692</vt:lpwstr>
      </vt:variant>
      <vt:variant>
        <vt:i4>1966142</vt:i4>
      </vt:variant>
      <vt:variant>
        <vt:i4>47</vt:i4>
      </vt:variant>
      <vt:variant>
        <vt:i4>0</vt:i4>
      </vt:variant>
      <vt:variant>
        <vt:i4>5</vt:i4>
      </vt:variant>
      <vt:variant>
        <vt:lpwstr/>
      </vt:variant>
      <vt:variant>
        <vt:lpwstr>_Toc49172691</vt:lpwstr>
      </vt:variant>
      <vt:variant>
        <vt:i4>2031678</vt:i4>
      </vt:variant>
      <vt:variant>
        <vt:i4>41</vt:i4>
      </vt:variant>
      <vt:variant>
        <vt:i4>0</vt:i4>
      </vt:variant>
      <vt:variant>
        <vt:i4>5</vt:i4>
      </vt:variant>
      <vt:variant>
        <vt:lpwstr/>
      </vt:variant>
      <vt:variant>
        <vt:lpwstr>_Toc49172690</vt:lpwstr>
      </vt:variant>
      <vt:variant>
        <vt:i4>1441855</vt:i4>
      </vt:variant>
      <vt:variant>
        <vt:i4>35</vt:i4>
      </vt:variant>
      <vt:variant>
        <vt:i4>0</vt:i4>
      </vt:variant>
      <vt:variant>
        <vt:i4>5</vt:i4>
      </vt:variant>
      <vt:variant>
        <vt:lpwstr/>
      </vt:variant>
      <vt:variant>
        <vt:lpwstr>_Toc49172689</vt:lpwstr>
      </vt:variant>
      <vt:variant>
        <vt:i4>1507391</vt:i4>
      </vt:variant>
      <vt:variant>
        <vt:i4>29</vt:i4>
      </vt:variant>
      <vt:variant>
        <vt:i4>0</vt:i4>
      </vt:variant>
      <vt:variant>
        <vt:i4>5</vt:i4>
      </vt:variant>
      <vt:variant>
        <vt:lpwstr/>
      </vt:variant>
      <vt:variant>
        <vt:lpwstr>_Toc49172688</vt:lpwstr>
      </vt:variant>
      <vt:variant>
        <vt:i4>1572927</vt:i4>
      </vt:variant>
      <vt:variant>
        <vt:i4>23</vt:i4>
      </vt:variant>
      <vt:variant>
        <vt:i4>0</vt:i4>
      </vt:variant>
      <vt:variant>
        <vt:i4>5</vt:i4>
      </vt:variant>
      <vt:variant>
        <vt:lpwstr/>
      </vt:variant>
      <vt:variant>
        <vt:lpwstr>_Toc49172687</vt:lpwstr>
      </vt:variant>
      <vt:variant>
        <vt:i4>1638463</vt:i4>
      </vt:variant>
      <vt:variant>
        <vt:i4>17</vt:i4>
      </vt:variant>
      <vt:variant>
        <vt:i4>0</vt:i4>
      </vt:variant>
      <vt:variant>
        <vt:i4>5</vt:i4>
      </vt:variant>
      <vt:variant>
        <vt:lpwstr/>
      </vt:variant>
      <vt:variant>
        <vt:lpwstr>_Toc49172686</vt:lpwstr>
      </vt:variant>
      <vt:variant>
        <vt:i4>1769535</vt:i4>
      </vt:variant>
      <vt:variant>
        <vt:i4>11</vt:i4>
      </vt:variant>
      <vt:variant>
        <vt:i4>0</vt:i4>
      </vt:variant>
      <vt:variant>
        <vt:i4>5</vt:i4>
      </vt:variant>
      <vt:variant>
        <vt:lpwstr/>
      </vt:variant>
      <vt:variant>
        <vt:lpwstr>_Toc49172684</vt:lpwstr>
      </vt:variant>
      <vt:variant>
        <vt:i4>1835071</vt:i4>
      </vt:variant>
      <vt:variant>
        <vt:i4>5</vt:i4>
      </vt:variant>
      <vt:variant>
        <vt:i4>0</vt:i4>
      </vt:variant>
      <vt:variant>
        <vt:i4>5</vt:i4>
      </vt:variant>
      <vt:variant>
        <vt:lpwstr/>
      </vt:variant>
      <vt:variant>
        <vt:lpwstr>_Toc49172683</vt:lpwstr>
      </vt:variant>
      <vt:variant>
        <vt:i4>7012468</vt:i4>
      </vt:variant>
      <vt:variant>
        <vt:i4>39</vt:i4>
      </vt:variant>
      <vt:variant>
        <vt:i4>0</vt:i4>
      </vt:variant>
      <vt:variant>
        <vt:i4>5</vt:i4>
      </vt:variant>
      <vt:variant>
        <vt:lpwstr>https://www.unicef.org.au/our-work/unicef-in-emergencies/coronavirus-covid-19/young-people-survey-australia</vt:lpwstr>
      </vt:variant>
      <vt:variant>
        <vt:lpwstr/>
      </vt:variant>
      <vt:variant>
        <vt:i4>458791</vt:i4>
      </vt:variant>
      <vt:variant>
        <vt:i4>36</vt:i4>
      </vt:variant>
      <vt:variant>
        <vt:i4>0</vt:i4>
      </vt:variant>
      <vt:variant>
        <vt:i4>5</vt:i4>
      </vt:variant>
      <vt:variant>
        <vt:lpwstr>https://www.abs.gov.au/ausstats/abs@.nsf/7d12b0f6763c78caca257061001cc588/a8e6e58c3550090eca2582ce00152250!OpenDocument</vt:lpwstr>
      </vt:variant>
      <vt:variant>
        <vt:lpwstr>:~:text=The%20participation%20rate%20for%2015%2D24%20year%20olds%20(who%20are,increased%200.4%20pts%20to%2016.4%25&gt;.</vt:lpwstr>
      </vt:variant>
      <vt:variant>
        <vt:i4>2293807</vt:i4>
      </vt:variant>
      <vt:variant>
        <vt:i4>33</vt:i4>
      </vt:variant>
      <vt:variant>
        <vt:i4>0</vt:i4>
      </vt:variant>
      <vt:variant>
        <vt:i4>5</vt:i4>
      </vt:variant>
      <vt:variant>
        <vt:lpwstr>https://humanrights.gov.au/about/news/opinions/wheres-all-data-covid-19-racism</vt:lpwstr>
      </vt:variant>
      <vt:variant>
        <vt:lpwstr/>
      </vt:variant>
      <vt:variant>
        <vt:i4>3080268</vt:i4>
      </vt:variant>
      <vt:variant>
        <vt:i4>30</vt:i4>
      </vt:variant>
      <vt:variant>
        <vt:i4>0</vt:i4>
      </vt:variant>
      <vt:variant>
        <vt:i4>5</vt:i4>
      </vt:variant>
      <vt:variant>
        <vt:lpwstr>https://aifs.gov.au/publications/families-australia-survey-life-during-covid-19?utm_source=AIFS+Mailing+List&amp;utm_campaign=475b307a77%3e-EMAIL_CAMPAIGN_2020_07_01_02_01&amp;utm_medium=email&amp;utm_term=0_3ad49f5cbc-475b307a77-211198257</vt:lpwstr>
      </vt:variant>
      <vt:variant>
        <vt:lpwstr/>
      </vt:variant>
      <vt:variant>
        <vt:i4>6225993</vt:i4>
      </vt:variant>
      <vt:variant>
        <vt:i4>27</vt:i4>
      </vt:variant>
      <vt:variant>
        <vt:i4>0</vt:i4>
      </vt:variant>
      <vt:variant>
        <vt:i4>5</vt:i4>
      </vt:variant>
      <vt:variant>
        <vt:lpwstr>https://www.cyda.org.au/resources/details/161/more-than-isolated-the-experience-of-children-and-young-people-with-disability-and-their-families-during-the-covid-19-pandemic</vt:lpwstr>
      </vt:variant>
      <vt:variant>
        <vt:lpwstr/>
      </vt:variant>
      <vt:variant>
        <vt:i4>6225993</vt:i4>
      </vt:variant>
      <vt:variant>
        <vt:i4>24</vt:i4>
      </vt:variant>
      <vt:variant>
        <vt:i4>0</vt:i4>
      </vt:variant>
      <vt:variant>
        <vt:i4>5</vt:i4>
      </vt:variant>
      <vt:variant>
        <vt:lpwstr>https://www.cyda.org.au/resources/details/161/more-than-isolated-the-experience-of-children-and-young-people-with-disability-and-their-families-during-the-covid-19-pandemic</vt:lpwstr>
      </vt:variant>
      <vt:variant>
        <vt:lpwstr/>
      </vt:variant>
      <vt:variant>
        <vt:i4>4390983</vt:i4>
      </vt:variant>
      <vt:variant>
        <vt:i4>21</vt:i4>
      </vt:variant>
      <vt:variant>
        <vt:i4>0</vt:i4>
      </vt:variant>
      <vt:variant>
        <vt:i4>5</vt:i4>
      </vt:variant>
      <vt:variant>
        <vt:lpwstr>https://www.sporthumanrights.org/en/resources/overview-of-the-sport-related-impacts-of-the-covid-19-pandemic-on-children</vt:lpwstr>
      </vt:variant>
      <vt:variant>
        <vt:lpwstr/>
      </vt:variant>
      <vt:variant>
        <vt:i4>6225993</vt:i4>
      </vt:variant>
      <vt:variant>
        <vt:i4>18</vt:i4>
      </vt:variant>
      <vt:variant>
        <vt:i4>0</vt:i4>
      </vt:variant>
      <vt:variant>
        <vt:i4>5</vt:i4>
      </vt:variant>
      <vt:variant>
        <vt:lpwstr>https://www.cyda.org.au/resources/details/161/more-than-isolated-the-experience-of-children-and-young-people-with-disability-and-their-families-during-the-covid-19-pandemic</vt:lpwstr>
      </vt:variant>
      <vt:variant>
        <vt:lpwstr/>
      </vt:variant>
      <vt:variant>
        <vt:i4>6225993</vt:i4>
      </vt:variant>
      <vt:variant>
        <vt:i4>15</vt:i4>
      </vt:variant>
      <vt:variant>
        <vt:i4>0</vt:i4>
      </vt:variant>
      <vt:variant>
        <vt:i4>5</vt:i4>
      </vt:variant>
      <vt:variant>
        <vt:lpwstr>https://www.cyda.org.au/resources/details/161/more-than-isolated-the-experience-of-children-and-young-people-with-disability-and-their-families-during-the-covid-19-pandemic</vt:lpwstr>
      </vt:variant>
      <vt:variant>
        <vt:lpwstr/>
      </vt:variant>
      <vt:variant>
        <vt:i4>4522062</vt:i4>
      </vt:variant>
      <vt:variant>
        <vt:i4>12</vt:i4>
      </vt:variant>
      <vt:variant>
        <vt:i4>0</vt:i4>
      </vt:variant>
      <vt:variant>
        <vt:i4>5</vt:i4>
      </vt:variant>
      <vt:variant>
        <vt:lpwstr>https://about.au.reachout.com/spike-in-number-of-young-aussies-seeking-help-online-for-body-image-and-eating-disorders-during-covid-19-pandemic/</vt:lpwstr>
      </vt:variant>
      <vt:variant>
        <vt:lpwstr/>
      </vt:variant>
      <vt:variant>
        <vt:i4>3014752</vt:i4>
      </vt:variant>
      <vt:variant>
        <vt:i4>9</vt:i4>
      </vt:variant>
      <vt:variant>
        <vt:i4>0</vt:i4>
      </vt:variant>
      <vt:variant>
        <vt:i4>5</vt:i4>
      </vt:variant>
      <vt:variant>
        <vt:lpwstr>https://about.au.reachout.com/mental-health-impacts-of-covid-19-ongoing-for-young-aussies/</vt:lpwstr>
      </vt:variant>
      <vt:variant>
        <vt:lpwstr/>
      </vt:variant>
      <vt:variant>
        <vt:i4>2162782</vt:i4>
      </vt:variant>
      <vt:variant>
        <vt:i4>6</vt:i4>
      </vt:variant>
      <vt:variant>
        <vt:i4>0</vt:i4>
      </vt:variant>
      <vt:variant>
        <vt:i4>5</vt:i4>
      </vt:variant>
      <vt:variant>
        <vt:lpwstr>https://tbinternet.ohchr.org/_layouts/15/treatybodyexternal/Download.aspx?Lang=en&amp;symbolno=INT%2FCRC%2FSTA%2F9095</vt:lpwstr>
      </vt:variant>
      <vt:variant>
        <vt:lpwstr/>
      </vt:variant>
      <vt:variant>
        <vt:i4>2162782</vt:i4>
      </vt:variant>
      <vt:variant>
        <vt:i4>3</vt:i4>
      </vt:variant>
      <vt:variant>
        <vt:i4>0</vt:i4>
      </vt:variant>
      <vt:variant>
        <vt:i4>5</vt:i4>
      </vt:variant>
      <vt:variant>
        <vt:lpwstr>https://tbinternet.ohchr.org/_layouts/15/treatybodyexternal/Download.aspx?Lang=en&amp;symbolno=INT%2FCRC%2FSTA%2F9095</vt:lpwstr>
      </vt:variant>
      <vt:variant>
        <vt:lpwstr/>
      </vt:variant>
      <vt:variant>
        <vt:i4>2162782</vt:i4>
      </vt:variant>
      <vt:variant>
        <vt:i4>0</vt:i4>
      </vt:variant>
      <vt:variant>
        <vt:i4>0</vt:i4>
      </vt:variant>
      <vt:variant>
        <vt:i4>5</vt:i4>
      </vt:variant>
      <vt:variant>
        <vt:lpwstr>https://tbinternet.ohchr.org/_layouts/15/treatybodyexternal/Download.aspx?Lang=en&amp;symbolno=INT%2FCRC%2FSTA%2F9095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Susan Nicolson</dc:creator>
  <cp:keywords/>
  <cp:lastModifiedBy>Jo Stocovaz</cp:lastModifiedBy>
  <cp:revision>2</cp:revision>
  <cp:lastPrinted>1901-01-02T03:00:00Z</cp:lastPrinted>
  <dcterms:created xsi:type="dcterms:W3CDTF">2020-09-10T10:05:00Z</dcterms:created>
  <dcterms:modified xsi:type="dcterms:W3CDTF">2020-09-10T10:05:00Z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0x0101007AFC507CAB1563429304D099BFEF373E</vt:lpwstr>
  </property>
  <property fmtid="{D5CDD505-2E9C-101B-9397-08002B2CF9AE}" pid="3" name="_dlc_DocIdItemGuid">
    <vt:lpwstr>aeea3c6b-2950-4ff1-b6f1-9c49b1e0981b</vt:lpwstr>
  </property>
  <property fmtid="{D5CDD505-2E9C-101B-9397-08002B2CF9AE}" pid="4" name="TaxKeyword">
    <vt:lpwstr/>
  </property>
  <property fmtid="{D5CDD505-2E9C-101B-9397-08002B2CF9AE}" pid="5" name="Document Type">
    <vt:lpwstr/>
  </property>
</Properties>
</file>